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2CE2D" w14:textId="77777777" w:rsidR="009C2F21" w:rsidRDefault="009C2F21" w:rsidP="00064E67">
      <w:pPr>
        <w:pStyle w:val="17"/>
        <w:numPr>
          <w:ilvl w:val="0"/>
          <w:numId w:val="0"/>
        </w:numPr>
        <w:autoSpaceDN w:val="0"/>
        <w:adjustRightInd w:val="0"/>
        <w:ind w:left="709"/>
        <w:textAlignment w:val="baseline"/>
      </w:pPr>
      <w:bookmarkStart w:id="0" w:name="_Toc111837789"/>
      <w:bookmarkStart w:id="1" w:name="_Ref169017131"/>
      <w:bookmarkStart w:id="2" w:name="_Ref169017577"/>
      <w:bookmarkStart w:id="3" w:name="_Ref169017915"/>
      <w:bookmarkStart w:id="4" w:name="_Toc169021912"/>
      <w:bookmarkStart w:id="5" w:name="_Toc169069548"/>
      <w:r>
        <w:t>Описание услуги по</w:t>
      </w:r>
      <w:r w:rsidRPr="005E7C66">
        <w:t xml:space="preserve"> регистрации</w:t>
      </w:r>
      <w:r>
        <w:t xml:space="preserve"> </w:t>
      </w:r>
      <w:r>
        <w:br/>
        <w:t>юридических лиц -</w:t>
      </w:r>
      <w:r w:rsidRPr="005E7C66">
        <w:t xml:space="preserve"> </w:t>
      </w:r>
      <w:r>
        <w:t xml:space="preserve">соискателей лицензии </w:t>
      </w:r>
      <w:r>
        <w:br/>
        <w:t>на осуществление</w:t>
      </w:r>
      <w:r w:rsidRPr="005E7C66">
        <w:t xml:space="preserve"> медицинск</w:t>
      </w:r>
      <w:r>
        <w:t>ой деятельности на ЕПГУ</w:t>
      </w:r>
      <w:bookmarkEnd w:id="0"/>
      <w:bookmarkEnd w:id="1"/>
      <w:bookmarkEnd w:id="2"/>
      <w:bookmarkEnd w:id="3"/>
      <w:bookmarkEnd w:id="4"/>
      <w:bookmarkEnd w:id="5"/>
    </w:p>
    <w:p w14:paraId="2F3C6280" w14:textId="13CB584F" w:rsidR="009C2F21" w:rsidRDefault="009C2F21" w:rsidP="009C2F21">
      <w:pPr>
        <w:pStyle w:val="phnormal"/>
        <w:spacing w:line="276" w:lineRule="auto"/>
        <w:ind w:firstLine="709"/>
      </w:pPr>
      <w:r>
        <w:t>На ЕПГУ предоставляется услуга по регистрации юридических лиц - соискателей лицензии на осуществление медицинской</w:t>
      </w:r>
      <w:r w:rsidRPr="00EA194B">
        <w:t xml:space="preserve"> </w:t>
      </w:r>
      <w:r>
        <w:t>деятельности «</w:t>
      </w:r>
      <w:r w:rsidRPr="00E96DC5">
        <w:t>Регистрация в федеральном реестре медицинских и фармацевтических организаций», размещенная по адресу</w:t>
      </w:r>
      <w:r>
        <w:t xml:space="preserve"> </w:t>
      </w:r>
      <w:hyperlink r:id="rId11" w:history="1">
        <w:r w:rsidRPr="00B17C5C">
          <w:rPr>
            <w:rStyle w:val="afff6"/>
            <w:rFonts w:eastAsiaTheme="majorEastAsia"/>
          </w:rPr>
          <w:t>https://www.gosuslugi.ru/609903/1/form</w:t>
        </w:r>
      </w:hyperlink>
    </w:p>
    <w:p w14:paraId="3A9B8D49" w14:textId="77777777" w:rsidR="009C2F21" w:rsidRDefault="009C2F21" w:rsidP="009C2F21">
      <w:pPr>
        <w:pStyle w:val="afffff1"/>
      </w:pPr>
      <w:r>
        <w:rPr>
          <w:noProof/>
        </w:rPr>
        <w:drawing>
          <wp:inline distT="0" distB="0" distL="0" distR="0" wp14:anchorId="4B4EBB13" wp14:editId="266BA231">
            <wp:extent cx="3969834" cy="4593381"/>
            <wp:effectExtent l="0" t="0" r="5715" b="4445"/>
            <wp:docPr id="10598421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42124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852" cy="46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F99D" w14:textId="6DB5B539" w:rsidR="009C2F21" w:rsidRDefault="009C2F21" w:rsidP="009C2F21">
      <w:pPr>
        <w:pStyle w:val="afffff1"/>
      </w:pPr>
      <w:bookmarkStart w:id="6" w:name="_Ref16893653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6"/>
      <w:r>
        <w:t xml:space="preserve"> – Стартовая страница заказа услуги</w:t>
      </w:r>
    </w:p>
    <w:p w14:paraId="078002E9" w14:textId="77777777" w:rsidR="009C2F21" w:rsidRDefault="009C2F21" w:rsidP="009C2F21">
      <w:pPr>
        <w:pStyle w:val="phnormal"/>
        <w:spacing w:line="276" w:lineRule="auto"/>
        <w:ind w:firstLine="709"/>
      </w:pPr>
      <w:r>
        <w:t>Для заказа услуги «</w:t>
      </w:r>
      <w:r w:rsidRPr="00E96DC5">
        <w:t>Регистрация в федеральном реестре медицинских и фармацевтических организаций</w:t>
      </w:r>
      <w:r>
        <w:t xml:space="preserve">» необходимо: </w:t>
      </w:r>
    </w:p>
    <w:p w14:paraId="54FC5652" w14:textId="7D8ECB5F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>Шаг 1.</w:t>
      </w:r>
      <w:r>
        <w:t xml:space="preserve"> Нажать на кнопку «Начать» (см. </w:t>
      </w:r>
      <w:r>
        <w:fldChar w:fldCharType="begin"/>
      </w:r>
      <w:r>
        <w:instrText xml:space="preserve"> REF _Ref168936539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fldChar w:fldCharType="end"/>
      </w:r>
      <w:r>
        <w:t xml:space="preserve">), затем </w:t>
      </w:r>
      <w:r w:rsidRPr="00A239AD">
        <w:rPr>
          <w:szCs w:val="24"/>
        </w:rPr>
        <w:t>–</w:t>
      </w:r>
      <w:r>
        <w:rPr>
          <w:szCs w:val="24"/>
        </w:rPr>
        <w:t xml:space="preserve"> </w:t>
      </w:r>
      <w:r>
        <w:t>на</w:t>
      </w:r>
      <w:r>
        <w:rPr>
          <w:szCs w:val="24"/>
        </w:rPr>
        <w:t xml:space="preserve"> кнопку</w:t>
      </w:r>
      <w:r>
        <w:t xml:space="preserve"> «Перейти к заявлению» (см. </w:t>
      </w:r>
      <w:r>
        <w:fldChar w:fldCharType="begin"/>
      </w:r>
      <w:r>
        <w:instrText xml:space="preserve"> REF _Ref168937355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>).</w:t>
      </w:r>
    </w:p>
    <w:p w14:paraId="6F887209" w14:textId="77777777" w:rsidR="009C2F21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0A3A06EC" wp14:editId="6F284C65">
            <wp:extent cx="5534526" cy="4837263"/>
            <wp:effectExtent l="0" t="0" r="3175" b="1905"/>
            <wp:docPr id="17650805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80549" name="Рисунок 176508054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749" cy="484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B2D6" w14:textId="5D77ED5F" w:rsidR="009C2F21" w:rsidRDefault="009C2F21" w:rsidP="009C2F21">
      <w:pPr>
        <w:pStyle w:val="afffff1"/>
      </w:pPr>
      <w:bookmarkStart w:id="7" w:name="_Ref16893735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7"/>
      <w:r w:rsidRPr="00A239AD">
        <w:t xml:space="preserve"> – </w:t>
      </w:r>
      <w:r>
        <w:t>Перечень необходимых данных для подачи заявления</w:t>
      </w:r>
    </w:p>
    <w:p w14:paraId="6A58A769" w14:textId="02442F54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>Шаг 2.</w:t>
      </w:r>
      <w:r>
        <w:t xml:space="preserve"> Проверить корректность сведений о регистрируемой Вами организации (см. </w:t>
      </w:r>
      <w:r>
        <w:fldChar w:fldCharType="begin"/>
      </w:r>
      <w:r>
        <w:instrText xml:space="preserve"> REF _Ref168938078 \h </w:instrText>
      </w:r>
      <w:r>
        <w:fldChar w:fldCharType="separate"/>
      </w:r>
      <w:r w:rsidRPr="00406DF9">
        <w:t xml:space="preserve">Рисунок </w:t>
      </w:r>
      <w:r>
        <w:rPr>
          <w:noProof/>
        </w:rPr>
        <w:t>3</w:t>
      </w:r>
      <w:r>
        <w:fldChar w:fldCharType="end"/>
      </w:r>
      <w:r>
        <w:t>).</w:t>
      </w:r>
    </w:p>
    <w:p w14:paraId="661B6805" w14:textId="77777777" w:rsidR="009C2F21" w:rsidRPr="00406DF9" w:rsidRDefault="009C2F21" w:rsidP="009C2F21">
      <w:pPr>
        <w:pStyle w:val="afffff1"/>
      </w:pPr>
      <w:r w:rsidRPr="00406DF9">
        <w:rPr>
          <w:noProof/>
        </w:rPr>
        <w:lastRenderedPageBreak/>
        <w:drawing>
          <wp:inline distT="0" distB="0" distL="0" distR="0" wp14:anchorId="7807B586" wp14:editId="5ACBD907">
            <wp:extent cx="5103441" cy="4644189"/>
            <wp:effectExtent l="0" t="0" r="2540" b="4445"/>
            <wp:docPr id="174021206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12068" name="Рисунок 17402120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804" cy="46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71D7" w14:textId="25A79F08" w:rsidR="009C2F21" w:rsidRPr="00406DF9" w:rsidRDefault="009C2F21" w:rsidP="009C2F21">
      <w:pPr>
        <w:pStyle w:val="afffff1"/>
      </w:pPr>
      <w:bookmarkStart w:id="8" w:name="_Ref168938078"/>
      <w:r w:rsidRPr="00406DF9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8"/>
      <w:r w:rsidRPr="00406DF9">
        <w:t xml:space="preserve"> – Форма проверки корректности сведений об организации</w:t>
      </w:r>
    </w:p>
    <w:p w14:paraId="75861FC4" w14:textId="069A8D80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>Шаг 3.</w:t>
      </w:r>
      <w:r>
        <w:t xml:space="preserve"> Проверить номер телефона организации (см. </w:t>
      </w:r>
      <w:r>
        <w:fldChar w:fldCharType="begin"/>
      </w:r>
      <w:r>
        <w:instrText xml:space="preserve"> REF _Ref169068854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>
        <w:t>).</w:t>
      </w:r>
    </w:p>
    <w:p w14:paraId="357D9A2A" w14:textId="77777777" w:rsidR="009C2F21" w:rsidRPr="00FD5498" w:rsidRDefault="009C2F21" w:rsidP="009C2F21">
      <w:pPr>
        <w:pStyle w:val="afffff1"/>
      </w:pPr>
      <w:r>
        <w:rPr>
          <w:noProof/>
        </w:rPr>
        <w:drawing>
          <wp:inline distT="0" distB="0" distL="0" distR="0" wp14:anchorId="5951CB6A" wp14:editId="31F59499">
            <wp:extent cx="4716379" cy="2934775"/>
            <wp:effectExtent l="0" t="0" r="0" b="0"/>
            <wp:docPr id="13226669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66910" name="Рисунок 13226669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706" cy="294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0FC1" w14:textId="27D906D8" w:rsidR="009C2F21" w:rsidRPr="00F551FF" w:rsidRDefault="009C2F21" w:rsidP="009C2F21">
      <w:pPr>
        <w:pStyle w:val="afffff1"/>
      </w:pPr>
      <w:bookmarkStart w:id="9" w:name="_Ref16906885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9"/>
      <w:r w:rsidRPr="00A239AD">
        <w:t xml:space="preserve"> – </w:t>
      </w:r>
      <w:r>
        <w:t>Форма проверки корректности номера телефона</w:t>
      </w:r>
    </w:p>
    <w:p w14:paraId="67B9386D" w14:textId="56485F3B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 w:rsidRPr="003B4ABB">
        <w:rPr>
          <w:b/>
          <w:bCs/>
        </w:rPr>
        <w:t>4</w:t>
      </w:r>
      <w:r w:rsidRPr="003E372D">
        <w:rPr>
          <w:b/>
          <w:bCs/>
        </w:rPr>
        <w:t>.</w:t>
      </w:r>
      <w:r>
        <w:t xml:space="preserve"> Проверить адрес электронной почты организации (см. </w:t>
      </w:r>
      <w:r>
        <w:fldChar w:fldCharType="begin"/>
      </w:r>
      <w:r>
        <w:instrText xml:space="preserve"> REF _Ref169068968 \h </w:instrText>
      </w:r>
      <w:r>
        <w:fldChar w:fldCharType="separate"/>
      </w:r>
      <w:r>
        <w:t xml:space="preserve">Рисунок </w:t>
      </w:r>
      <w:r>
        <w:rPr>
          <w:noProof/>
        </w:rPr>
        <w:t>5</w:t>
      </w:r>
      <w:r>
        <w:fldChar w:fldCharType="end"/>
      </w:r>
      <w:r>
        <w:t>).</w:t>
      </w:r>
    </w:p>
    <w:p w14:paraId="47B69B38" w14:textId="77777777" w:rsidR="009C2F21" w:rsidRPr="00FD5498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35528B6C" wp14:editId="3ABB7FE8">
            <wp:extent cx="4668252" cy="3070000"/>
            <wp:effectExtent l="0" t="0" r="5715" b="3810"/>
            <wp:docPr id="18953777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77710" name="Рисунок 18953777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103" cy="307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8338" w14:textId="5CDD5ED8" w:rsidR="009C2F21" w:rsidRPr="003B4ABB" w:rsidRDefault="009C2F21" w:rsidP="009C2F21">
      <w:pPr>
        <w:pStyle w:val="afffff1"/>
      </w:pPr>
      <w:bookmarkStart w:id="10" w:name="_Ref16906896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bookmarkEnd w:id="10"/>
      <w:r w:rsidRPr="00A239AD">
        <w:t xml:space="preserve"> – </w:t>
      </w:r>
      <w:r>
        <w:t>Форма проверки корректности электронной почты</w:t>
      </w:r>
    </w:p>
    <w:p w14:paraId="5B4FC6F2" w14:textId="69D15403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5</w:t>
      </w:r>
      <w:r w:rsidRPr="003E372D">
        <w:rPr>
          <w:b/>
          <w:bCs/>
        </w:rPr>
        <w:t>.</w:t>
      </w:r>
      <w:r>
        <w:t xml:space="preserve"> Проверить юридический адрес организации (см. </w:t>
      </w:r>
      <w:r>
        <w:fldChar w:fldCharType="begin"/>
      </w:r>
      <w:r>
        <w:instrText xml:space="preserve"> REF _Ref169068976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>).</w:t>
      </w:r>
    </w:p>
    <w:p w14:paraId="1E901652" w14:textId="77777777" w:rsidR="009C2F21" w:rsidRPr="00FD5498" w:rsidRDefault="009C2F21" w:rsidP="009C2F21">
      <w:pPr>
        <w:pStyle w:val="afffff1"/>
      </w:pPr>
      <w:r>
        <w:rPr>
          <w:noProof/>
        </w:rPr>
        <w:drawing>
          <wp:inline distT="0" distB="0" distL="0" distR="0" wp14:anchorId="4626C0AC" wp14:editId="57BA54B5">
            <wp:extent cx="5437906" cy="3368732"/>
            <wp:effectExtent l="0" t="0" r="0" b="0"/>
            <wp:docPr id="204847249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72494" name="Рисунок 204847249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662" cy="33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50A8E" w14:textId="1480B39D" w:rsidR="009C2F21" w:rsidRPr="00BB119F" w:rsidRDefault="009C2F21" w:rsidP="009C2F21">
      <w:pPr>
        <w:pStyle w:val="afffff1"/>
      </w:pPr>
      <w:bookmarkStart w:id="11" w:name="_Ref16906897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bookmarkEnd w:id="11"/>
      <w:r w:rsidRPr="00A239AD">
        <w:t xml:space="preserve"> – </w:t>
      </w:r>
      <w:r>
        <w:t>Форма проверки юридического адреса организации</w:t>
      </w:r>
    </w:p>
    <w:p w14:paraId="746296FD" w14:textId="7321E3CA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6</w:t>
      </w:r>
      <w:r w:rsidRPr="003E372D">
        <w:rPr>
          <w:b/>
          <w:bCs/>
        </w:rPr>
        <w:t>.</w:t>
      </w:r>
      <w:r>
        <w:t xml:space="preserve"> Проверить персональные данные пользователя, уполномоченного вносить в ФРМО данные об организации (см. </w:t>
      </w:r>
      <w:r>
        <w:fldChar w:fldCharType="begin"/>
      </w:r>
      <w:r>
        <w:instrText xml:space="preserve"> REF _Ref169068989 \h </w:instrText>
      </w:r>
      <w:r>
        <w:fldChar w:fldCharType="separate"/>
      </w:r>
      <w:r>
        <w:t xml:space="preserve">Рисунок </w:t>
      </w:r>
      <w:r>
        <w:rPr>
          <w:noProof/>
        </w:rPr>
        <w:t>7</w:t>
      </w:r>
      <w:r>
        <w:fldChar w:fldCharType="end"/>
      </w:r>
      <w:r>
        <w:t xml:space="preserve">). </w:t>
      </w:r>
    </w:p>
    <w:p w14:paraId="05476AF7" w14:textId="77777777" w:rsidR="009C2F21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225095DF" wp14:editId="089257FE">
            <wp:extent cx="6209665" cy="7597140"/>
            <wp:effectExtent l="0" t="0" r="635" b="0"/>
            <wp:docPr id="1288881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8168" name="Рисунок 12888816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2D5F" w14:textId="3A6FE566" w:rsidR="009C2F21" w:rsidRPr="00292DBF" w:rsidRDefault="009C2F21" w:rsidP="009C2F21">
      <w:pPr>
        <w:pStyle w:val="afffff1"/>
      </w:pPr>
      <w:bookmarkStart w:id="12" w:name="_Ref16906898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bookmarkEnd w:id="12"/>
      <w:r w:rsidRPr="00A239AD">
        <w:t xml:space="preserve"> – </w:t>
      </w:r>
      <w:r>
        <w:t>Форма проверки персональных данных</w:t>
      </w:r>
    </w:p>
    <w:p w14:paraId="4FDC4C5C" w14:textId="497E8570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7</w:t>
      </w:r>
      <w:r w:rsidRPr="003E372D">
        <w:rPr>
          <w:b/>
          <w:bCs/>
        </w:rPr>
        <w:t>.</w:t>
      </w:r>
      <w:r>
        <w:t xml:space="preserve"> Проверить Ваш номер телефона (см. </w:t>
      </w:r>
      <w:r>
        <w:fldChar w:fldCharType="begin"/>
      </w:r>
      <w:r>
        <w:instrText xml:space="preserve"> REF _Ref169069005 \h </w:instrText>
      </w:r>
      <w:r>
        <w:fldChar w:fldCharType="separate"/>
      </w:r>
      <w:r>
        <w:t xml:space="preserve">Рисунок </w:t>
      </w:r>
      <w:r>
        <w:rPr>
          <w:noProof/>
        </w:rPr>
        <w:t>8</w:t>
      </w:r>
      <w:r>
        <w:fldChar w:fldCharType="end"/>
      </w:r>
      <w:r>
        <w:t>).</w:t>
      </w:r>
    </w:p>
    <w:p w14:paraId="516A3DC3" w14:textId="77777777" w:rsidR="009C2F21" w:rsidRPr="00406DF9" w:rsidRDefault="009C2F21" w:rsidP="009C2F21"/>
    <w:p w14:paraId="73D04198" w14:textId="77777777" w:rsidR="009C2F21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714665CA" wp14:editId="34BBF144">
            <wp:extent cx="3905250" cy="2430049"/>
            <wp:effectExtent l="0" t="0" r="0" b="0"/>
            <wp:docPr id="11349014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01488" name="Рисунок 113490148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535" cy="244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169AB" w14:textId="7F14BF9C" w:rsidR="009C2F21" w:rsidRDefault="009C2F21" w:rsidP="009C2F21">
      <w:pPr>
        <w:pStyle w:val="afffff1"/>
      </w:pPr>
      <w:bookmarkStart w:id="13" w:name="_Ref16906900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bookmarkEnd w:id="13"/>
      <w:r w:rsidRPr="00A239AD">
        <w:t xml:space="preserve"> – </w:t>
      </w:r>
      <w:r>
        <w:t>Форма для проверки Вашего номера телефона</w:t>
      </w:r>
    </w:p>
    <w:p w14:paraId="74EF8BED" w14:textId="69F66998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8</w:t>
      </w:r>
      <w:r w:rsidRPr="003E372D">
        <w:rPr>
          <w:b/>
          <w:bCs/>
        </w:rPr>
        <w:t>.</w:t>
      </w:r>
      <w:r>
        <w:t xml:space="preserve"> Проверить Вашу электронную почту (см. </w:t>
      </w:r>
      <w:r>
        <w:fldChar w:fldCharType="begin"/>
      </w:r>
      <w:r>
        <w:instrText xml:space="preserve"> REF _Ref169069020 \h </w:instrText>
      </w:r>
      <w:r>
        <w:fldChar w:fldCharType="separate"/>
      </w:r>
      <w:r>
        <w:t xml:space="preserve">Рисунок </w:t>
      </w:r>
      <w:r>
        <w:rPr>
          <w:noProof/>
        </w:rPr>
        <w:t>9</w:t>
      </w:r>
      <w:r>
        <w:fldChar w:fldCharType="end"/>
      </w:r>
      <w:r>
        <w:t>).</w:t>
      </w:r>
    </w:p>
    <w:p w14:paraId="24D7F5E4" w14:textId="77777777" w:rsidR="009C2F21" w:rsidRDefault="009C2F21" w:rsidP="009C2F21">
      <w:pPr>
        <w:pStyle w:val="afffff1"/>
      </w:pPr>
      <w:r>
        <w:rPr>
          <w:noProof/>
        </w:rPr>
        <w:drawing>
          <wp:inline distT="0" distB="0" distL="0" distR="0" wp14:anchorId="29239359" wp14:editId="54D88869">
            <wp:extent cx="4448175" cy="2662810"/>
            <wp:effectExtent l="0" t="0" r="0" b="4445"/>
            <wp:docPr id="10470868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86816" name="Рисунок 10470868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173" cy="267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E9CC" w14:textId="53D5991A" w:rsidR="009C2F21" w:rsidRDefault="009C2F21" w:rsidP="009C2F21">
      <w:pPr>
        <w:pStyle w:val="afffff1"/>
      </w:pPr>
      <w:bookmarkStart w:id="14" w:name="_Ref16906902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bookmarkEnd w:id="14"/>
      <w:r w:rsidRPr="00A239AD">
        <w:t xml:space="preserve"> – </w:t>
      </w:r>
      <w:r>
        <w:t>Форма для проверки Вашей электронной почты</w:t>
      </w:r>
    </w:p>
    <w:p w14:paraId="1A15F2E8" w14:textId="1B67C2D9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9</w:t>
      </w:r>
      <w:r w:rsidRPr="003E372D">
        <w:rPr>
          <w:b/>
          <w:bCs/>
        </w:rPr>
        <w:t>.</w:t>
      </w:r>
      <w:r>
        <w:t xml:space="preserve"> Проверить адрес Вашей постоянной регистрации (см. </w:t>
      </w:r>
      <w:r>
        <w:fldChar w:fldCharType="begin"/>
      </w:r>
      <w:r>
        <w:instrText xml:space="preserve"> REF _Ref169069036 \h </w:instrText>
      </w:r>
      <w:r>
        <w:fldChar w:fldCharType="separate"/>
      </w:r>
      <w:r>
        <w:t xml:space="preserve">Рисунок </w:t>
      </w:r>
      <w:r>
        <w:rPr>
          <w:noProof/>
        </w:rPr>
        <w:t>10</w:t>
      </w:r>
      <w:r>
        <w:fldChar w:fldCharType="end"/>
      </w:r>
      <w:r>
        <w:t>).</w:t>
      </w:r>
    </w:p>
    <w:p w14:paraId="57145FCF" w14:textId="77777777" w:rsidR="009C2F21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11F5FE23" wp14:editId="2BB1DE52">
            <wp:extent cx="4438650" cy="2677987"/>
            <wp:effectExtent l="0" t="0" r="0" b="1905"/>
            <wp:docPr id="21072500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50059" name="Рисунок 210725005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33" cy="269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6483" w14:textId="75EF381B" w:rsidR="009C2F21" w:rsidRPr="00292DBF" w:rsidRDefault="009C2F21" w:rsidP="009C2F21">
      <w:pPr>
        <w:pStyle w:val="afffff1"/>
      </w:pPr>
      <w:bookmarkStart w:id="15" w:name="_Ref16906903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bookmarkEnd w:id="15"/>
      <w:r w:rsidRPr="00A239AD">
        <w:t xml:space="preserve"> – </w:t>
      </w:r>
      <w:r>
        <w:t>Форма для проверки адреса Вашей постоянной регистрации</w:t>
      </w:r>
    </w:p>
    <w:p w14:paraId="4798C709" w14:textId="74FF147B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10</w:t>
      </w:r>
      <w:r w:rsidRPr="003E372D">
        <w:rPr>
          <w:b/>
          <w:bCs/>
        </w:rPr>
        <w:t>.</w:t>
      </w:r>
      <w:r>
        <w:t xml:space="preserve"> Внести сведения о регистрируемой организации и перейти к подписанию (см. </w:t>
      </w:r>
      <w:r>
        <w:fldChar w:fldCharType="begin"/>
      </w:r>
      <w:r>
        <w:instrText xml:space="preserve"> REF _Ref169069047 \h </w:instrText>
      </w:r>
      <w:r>
        <w:fldChar w:fldCharType="separate"/>
      </w:r>
      <w:r>
        <w:t xml:space="preserve">Рисунок </w:t>
      </w:r>
      <w:r>
        <w:rPr>
          <w:noProof/>
        </w:rPr>
        <w:t>11</w:t>
      </w:r>
      <w:r>
        <w:fldChar w:fldCharType="end"/>
      </w:r>
      <w:r>
        <w:t>).</w:t>
      </w:r>
    </w:p>
    <w:p w14:paraId="4B188F1E" w14:textId="77777777" w:rsidR="009C2F21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540CD783" wp14:editId="0BB4B1EE">
            <wp:extent cx="5209674" cy="8512664"/>
            <wp:effectExtent l="0" t="0" r="0" b="0"/>
            <wp:docPr id="48722694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26948" name="Рисунок 48722694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242" cy="852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4C7E" w14:textId="736CCC6C" w:rsidR="009C2F21" w:rsidRPr="00292DBF" w:rsidRDefault="009C2F21" w:rsidP="009C2F21">
      <w:pPr>
        <w:pStyle w:val="afffff1"/>
      </w:pPr>
      <w:bookmarkStart w:id="16" w:name="_Ref1690690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bookmarkEnd w:id="16"/>
      <w:r w:rsidRPr="00A239AD">
        <w:t xml:space="preserve"> – </w:t>
      </w:r>
      <w:r>
        <w:t>Форма для внесения сведений о регистрируемой организации</w:t>
      </w:r>
    </w:p>
    <w:p w14:paraId="4C7E220A" w14:textId="0C217A47" w:rsidR="009C2F21" w:rsidRDefault="009C2F21" w:rsidP="009C2F21">
      <w:pPr>
        <w:pStyle w:val="phnormal"/>
        <w:spacing w:line="276" w:lineRule="auto"/>
        <w:ind w:firstLine="709"/>
      </w:pPr>
      <w:r>
        <w:t xml:space="preserve">При заполнении формы необходимо руководствоваться рекомендациями, изложенными в </w:t>
      </w:r>
      <w:r>
        <w:fldChar w:fldCharType="begin"/>
      </w:r>
      <w:r>
        <w:instrText xml:space="preserve"> REF _Ref168997566 \h </w:instrText>
      </w:r>
      <w:r>
        <w:fldChar w:fldCharType="separate"/>
      </w:r>
      <w:r>
        <w:t xml:space="preserve">Таблица </w:t>
      </w:r>
      <w:r>
        <w:rPr>
          <w:noProof/>
        </w:rPr>
        <w:t>1</w:t>
      </w:r>
      <w:r>
        <w:fldChar w:fldCharType="end"/>
      </w:r>
      <w:r>
        <w:t>.</w:t>
      </w:r>
    </w:p>
    <w:p w14:paraId="1DECB02D" w14:textId="2660603C" w:rsidR="009C2F21" w:rsidRDefault="009C2F21" w:rsidP="009C2F21">
      <w:pPr>
        <w:pStyle w:val="afffff8"/>
      </w:pPr>
      <w:bookmarkStart w:id="17" w:name="_Ref168997566"/>
      <w:r>
        <w:lastRenderedPageBreak/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17"/>
      <w:r>
        <w:t xml:space="preserve"> – </w:t>
      </w:r>
      <w:r w:rsidRPr="00B30EC0">
        <w:t>Рекомендации по заполнению формы для внесения сведений о регистрируемой организации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516"/>
        <w:gridCol w:w="7679"/>
      </w:tblGrid>
      <w:tr w:rsidR="009C2F21" w:rsidRPr="001D61C5" w14:paraId="5FA07C0A" w14:textId="77777777" w:rsidTr="00457D0A">
        <w:trPr>
          <w:trHeight w:val="754"/>
          <w:tblHeader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F8052" w14:textId="77777777" w:rsidR="009C2F21" w:rsidRPr="00480D1B" w:rsidRDefault="009C2F21" w:rsidP="00457D0A">
            <w:pPr>
              <w:pStyle w:val="phtablecolcaption"/>
              <w:spacing w:before="0" w:after="0" w:line="276" w:lineRule="auto"/>
              <w:rPr>
                <w:rFonts w:cs="Times New Roman"/>
                <w:b w:val="0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sz w:val="22"/>
                <w:szCs w:val="22"/>
              </w:rPr>
              <w:t>Наименование</w:t>
            </w:r>
            <w:r w:rsidRPr="00480D1B">
              <w:rPr>
                <w:rFonts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480D1B">
              <w:rPr>
                <w:rFonts w:cs="Times New Roman"/>
                <w:sz w:val="22"/>
                <w:szCs w:val="22"/>
              </w:rPr>
              <w:t>поля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A98B0" w14:textId="77777777" w:rsidR="009C2F21" w:rsidRPr="001D61C5" w:rsidRDefault="009C2F21" w:rsidP="00457D0A">
            <w:pPr>
              <w:pStyle w:val="phtablecolcaption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Рекомендации по заполнению</w:t>
            </w:r>
          </w:p>
        </w:tc>
      </w:tr>
      <w:tr w:rsidR="009C2F21" w:rsidRPr="001D61C5" w14:paraId="536F3C6B" w14:textId="77777777" w:rsidTr="00457D0A">
        <w:trPr>
          <w:trHeight w:val="6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37F40" w14:textId="77777777" w:rsidR="009C2F21" w:rsidRPr="00480D1B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Основной субъект здравоохранения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F57824" w14:textId="77777777" w:rsidR="009C2F21" w:rsidRPr="001D61C5" w:rsidRDefault="009C2F21" w:rsidP="00457D0A">
            <w:pPr>
              <w:pStyle w:val="phnormal"/>
              <w:spacing w:line="276" w:lineRule="auto"/>
              <w:ind w:right="0" w:firstLine="0"/>
              <w:jc w:val="left"/>
              <w:rPr>
                <w:sz w:val="22"/>
                <w:szCs w:val="22"/>
              </w:rPr>
            </w:pPr>
            <w:r w:rsidRPr="001D61C5">
              <w:rPr>
                <w:sz w:val="22"/>
                <w:szCs w:val="22"/>
              </w:rPr>
              <w:t xml:space="preserve">Указать одно из следующих значений: </w:t>
            </w:r>
          </w:p>
          <w:p w14:paraId="6C0ED843" w14:textId="77777777" w:rsidR="009C2F21" w:rsidRDefault="009C2F21" w:rsidP="00457D0A">
            <w:pPr>
              <w:pStyle w:val="phtableitemizedlist1"/>
            </w:pPr>
            <w:r>
              <w:t>Медицинская организации</w:t>
            </w:r>
            <w:r w:rsidRPr="0063094A">
              <w:t>;</w:t>
            </w:r>
          </w:p>
          <w:p w14:paraId="108B84B8" w14:textId="77777777" w:rsidR="009C2F21" w:rsidRPr="00D6449E" w:rsidRDefault="009C2F21" w:rsidP="00457D0A">
            <w:pPr>
              <w:pStyle w:val="phtableitemizedlist1"/>
            </w:pPr>
            <w:r>
              <w:t>Образовательная организации</w:t>
            </w:r>
          </w:p>
        </w:tc>
      </w:tr>
      <w:tr w:rsidR="009C2F21" w:rsidRPr="001D61C5" w14:paraId="195AE631" w14:textId="77777777" w:rsidTr="00457D0A">
        <w:trPr>
          <w:trHeight w:val="6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6DA9D6" w14:textId="77777777" w:rsidR="009C2F21" w:rsidRPr="00480D1B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Форма собственности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197633" w14:textId="77777777" w:rsidR="009C2F21" w:rsidRPr="001D61C5" w:rsidRDefault="009C2F21" w:rsidP="00457D0A">
            <w:pPr>
              <w:pStyle w:val="phnormal"/>
              <w:spacing w:line="276" w:lineRule="auto"/>
              <w:ind w:right="0" w:firstLine="0"/>
              <w:jc w:val="left"/>
              <w:rPr>
                <w:sz w:val="22"/>
                <w:szCs w:val="22"/>
              </w:rPr>
            </w:pPr>
            <w:r w:rsidRPr="001D61C5">
              <w:rPr>
                <w:sz w:val="22"/>
                <w:szCs w:val="22"/>
              </w:rPr>
              <w:t xml:space="preserve">Указать одно из следующих значений: </w:t>
            </w:r>
          </w:p>
          <w:p w14:paraId="22D834F5" w14:textId="77777777" w:rsidR="009C2F21" w:rsidRPr="0063094A" w:rsidRDefault="009C2F21" w:rsidP="00457D0A">
            <w:pPr>
              <w:pStyle w:val="phtableitemizedlist1"/>
            </w:pPr>
            <w:r w:rsidRPr="0063094A">
              <w:t xml:space="preserve">Государственное или муниципальное юридическое лицо; </w:t>
            </w:r>
          </w:p>
          <w:p w14:paraId="5B7457D8" w14:textId="77777777" w:rsidR="009C2F21" w:rsidRPr="008D17DD" w:rsidRDefault="009C2F21" w:rsidP="00457D0A">
            <w:pPr>
              <w:pStyle w:val="phtableitemizedlist1"/>
            </w:pPr>
            <w:r w:rsidRPr="0063094A">
              <w:t>Частное юридическое лицо</w:t>
            </w:r>
          </w:p>
        </w:tc>
      </w:tr>
      <w:tr w:rsidR="009C2F21" w:rsidRPr="001D61C5" w14:paraId="6745073D" w14:textId="77777777" w:rsidTr="00457D0A">
        <w:trPr>
          <w:trHeight w:val="793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DAEC8" w14:textId="77777777" w:rsidR="009C2F21" w:rsidRPr="00480D1B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bCs w:val="0"/>
                <w:sz w:val="22"/>
                <w:szCs w:val="22"/>
              </w:rPr>
              <w:t>Субъект РФ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67055A" w14:textId="77777777" w:rsidR="009C2F21" w:rsidRPr="001D61C5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 xml:space="preserve">Указать наименование субъекта </w:t>
            </w:r>
            <w:r>
              <w:rPr>
                <w:rFonts w:cs="Times New Roman"/>
                <w:sz w:val="22"/>
                <w:szCs w:val="22"/>
              </w:rPr>
              <w:t>Российской Федерации,</w:t>
            </w:r>
            <w:r w:rsidRPr="001D61C5">
              <w:rPr>
                <w:rFonts w:cs="Times New Roman"/>
                <w:sz w:val="22"/>
                <w:szCs w:val="22"/>
              </w:rPr>
              <w:t xml:space="preserve"> исходя из юридического адреса организаци</w:t>
            </w:r>
            <w:r>
              <w:rPr>
                <w:rFonts w:cs="Times New Roman"/>
                <w:sz w:val="22"/>
                <w:szCs w:val="22"/>
              </w:rPr>
              <w:t>и</w:t>
            </w:r>
          </w:p>
        </w:tc>
      </w:tr>
      <w:tr w:rsidR="009C2F21" w:rsidRPr="001D61C5" w14:paraId="55DA01E2" w14:textId="77777777" w:rsidTr="00457D0A">
        <w:trPr>
          <w:trHeight w:val="3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39C2E" w14:textId="77777777" w:rsidR="009C2F21" w:rsidRPr="00480D1B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Территориальный признак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FB7590" w14:textId="43FE0BA3" w:rsidR="009C2F21" w:rsidRPr="001D61C5" w:rsidRDefault="009C2F21" w:rsidP="00457D0A">
            <w:pPr>
              <w:pStyle w:val="phnormal"/>
              <w:tabs>
                <w:tab w:val="right" w:pos="1276"/>
                <w:tab w:val="right" w:pos="1560"/>
                <w:tab w:val="right" w:pos="1985"/>
              </w:tabs>
              <w:spacing w:line="276" w:lineRule="auto"/>
              <w:ind w:right="0" w:firstLine="0"/>
              <w:jc w:val="left"/>
              <w:rPr>
                <w:sz w:val="22"/>
                <w:szCs w:val="22"/>
              </w:rPr>
            </w:pPr>
            <w:r w:rsidRPr="001D61C5">
              <w:rPr>
                <w:sz w:val="22"/>
                <w:szCs w:val="22"/>
                <w:shd w:val="clear" w:color="auto" w:fill="FFFFFF"/>
              </w:rPr>
              <w:t xml:space="preserve">Указать территориальный признак в соответствии с приказом Минздрава России от 06.08.2013 № 529н (Раздел II), документ размещен по ссылке </w:t>
            </w:r>
            <w:hyperlink r:id="rId23" w:anchor="/document/70453400/paragraph/1:0" w:history="1">
              <w:r w:rsidRPr="001D61C5">
                <w:rPr>
                  <w:rStyle w:val="afff6"/>
                  <w:rFonts w:eastAsiaTheme="majorEastAsia"/>
                  <w:sz w:val="22"/>
                  <w:szCs w:val="22"/>
                  <w:shd w:val="clear" w:color="auto" w:fill="FFFFFF"/>
                </w:rPr>
                <w:t>http://ivo.garant.ru/#/document/70453400/paragraph/1:0</w:t>
              </w:r>
            </w:hyperlink>
          </w:p>
        </w:tc>
      </w:tr>
      <w:tr w:rsidR="009C2F21" w:rsidRPr="001D61C5" w14:paraId="135B6198" w14:textId="77777777" w:rsidTr="00457D0A">
        <w:trPr>
          <w:trHeight w:val="3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71C96" w14:textId="77777777" w:rsidR="009C2F21" w:rsidRPr="00480D1B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Уровень организации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606609" w14:textId="77777777" w:rsidR="009C2F21" w:rsidRPr="00006492" w:rsidRDefault="009C2F21" w:rsidP="00457D0A">
            <w:pPr>
              <w:jc w:val="left"/>
              <w:rPr>
                <w:sz w:val="22"/>
              </w:rPr>
            </w:pPr>
            <w:r w:rsidRPr="00006492">
              <w:rPr>
                <w:sz w:val="22"/>
              </w:rPr>
              <w:t>Указать одно из следующих значений:</w:t>
            </w:r>
          </w:p>
          <w:p w14:paraId="5E371BF1" w14:textId="77777777" w:rsidR="009C2F21" w:rsidRPr="00006492" w:rsidRDefault="009C2F21" w:rsidP="00457D0A">
            <w:pPr>
              <w:pStyle w:val="phtableitemizedlist1"/>
            </w:pPr>
            <w:r w:rsidRPr="00006492">
              <w:t>«I уровень»;</w:t>
            </w:r>
          </w:p>
          <w:p w14:paraId="0337E0FE" w14:textId="77777777" w:rsidR="009C2F21" w:rsidRPr="00006492" w:rsidRDefault="009C2F21" w:rsidP="00457D0A">
            <w:pPr>
              <w:pStyle w:val="phtableitemizedlist1"/>
            </w:pPr>
            <w:r w:rsidRPr="00006492">
              <w:t>«II уровень»;</w:t>
            </w:r>
          </w:p>
          <w:p w14:paraId="11BF2E18" w14:textId="77777777" w:rsidR="009C2F21" w:rsidRPr="00006492" w:rsidRDefault="009C2F21" w:rsidP="00457D0A">
            <w:pPr>
              <w:pStyle w:val="phtableitemizedlist1"/>
            </w:pPr>
            <w:r w:rsidRPr="00006492">
              <w:t>«III уровень»;</w:t>
            </w:r>
          </w:p>
          <w:p w14:paraId="6E57FC93" w14:textId="77777777" w:rsidR="009C2F21" w:rsidRPr="00006492" w:rsidRDefault="009C2F21" w:rsidP="00457D0A">
            <w:pPr>
              <w:pStyle w:val="phtableitemizedlist1"/>
            </w:pPr>
            <w:r w:rsidRPr="00006492">
              <w:t>«Иное».</w:t>
            </w:r>
          </w:p>
          <w:p w14:paraId="40818A8A" w14:textId="77777777" w:rsidR="009C2F21" w:rsidRPr="00006492" w:rsidRDefault="009C2F21" w:rsidP="00457D0A">
            <w:pPr>
              <w:jc w:val="left"/>
              <w:rPr>
                <w:sz w:val="22"/>
              </w:rPr>
            </w:pPr>
            <w:r w:rsidRPr="00006492">
              <w:rPr>
                <w:sz w:val="22"/>
              </w:rPr>
              <w:t xml:space="preserve">Пояснения: </w:t>
            </w:r>
          </w:p>
          <w:p w14:paraId="44ACA2A1" w14:textId="77777777" w:rsidR="009C2F21" w:rsidRPr="00006492" w:rsidRDefault="009C2F21" w:rsidP="00457D0A">
            <w:pPr>
              <w:ind w:firstLine="732"/>
              <w:jc w:val="left"/>
              <w:rPr>
                <w:sz w:val="22"/>
              </w:rPr>
            </w:pPr>
            <w:r w:rsidRPr="00006492">
              <w:rPr>
                <w:sz w:val="22"/>
              </w:rPr>
              <w:t xml:space="preserve">I уровень (первый уровень) </w:t>
            </w:r>
            <w:r>
              <w:rPr>
                <w:sz w:val="22"/>
              </w:rPr>
              <w:t>–</w:t>
            </w:r>
            <w:r w:rsidRPr="00006492">
              <w:rPr>
                <w:sz w:val="22"/>
              </w:rPr>
              <w:t xml:space="preserve"> медицинские организации, оказывающие населению муниципального образования, на территории которого они расположены, первичную медико-санитарную помощь, и (или) паллиативную медицинскую помощь, и (или) скорую, в том числе скорую специализированную, медицинскую помощь, и (или) специализированную (за исключением высокотехнологичной) медицинскую помощь;</w:t>
            </w:r>
          </w:p>
          <w:p w14:paraId="2DE7D3CE" w14:textId="77777777" w:rsidR="009C2F21" w:rsidRPr="00006492" w:rsidRDefault="009C2F21" w:rsidP="00457D0A">
            <w:pPr>
              <w:ind w:firstLine="732"/>
              <w:jc w:val="left"/>
              <w:rPr>
                <w:sz w:val="22"/>
              </w:rPr>
            </w:pPr>
            <w:r w:rsidRPr="00006492">
              <w:rPr>
                <w:sz w:val="22"/>
              </w:rPr>
              <w:t xml:space="preserve">II уровень (второй уровень) </w:t>
            </w:r>
            <w:r>
              <w:rPr>
                <w:sz w:val="22"/>
              </w:rPr>
              <w:t>–</w:t>
            </w:r>
            <w:r w:rsidRPr="00006492">
              <w:rPr>
                <w:sz w:val="22"/>
              </w:rPr>
              <w:t xml:space="preserve"> медицинские организации, имеющие в своей структуре отделения и (или) центры, оказывающие преимущественно специализированную (за исключением высокотехнологичной) медицинскую помощь населению нескольких муниципальных образований по широкому перечню профилей медицинской помощи, а также паллиативную медицинскую помощь, </w:t>
            </w:r>
            <w:r w:rsidRPr="00006492">
              <w:rPr>
                <w:sz w:val="22"/>
              </w:rPr>
              <w:br/>
              <w:t>и (или) диспансеры (противотуберкулезные, психоневрологические, наркологические и иные);</w:t>
            </w:r>
          </w:p>
          <w:p w14:paraId="31B54D18" w14:textId="77777777" w:rsidR="009C2F21" w:rsidRPr="001D61C5" w:rsidRDefault="009C2F21" w:rsidP="00457D0A">
            <w:pPr>
              <w:ind w:firstLine="732"/>
              <w:jc w:val="left"/>
            </w:pPr>
            <w:r w:rsidRPr="00006492">
              <w:rPr>
                <w:sz w:val="22"/>
              </w:rPr>
              <w:t xml:space="preserve">III уровень (третий уровень) </w:t>
            </w:r>
            <w:r>
              <w:rPr>
                <w:sz w:val="22"/>
              </w:rPr>
              <w:t>–</w:t>
            </w:r>
            <w:r w:rsidRPr="00006492">
              <w:rPr>
                <w:sz w:val="22"/>
              </w:rPr>
              <w:t xml:space="preserve"> медицински</w:t>
            </w:r>
            <w:r>
              <w:rPr>
                <w:sz w:val="22"/>
              </w:rPr>
              <w:t>е</w:t>
            </w:r>
            <w:r w:rsidRPr="00006492">
              <w:rPr>
                <w:sz w:val="22"/>
              </w:rPr>
              <w:t xml:space="preserve"> организации, имеющие в своей структуре подразделения, оказывающие специализированную, </w:t>
            </w:r>
            <w:r>
              <w:rPr>
                <w:sz w:val="22"/>
              </w:rPr>
              <w:br/>
            </w:r>
            <w:r w:rsidRPr="00006492">
              <w:rPr>
                <w:sz w:val="22"/>
              </w:rPr>
              <w:t>в том числе высокотехнологичную медицинскую помощь</w:t>
            </w:r>
          </w:p>
        </w:tc>
      </w:tr>
      <w:tr w:rsidR="009C2F21" w:rsidRPr="001D61C5" w14:paraId="390CC9D6" w14:textId="77777777" w:rsidTr="00457D0A">
        <w:trPr>
          <w:trHeight w:val="793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BCFD3" w14:textId="77777777" w:rsidR="009C2F21" w:rsidRPr="00EE11D5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EE11D5">
              <w:rPr>
                <w:rFonts w:cs="Times New Roman"/>
                <w:bCs w:val="0"/>
                <w:sz w:val="22"/>
                <w:szCs w:val="22"/>
              </w:rPr>
              <w:t>Ведомственная принадлежность или Учреди</w:t>
            </w:r>
            <w:r>
              <w:rPr>
                <w:rFonts w:cs="Times New Roman"/>
                <w:bCs w:val="0"/>
                <w:sz w:val="22"/>
                <w:szCs w:val="22"/>
              </w:rPr>
              <w:t>т</w:t>
            </w:r>
            <w:r w:rsidRPr="00EE11D5">
              <w:rPr>
                <w:rFonts w:cs="Times New Roman"/>
                <w:bCs w:val="0"/>
                <w:sz w:val="22"/>
                <w:szCs w:val="22"/>
              </w:rPr>
              <w:t>ель</w:t>
            </w:r>
            <w:r>
              <w:rPr>
                <w:rFonts w:cs="Times New Roman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208FB1" w14:textId="77777777" w:rsidR="009C2F21" w:rsidRPr="001D61C5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>Указать ведомственную принадлежность г</w:t>
            </w:r>
            <w:r w:rsidRPr="001D61C5">
              <w:rPr>
                <w:sz w:val="22"/>
                <w:szCs w:val="22"/>
              </w:rPr>
              <w:t xml:space="preserve">осударственной или муниципальной </w:t>
            </w:r>
            <w:r w:rsidRPr="001D61C5">
              <w:rPr>
                <w:rFonts w:cs="Times New Roman"/>
                <w:sz w:val="22"/>
                <w:szCs w:val="22"/>
              </w:rPr>
              <w:t>организации в соответствии с учредительными документами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EE11D5">
              <w:rPr>
                <w:rFonts w:cs="Times New Roman"/>
                <w:bCs w:val="0"/>
                <w:sz w:val="22"/>
                <w:szCs w:val="22"/>
              </w:rPr>
              <w:t xml:space="preserve">(при выборе </w:t>
            </w:r>
            <w:r>
              <w:rPr>
                <w:rFonts w:cs="Times New Roman"/>
                <w:bCs w:val="0"/>
                <w:sz w:val="22"/>
                <w:szCs w:val="22"/>
              </w:rPr>
              <w:t>значения «</w:t>
            </w:r>
            <w:r w:rsidRPr="00EE11D5">
              <w:rPr>
                <w:sz w:val="22"/>
                <w:szCs w:val="22"/>
              </w:rPr>
              <w:t>Государственное или муниципальное юридическое лицо</w:t>
            </w:r>
            <w:r>
              <w:rPr>
                <w:sz w:val="22"/>
                <w:szCs w:val="22"/>
              </w:rPr>
              <w:t>» в поле «Форма собственности»</w:t>
            </w:r>
            <w:r w:rsidRPr="00EE11D5">
              <w:rPr>
                <w:rFonts w:cs="Times New Roman"/>
                <w:bCs w:val="0"/>
                <w:sz w:val="22"/>
                <w:szCs w:val="22"/>
              </w:rPr>
              <w:t>)</w:t>
            </w:r>
          </w:p>
          <w:p w14:paraId="4735626D" w14:textId="77777777" w:rsidR="009C2F21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или</w:t>
            </w:r>
          </w:p>
          <w:p w14:paraId="660DC35E" w14:textId="77777777" w:rsidR="009C2F21" w:rsidRPr="001D61C5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i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 xml:space="preserve">Указать наименование учредителя частной организации в соответствии </w:t>
            </w:r>
            <w:r>
              <w:rPr>
                <w:rFonts w:cs="Times New Roman"/>
                <w:sz w:val="22"/>
                <w:szCs w:val="22"/>
              </w:rPr>
              <w:br/>
            </w:r>
            <w:r w:rsidRPr="001D61C5">
              <w:rPr>
                <w:rFonts w:cs="Times New Roman"/>
                <w:sz w:val="22"/>
                <w:szCs w:val="22"/>
              </w:rPr>
              <w:t>с учредительными документами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EE11D5">
              <w:rPr>
                <w:rFonts w:cs="Times New Roman"/>
                <w:bCs w:val="0"/>
                <w:sz w:val="22"/>
                <w:szCs w:val="22"/>
              </w:rPr>
              <w:t xml:space="preserve">(при выборе </w:t>
            </w:r>
            <w:r>
              <w:rPr>
                <w:rFonts w:cs="Times New Roman"/>
                <w:bCs w:val="0"/>
                <w:sz w:val="22"/>
                <w:szCs w:val="22"/>
              </w:rPr>
              <w:t>значения «</w:t>
            </w:r>
            <w:r>
              <w:rPr>
                <w:sz w:val="22"/>
                <w:szCs w:val="22"/>
              </w:rPr>
              <w:t>Частное</w:t>
            </w:r>
            <w:r w:rsidRPr="00EE11D5">
              <w:rPr>
                <w:sz w:val="22"/>
                <w:szCs w:val="22"/>
              </w:rPr>
              <w:t xml:space="preserve"> юридическое лицо</w:t>
            </w:r>
            <w:r>
              <w:rPr>
                <w:sz w:val="22"/>
                <w:szCs w:val="22"/>
              </w:rPr>
              <w:t>» в поле «Форма собственности»</w:t>
            </w:r>
            <w:r w:rsidRPr="00EE11D5">
              <w:rPr>
                <w:rFonts w:cs="Times New Roman"/>
                <w:bCs w:val="0"/>
                <w:sz w:val="22"/>
                <w:szCs w:val="22"/>
              </w:rPr>
              <w:t>)</w:t>
            </w:r>
          </w:p>
        </w:tc>
      </w:tr>
      <w:tr w:rsidR="009C2F21" w:rsidRPr="001D61C5" w14:paraId="4ABDAE3F" w14:textId="77777777" w:rsidTr="00457D0A">
        <w:trPr>
          <w:trHeight w:val="793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7E4AB" w14:textId="77777777" w:rsidR="009C2F21" w:rsidRPr="00480D1B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Вид деятельности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FC4A5D" w14:textId="25DBD735" w:rsidR="009C2F21" w:rsidRPr="001D61C5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>Указать вид деятельности организации в соответствии с приказом Минздрава России от 06.08.2013 № 529н (Раздел I)</w:t>
            </w:r>
            <w:r w:rsidRPr="001D61C5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, </w:t>
            </w:r>
            <w:r w:rsidRPr="001D61C5">
              <w:rPr>
                <w:sz w:val="22"/>
                <w:szCs w:val="22"/>
                <w:shd w:val="clear" w:color="auto" w:fill="FFFFFF"/>
              </w:rPr>
              <w:t xml:space="preserve">документ размещен </w:t>
            </w:r>
            <w:r>
              <w:rPr>
                <w:sz w:val="22"/>
                <w:szCs w:val="22"/>
                <w:shd w:val="clear" w:color="auto" w:fill="FFFFFF"/>
              </w:rPr>
              <w:br/>
            </w:r>
            <w:r w:rsidRPr="001D61C5">
              <w:rPr>
                <w:sz w:val="22"/>
                <w:szCs w:val="22"/>
                <w:shd w:val="clear" w:color="auto" w:fill="FFFFFF"/>
              </w:rPr>
              <w:t xml:space="preserve">по ссылке </w:t>
            </w:r>
            <w:hyperlink r:id="rId24" w:anchor="/document/70453400/paragraph/1:0" w:history="1">
              <w:r w:rsidRPr="001D61C5">
                <w:rPr>
                  <w:rStyle w:val="afff6"/>
                  <w:rFonts w:eastAsiaTheme="majorEastAsia"/>
                  <w:sz w:val="22"/>
                  <w:szCs w:val="22"/>
                  <w:shd w:val="clear" w:color="auto" w:fill="FFFFFF"/>
                </w:rPr>
                <w:t>http://ivo.garant.ru/#/document/70453400/paragraph/1:0</w:t>
              </w:r>
            </w:hyperlink>
          </w:p>
        </w:tc>
      </w:tr>
      <w:tr w:rsidR="009C2F21" w:rsidRPr="001D61C5" w14:paraId="62458CD2" w14:textId="77777777" w:rsidTr="00457D0A">
        <w:trPr>
          <w:trHeight w:val="793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28645" w14:textId="77777777" w:rsidR="009C2F21" w:rsidRPr="00480D1B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>
              <w:rPr>
                <w:rFonts w:cs="Times New Roman"/>
                <w:bCs w:val="0"/>
                <w:sz w:val="22"/>
                <w:szCs w:val="22"/>
              </w:rPr>
              <w:lastRenderedPageBreak/>
              <w:t>Профиль деятельности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75E7AC" w14:textId="765C4C4E" w:rsidR="009C2F21" w:rsidRPr="001D61C5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 xml:space="preserve">Указать </w:t>
            </w:r>
            <w:r>
              <w:rPr>
                <w:rFonts w:cs="Times New Roman"/>
                <w:sz w:val="22"/>
                <w:szCs w:val="22"/>
              </w:rPr>
              <w:t>профиль</w:t>
            </w:r>
            <w:r w:rsidRPr="001D61C5">
              <w:rPr>
                <w:rFonts w:cs="Times New Roman"/>
                <w:sz w:val="22"/>
                <w:szCs w:val="22"/>
              </w:rPr>
              <w:t xml:space="preserve"> деятельности организации в соответствии с приказом Минздрава России от 06.08.2013 № 529н (Раздел I)</w:t>
            </w:r>
            <w:r w:rsidRPr="001D61C5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, </w:t>
            </w:r>
            <w:r w:rsidRPr="001D61C5">
              <w:rPr>
                <w:sz w:val="22"/>
                <w:szCs w:val="22"/>
                <w:shd w:val="clear" w:color="auto" w:fill="FFFFFF"/>
              </w:rPr>
              <w:t xml:space="preserve">документ размещен </w:t>
            </w:r>
            <w:r>
              <w:rPr>
                <w:sz w:val="22"/>
                <w:szCs w:val="22"/>
                <w:shd w:val="clear" w:color="auto" w:fill="FFFFFF"/>
              </w:rPr>
              <w:br/>
            </w:r>
            <w:r w:rsidRPr="001D61C5">
              <w:rPr>
                <w:sz w:val="22"/>
                <w:szCs w:val="22"/>
                <w:shd w:val="clear" w:color="auto" w:fill="FFFFFF"/>
              </w:rPr>
              <w:t xml:space="preserve">по ссылке </w:t>
            </w:r>
            <w:hyperlink r:id="rId25" w:anchor="/document/70453400/paragraph/1:0" w:history="1">
              <w:r w:rsidRPr="001D61C5">
                <w:rPr>
                  <w:rStyle w:val="afff6"/>
                  <w:rFonts w:eastAsiaTheme="majorEastAsia"/>
                  <w:sz w:val="22"/>
                  <w:szCs w:val="22"/>
                  <w:shd w:val="clear" w:color="auto" w:fill="FFFFFF"/>
                </w:rPr>
                <w:t>http://ivo.garant.ru/#/document/70453400/paragraph/1:0</w:t>
              </w:r>
            </w:hyperlink>
          </w:p>
        </w:tc>
      </w:tr>
      <w:tr w:rsidR="009C2F21" w:rsidRPr="001D61C5" w14:paraId="11C11048" w14:textId="77777777" w:rsidTr="00457D0A">
        <w:trPr>
          <w:trHeight w:val="794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83E3D" w14:textId="77777777" w:rsidR="009C2F21" w:rsidRPr="00480D1B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3E1CEC">
              <w:rPr>
                <w:rFonts w:cs="Times New Roman"/>
                <w:bCs w:val="0"/>
                <w:sz w:val="22"/>
                <w:szCs w:val="22"/>
              </w:rPr>
              <w:t>Контактный адрес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B87DDC" w14:textId="77777777" w:rsidR="009C2F21" w:rsidRPr="001D61C5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sz w:val="22"/>
                <w:szCs w:val="22"/>
                <w:shd w:val="clear" w:color="auto" w:fill="FFFFFF"/>
              </w:rPr>
              <w:t>Указать фактический адрес местонахождения организации</w:t>
            </w:r>
          </w:p>
        </w:tc>
      </w:tr>
    </w:tbl>
    <w:p w14:paraId="369A45D7" w14:textId="4851A877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11</w:t>
      </w:r>
      <w:r w:rsidRPr="003E372D">
        <w:rPr>
          <w:b/>
          <w:bCs/>
        </w:rPr>
        <w:t>.</w:t>
      </w:r>
      <w:r>
        <w:t xml:space="preserve"> Выбрать подпись (см. </w:t>
      </w:r>
      <w:r>
        <w:fldChar w:fldCharType="begin"/>
      </w:r>
      <w:r>
        <w:instrText xml:space="preserve"> REF _Ref169069075 \h </w:instrText>
      </w:r>
      <w:r>
        <w:fldChar w:fldCharType="separate"/>
      </w:r>
      <w:r>
        <w:t xml:space="preserve">Рисунок </w:t>
      </w:r>
      <w:r>
        <w:rPr>
          <w:noProof/>
        </w:rPr>
        <w:t>12</w:t>
      </w:r>
      <w:r>
        <w:fldChar w:fldCharType="end"/>
      </w:r>
      <w:r>
        <w:t xml:space="preserve">). В данном приложении описано подписание в приложении «Госключ». В </w:t>
      </w:r>
      <w:r>
        <w:fldChar w:fldCharType="begin"/>
      </w:r>
      <w:r>
        <w:instrText xml:space="preserve"> REF _Ref169016868 \n \h </w:instrText>
      </w:r>
      <w:r>
        <w:fldChar w:fldCharType="separate"/>
      </w:r>
      <w:r>
        <w:t>Приложение Б</w:t>
      </w:r>
      <w:r>
        <w:fldChar w:fldCharType="end"/>
      </w:r>
      <w:r>
        <w:t xml:space="preserve"> описано подписание с компьютера.</w:t>
      </w:r>
    </w:p>
    <w:p w14:paraId="57761EF9" w14:textId="77777777" w:rsidR="009C2F21" w:rsidRDefault="009C2F21" w:rsidP="009C2F21">
      <w:pPr>
        <w:pStyle w:val="afffff1"/>
      </w:pPr>
      <w:r>
        <w:rPr>
          <w:noProof/>
        </w:rPr>
        <w:drawing>
          <wp:inline distT="0" distB="0" distL="0" distR="0" wp14:anchorId="2E1ABC2C" wp14:editId="52B1AD1D">
            <wp:extent cx="4266392" cy="3254188"/>
            <wp:effectExtent l="0" t="0" r="1270" b="0"/>
            <wp:docPr id="61111926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19269" name="Рисунок 61111926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255" cy="32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1670" w14:textId="3BFBC386" w:rsidR="009C2F21" w:rsidRPr="00DC3CF0" w:rsidRDefault="009C2F21" w:rsidP="009C2F21">
      <w:pPr>
        <w:pStyle w:val="afffff1"/>
      </w:pPr>
      <w:bookmarkStart w:id="18" w:name="_Ref16906907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bookmarkEnd w:id="18"/>
      <w:r w:rsidRPr="00A239AD">
        <w:t xml:space="preserve"> – </w:t>
      </w:r>
      <w:r>
        <w:t>Форма для выбора подписи</w:t>
      </w:r>
    </w:p>
    <w:p w14:paraId="315CBAAD" w14:textId="1CD3AAB0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12</w:t>
      </w:r>
      <w:r w:rsidRPr="003E372D">
        <w:rPr>
          <w:b/>
          <w:bCs/>
        </w:rPr>
        <w:t>.</w:t>
      </w:r>
      <w:r>
        <w:t xml:space="preserve"> Укажите ответ на вопрос (см. </w:t>
      </w:r>
      <w:r>
        <w:fldChar w:fldCharType="begin"/>
      </w:r>
      <w:r>
        <w:instrText xml:space="preserve"> REF _Ref169069086 \h </w:instrText>
      </w:r>
      <w:r>
        <w:fldChar w:fldCharType="separate"/>
      </w:r>
      <w:r>
        <w:t xml:space="preserve">Рисунок </w:t>
      </w:r>
      <w:r>
        <w:rPr>
          <w:noProof/>
        </w:rPr>
        <w:t>13</w:t>
      </w:r>
      <w:r>
        <w:fldChar w:fldCharType="end"/>
      </w:r>
      <w:r>
        <w:t>).</w:t>
      </w:r>
    </w:p>
    <w:p w14:paraId="4D725F94" w14:textId="77777777" w:rsidR="009C2F21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054B162B" wp14:editId="2C9E20ED">
            <wp:extent cx="4869456" cy="3119825"/>
            <wp:effectExtent l="0" t="0" r="0" b="4445"/>
            <wp:docPr id="15591261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26141" name="Рисунок 155912614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027" cy="312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9DB6" w14:textId="13F225B4" w:rsidR="009C2F21" w:rsidRDefault="009C2F21" w:rsidP="009C2F21">
      <w:pPr>
        <w:pStyle w:val="afffff1"/>
      </w:pPr>
      <w:bookmarkStart w:id="19" w:name="_Ref16906908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bookmarkEnd w:id="19"/>
      <w:r w:rsidRPr="00A239AD">
        <w:t xml:space="preserve"> – </w:t>
      </w:r>
      <w:r>
        <w:t>Форма для указания ответа на вопрос</w:t>
      </w:r>
    </w:p>
    <w:p w14:paraId="4CB42D00" w14:textId="33D21CBB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13</w:t>
      </w:r>
      <w:r w:rsidRPr="003E372D">
        <w:rPr>
          <w:b/>
          <w:bCs/>
        </w:rPr>
        <w:t>.</w:t>
      </w:r>
      <w:r>
        <w:t xml:space="preserve"> Отправьте документы в приложение «Госключ» (см. </w:t>
      </w:r>
      <w:r>
        <w:fldChar w:fldCharType="begin"/>
      </w:r>
      <w:r>
        <w:instrText xml:space="preserve"> REF _Ref169069100 \h </w:instrText>
      </w:r>
      <w:r>
        <w:fldChar w:fldCharType="separate"/>
      </w:r>
      <w:r>
        <w:t xml:space="preserve">Рисунок </w:t>
      </w:r>
      <w:r>
        <w:rPr>
          <w:noProof/>
        </w:rPr>
        <w:t>14</w:t>
      </w:r>
      <w:r>
        <w:fldChar w:fldCharType="end"/>
      </w:r>
      <w:r>
        <w:t>).</w:t>
      </w:r>
    </w:p>
    <w:p w14:paraId="372F49B1" w14:textId="77777777" w:rsidR="009C2F21" w:rsidRDefault="009C2F21" w:rsidP="009C2F21">
      <w:pPr>
        <w:pStyle w:val="afffff1"/>
      </w:pPr>
      <w:r>
        <w:rPr>
          <w:noProof/>
        </w:rPr>
        <w:drawing>
          <wp:inline distT="0" distB="0" distL="0" distR="0" wp14:anchorId="4961EB81" wp14:editId="4C9491AC">
            <wp:extent cx="4704202" cy="3933514"/>
            <wp:effectExtent l="0" t="0" r="0" b="3810"/>
            <wp:docPr id="131866376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63764" name="Рисунок 131866376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27" cy="393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EC56" w14:textId="6F414767" w:rsidR="009C2F21" w:rsidRPr="00DC3CF0" w:rsidRDefault="009C2F21" w:rsidP="009C2F21">
      <w:pPr>
        <w:pStyle w:val="afffff1"/>
      </w:pPr>
      <w:bookmarkStart w:id="20" w:name="_Ref16906910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bookmarkEnd w:id="20"/>
      <w:r w:rsidRPr="00A239AD">
        <w:t xml:space="preserve"> – </w:t>
      </w:r>
      <w:r>
        <w:t>Форма для отправки документов</w:t>
      </w:r>
    </w:p>
    <w:p w14:paraId="05B95B57" w14:textId="1F67B00D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14</w:t>
      </w:r>
      <w:r w:rsidRPr="003E372D">
        <w:rPr>
          <w:b/>
          <w:bCs/>
        </w:rPr>
        <w:t>.</w:t>
      </w:r>
      <w:r>
        <w:t xml:space="preserve"> Подпишите документы в приложении «Госключ» (см. </w:t>
      </w:r>
      <w:r>
        <w:fldChar w:fldCharType="begin"/>
      </w:r>
      <w:r>
        <w:instrText xml:space="preserve"> REF _Ref169069111 \h </w:instrText>
      </w:r>
      <w:r>
        <w:fldChar w:fldCharType="separate"/>
      </w:r>
      <w:r>
        <w:t xml:space="preserve">Рисунок </w:t>
      </w:r>
      <w:r>
        <w:rPr>
          <w:noProof/>
        </w:rPr>
        <w:t>15</w:t>
      </w:r>
      <w:r>
        <w:fldChar w:fldCharType="end"/>
      </w:r>
      <w:r>
        <w:t>).</w:t>
      </w:r>
    </w:p>
    <w:p w14:paraId="32F1BFA5" w14:textId="77777777" w:rsidR="009C2F21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7AA55D34" wp14:editId="34F59F68">
            <wp:extent cx="4285562" cy="3990187"/>
            <wp:effectExtent l="0" t="0" r="0" b="0"/>
            <wp:docPr id="45906375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63753" name="Рисунок 45906375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042" cy="39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E8C4" w14:textId="55462D7E" w:rsidR="009C2F21" w:rsidRDefault="009C2F21" w:rsidP="009C2F21">
      <w:pPr>
        <w:pStyle w:val="afffff1"/>
      </w:pPr>
      <w:bookmarkStart w:id="21" w:name="_Ref16906911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  <w:bookmarkEnd w:id="21"/>
      <w:r w:rsidRPr="00A239AD">
        <w:t xml:space="preserve"> – </w:t>
      </w:r>
      <w:r>
        <w:t>Форма для отправки документов</w:t>
      </w:r>
    </w:p>
    <w:p w14:paraId="045BA084" w14:textId="32F9673D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15</w:t>
      </w:r>
      <w:r w:rsidRPr="003E372D">
        <w:rPr>
          <w:b/>
          <w:bCs/>
        </w:rPr>
        <w:t>.</w:t>
      </w:r>
      <w:r>
        <w:t xml:space="preserve"> Перейдите в личный кабинет для просмотра статуса заявления (см. </w:t>
      </w:r>
      <w:r>
        <w:fldChar w:fldCharType="begin"/>
      </w:r>
      <w:r>
        <w:instrText xml:space="preserve"> REF _Ref169069123 \h </w:instrText>
      </w:r>
      <w:r>
        <w:fldChar w:fldCharType="separate"/>
      </w:r>
      <w:r>
        <w:t xml:space="preserve">Рисунок </w:t>
      </w:r>
      <w:r>
        <w:rPr>
          <w:noProof/>
        </w:rPr>
        <w:t>16</w:t>
      </w:r>
      <w:r>
        <w:fldChar w:fldCharType="end"/>
      </w:r>
      <w:r>
        <w:t>).</w:t>
      </w:r>
    </w:p>
    <w:p w14:paraId="4A299E6D" w14:textId="77777777" w:rsidR="009C2F21" w:rsidRDefault="009C2F21" w:rsidP="009C2F21">
      <w:pPr>
        <w:pStyle w:val="afffff1"/>
      </w:pPr>
      <w:r>
        <w:rPr>
          <w:noProof/>
        </w:rPr>
        <w:drawing>
          <wp:inline distT="0" distB="0" distL="0" distR="0" wp14:anchorId="4DF13ADD" wp14:editId="3A6C0135">
            <wp:extent cx="5023692" cy="2106262"/>
            <wp:effectExtent l="0" t="0" r="0" b="2540"/>
            <wp:docPr id="20938578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57811" name="Рисунок 20938578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092" cy="211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9776" w14:textId="5535CDE6" w:rsidR="009C2F21" w:rsidRPr="00DC3CF0" w:rsidRDefault="009C2F21" w:rsidP="009C2F21">
      <w:pPr>
        <w:pStyle w:val="afffff1"/>
      </w:pPr>
      <w:bookmarkStart w:id="22" w:name="_Ref16906912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bookmarkEnd w:id="22"/>
      <w:r w:rsidRPr="00A239AD">
        <w:t xml:space="preserve"> – </w:t>
      </w:r>
      <w:r>
        <w:t>Финальная форма для просмотра статуса заявления</w:t>
      </w:r>
    </w:p>
    <w:p w14:paraId="205257DF" w14:textId="77777777" w:rsidR="009C2F21" w:rsidRDefault="009C2F21" w:rsidP="00064E67">
      <w:pPr>
        <w:pStyle w:val="17"/>
        <w:numPr>
          <w:ilvl w:val="0"/>
          <w:numId w:val="0"/>
        </w:numPr>
        <w:autoSpaceDN w:val="0"/>
        <w:adjustRightInd w:val="0"/>
        <w:ind w:left="709"/>
        <w:textAlignment w:val="baseline"/>
      </w:pPr>
      <w:bookmarkStart w:id="23" w:name="_Ref169016868"/>
      <w:bookmarkStart w:id="24" w:name="_Toc169021913"/>
      <w:bookmarkStart w:id="25" w:name="_Toc169069549"/>
      <w:r>
        <w:lastRenderedPageBreak/>
        <w:t>Описание услуги по</w:t>
      </w:r>
      <w:r w:rsidRPr="005E7C66">
        <w:t xml:space="preserve"> регистрации</w:t>
      </w:r>
      <w:r>
        <w:t xml:space="preserve"> </w:t>
      </w:r>
      <w:r>
        <w:br/>
        <w:t xml:space="preserve">индивидуальных предпринимателей - соискателей лицензии </w:t>
      </w:r>
      <w:r>
        <w:br/>
        <w:t>на осуществление</w:t>
      </w:r>
      <w:r w:rsidRPr="005E7C66">
        <w:t xml:space="preserve"> медицинск</w:t>
      </w:r>
      <w:r>
        <w:t>ой деятельности на ЕПГУ</w:t>
      </w:r>
      <w:bookmarkEnd w:id="23"/>
      <w:bookmarkEnd w:id="24"/>
      <w:bookmarkEnd w:id="25"/>
    </w:p>
    <w:p w14:paraId="1201BCDD" w14:textId="71483690" w:rsidR="009C2F21" w:rsidRPr="00BA0871" w:rsidRDefault="009C2F21" w:rsidP="009C2F21">
      <w:pPr>
        <w:pStyle w:val="phnormal"/>
        <w:spacing w:line="276" w:lineRule="auto"/>
        <w:ind w:firstLine="709"/>
      </w:pPr>
      <w:r>
        <w:t>На ЕПГУ предоставляется услуга по регистрации индивидуальных предпринимателей - соискателей лицензии на осуществление медицинской</w:t>
      </w:r>
      <w:r w:rsidRPr="00EA194B">
        <w:t xml:space="preserve"> </w:t>
      </w:r>
      <w:r>
        <w:t>деятельности «</w:t>
      </w:r>
      <w:r w:rsidRPr="00E96DC5">
        <w:t>Регистрация в федеральном реестре медицинских и фармацевтических организаций», размещенная по адресу</w:t>
      </w:r>
      <w:r>
        <w:t xml:space="preserve"> </w:t>
      </w:r>
      <w:hyperlink r:id="rId31" w:history="1">
        <w:r w:rsidRPr="00B17C5C">
          <w:rPr>
            <w:rStyle w:val="afff6"/>
            <w:rFonts w:eastAsiaTheme="majorEastAsia"/>
          </w:rPr>
          <w:t>https://www.gosuslugi.ru/609903/1/form</w:t>
        </w:r>
      </w:hyperlink>
    </w:p>
    <w:p w14:paraId="67B71C43" w14:textId="77777777" w:rsidR="009C2F21" w:rsidRDefault="009C2F21" w:rsidP="009C2F21">
      <w:pPr>
        <w:pStyle w:val="afffff1"/>
      </w:pPr>
      <w:r>
        <w:rPr>
          <w:noProof/>
        </w:rPr>
        <w:drawing>
          <wp:inline distT="0" distB="0" distL="0" distR="0" wp14:anchorId="5C772EAF" wp14:editId="6346E702">
            <wp:extent cx="3969834" cy="4593381"/>
            <wp:effectExtent l="0" t="0" r="5715" b="4445"/>
            <wp:docPr id="10314698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42124" name="Рисунок 10598421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852" cy="46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41618" w14:textId="5D3AEDFE" w:rsidR="009C2F21" w:rsidRDefault="009C2F21" w:rsidP="009C2F21">
      <w:pPr>
        <w:pStyle w:val="afffff1"/>
      </w:pPr>
      <w:bookmarkStart w:id="26" w:name="_Ref16906914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bookmarkEnd w:id="26"/>
      <w:r>
        <w:t xml:space="preserve"> – Стартовая страница заказа услуги</w:t>
      </w:r>
    </w:p>
    <w:p w14:paraId="5B909C2A" w14:textId="77777777" w:rsidR="009C2F21" w:rsidRDefault="009C2F21" w:rsidP="009C2F21">
      <w:pPr>
        <w:pStyle w:val="phnormal"/>
        <w:spacing w:line="276" w:lineRule="auto"/>
        <w:ind w:firstLine="709"/>
      </w:pPr>
      <w:r>
        <w:t>Для заказа услуги «</w:t>
      </w:r>
      <w:r w:rsidRPr="00E96DC5">
        <w:t>Регистрация в федеральном реестре медицинских и фармацевтических организаций</w:t>
      </w:r>
      <w:r>
        <w:t xml:space="preserve">» необходимо: </w:t>
      </w:r>
    </w:p>
    <w:p w14:paraId="55C3E46D" w14:textId="42778367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>Шаг 1.</w:t>
      </w:r>
      <w:r>
        <w:t xml:space="preserve"> Нажать на кнопку «Начать» (см. </w:t>
      </w:r>
      <w:r>
        <w:fldChar w:fldCharType="begin"/>
      </w:r>
      <w:r>
        <w:instrText xml:space="preserve"> REF _Ref169069143 \h </w:instrText>
      </w:r>
      <w:r>
        <w:fldChar w:fldCharType="separate"/>
      </w:r>
      <w:r>
        <w:t xml:space="preserve">Рисунок </w:t>
      </w:r>
      <w:r>
        <w:rPr>
          <w:noProof/>
        </w:rPr>
        <w:t>17</w:t>
      </w:r>
      <w:r>
        <w:fldChar w:fldCharType="end"/>
      </w:r>
      <w:r>
        <w:t xml:space="preserve">), затем </w:t>
      </w:r>
      <w:r w:rsidRPr="00A239AD">
        <w:rPr>
          <w:szCs w:val="24"/>
        </w:rPr>
        <w:t>–</w:t>
      </w:r>
      <w:r>
        <w:rPr>
          <w:szCs w:val="24"/>
        </w:rPr>
        <w:t xml:space="preserve"> </w:t>
      </w:r>
      <w:r>
        <w:t>на</w:t>
      </w:r>
      <w:r>
        <w:rPr>
          <w:szCs w:val="24"/>
        </w:rPr>
        <w:t xml:space="preserve"> кнопку</w:t>
      </w:r>
      <w:r>
        <w:t xml:space="preserve"> «Перейти к заявлению» (см. </w:t>
      </w:r>
      <w:r>
        <w:fldChar w:fldCharType="begin"/>
      </w:r>
      <w:r>
        <w:instrText xml:space="preserve"> REF _Ref169069150 \h </w:instrText>
      </w:r>
      <w:r>
        <w:fldChar w:fldCharType="separate"/>
      </w:r>
      <w:r w:rsidRPr="0048734D">
        <w:t xml:space="preserve">Рисунок </w:t>
      </w:r>
      <w:r>
        <w:rPr>
          <w:noProof/>
        </w:rPr>
        <w:t>18</w:t>
      </w:r>
      <w:r>
        <w:fldChar w:fldCharType="end"/>
      </w:r>
      <w:r>
        <w:t>).</w:t>
      </w:r>
    </w:p>
    <w:p w14:paraId="571F1C63" w14:textId="77777777" w:rsidR="009C2F21" w:rsidRPr="0048734D" w:rsidRDefault="009C2F21" w:rsidP="009C2F21">
      <w:pPr>
        <w:pStyle w:val="afffff1"/>
      </w:pPr>
      <w:r w:rsidRPr="0048734D">
        <w:rPr>
          <w:noProof/>
        </w:rPr>
        <w:lastRenderedPageBreak/>
        <w:drawing>
          <wp:inline distT="0" distB="0" distL="0" distR="0" wp14:anchorId="32192619" wp14:editId="33FDD3C4">
            <wp:extent cx="4638101" cy="4571700"/>
            <wp:effectExtent l="0" t="0" r="0" b="635"/>
            <wp:docPr id="11339017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0170" name="Рисунок 11339017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686" cy="45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E64B" w14:textId="64FD5977" w:rsidR="009C2F21" w:rsidRPr="0048734D" w:rsidRDefault="009C2F21" w:rsidP="009C2F21">
      <w:pPr>
        <w:pStyle w:val="afffff1"/>
      </w:pPr>
      <w:bookmarkStart w:id="27" w:name="_Ref169069150"/>
      <w:r w:rsidRPr="0048734D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  <w:bookmarkEnd w:id="27"/>
      <w:r w:rsidRPr="0048734D">
        <w:t xml:space="preserve"> – Перечень необходимых данных для подачи заявления</w:t>
      </w:r>
    </w:p>
    <w:p w14:paraId="54DFAD67" w14:textId="3B8DD1F9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>Шаг 2.</w:t>
      </w:r>
      <w:r>
        <w:t xml:space="preserve"> Проверить корректность сведений о регистрируемом Вами ИП (см. </w:t>
      </w:r>
      <w:r>
        <w:fldChar w:fldCharType="begin"/>
      </w:r>
      <w:r>
        <w:instrText xml:space="preserve"> REF _Ref169069170 \h </w:instrText>
      </w:r>
      <w:r>
        <w:fldChar w:fldCharType="separate"/>
      </w:r>
      <w:r>
        <w:t xml:space="preserve">Рисунок </w:t>
      </w:r>
      <w:r>
        <w:rPr>
          <w:noProof/>
        </w:rPr>
        <w:t>19</w:t>
      </w:r>
      <w:r>
        <w:fldChar w:fldCharType="end"/>
      </w:r>
      <w:r>
        <w:t>).</w:t>
      </w:r>
    </w:p>
    <w:p w14:paraId="240C2050" w14:textId="77777777" w:rsidR="009C2F21" w:rsidRDefault="009C2F21" w:rsidP="009C2F21">
      <w:pPr>
        <w:pStyle w:val="afffff1"/>
      </w:pPr>
      <w:r>
        <w:rPr>
          <w:noProof/>
        </w:rPr>
        <w:drawing>
          <wp:inline distT="0" distB="0" distL="0" distR="0" wp14:anchorId="2507BAC4" wp14:editId="3494B2FE">
            <wp:extent cx="4395730" cy="3530429"/>
            <wp:effectExtent l="0" t="0" r="0" b="635"/>
            <wp:docPr id="78981156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11560" name="Рисунок 78981156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500" cy="353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5304" w14:textId="47D58E2F" w:rsidR="009C2F21" w:rsidRDefault="009C2F21" w:rsidP="009C2F21">
      <w:pPr>
        <w:pStyle w:val="afffff1"/>
      </w:pPr>
      <w:bookmarkStart w:id="28" w:name="_Ref16906917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  <w:bookmarkEnd w:id="28"/>
      <w:r w:rsidRPr="00A239AD">
        <w:t xml:space="preserve"> – </w:t>
      </w:r>
      <w:r>
        <w:t>Форма проверки корректности сведений об ИП</w:t>
      </w:r>
    </w:p>
    <w:p w14:paraId="3EBD6B8A" w14:textId="3B39F53D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>Шаг 3.</w:t>
      </w:r>
      <w:r>
        <w:t xml:space="preserve"> Проверить номер телефона ИП (см. </w:t>
      </w:r>
      <w:r>
        <w:fldChar w:fldCharType="begin"/>
      </w:r>
      <w:r>
        <w:instrText xml:space="preserve"> REF _Ref169069183 \h </w:instrText>
      </w:r>
      <w:r>
        <w:fldChar w:fldCharType="separate"/>
      </w:r>
      <w:r>
        <w:t xml:space="preserve">Рисунок </w:t>
      </w:r>
      <w:r>
        <w:rPr>
          <w:noProof/>
        </w:rPr>
        <w:t>20</w:t>
      </w:r>
      <w:r>
        <w:fldChar w:fldCharType="end"/>
      </w:r>
      <w:r>
        <w:t>).</w:t>
      </w:r>
    </w:p>
    <w:p w14:paraId="03D3519F" w14:textId="77777777" w:rsidR="009C2F21" w:rsidRPr="00FD5498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47A3802E" wp14:editId="6679509B">
            <wp:extent cx="5298853" cy="2999739"/>
            <wp:effectExtent l="0" t="0" r="0" b="0"/>
            <wp:docPr id="29748655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86553" name="Рисунок 29748655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42" cy="30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035F" w14:textId="53E25556" w:rsidR="009C2F21" w:rsidRPr="00F551FF" w:rsidRDefault="009C2F21" w:rsidP="009C2F21">
      <w:pPr>
        <w:pStyle w:val="afffff1"/>
      </w:pPr>
      <w:bookmarkStart w:id="29" w:name="_Ref16906918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  <w:bookmarkEnd w:id="29"/>
      <w:r w:rsidRPr="00A239AD">
        <w:t xml:space="preserve"> – </w:t>
      </w:r>
      <w:r>
        <w:t>Форма проверки корректности номера телефона</w:t>
      </w:r>
    </w:p>
    <w:p w14:paraId="58613FB5" w14:textId="646B80AC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 w:rsidRPr="003B4ABB">
        <w:rPr>
          <w:b/>
          <w:bCs/>
        </w:rPr>
        <w:t>4</w:t>
      </w:r>
      <w:r w:rsidRPr="003E372D">
        <w:rPr>
          <w:b/>
          <w:bCs/>
        </w:rPr>
        <w:t>.</w:t>
      </w:r>
      <w:r>
        <w:t xml:space="preserve"> Проверить адрес электронной почты ИП (см. </w:t>
      </w:r>
      <w:r>
        <w:fldChar w:fldCharType="begin"/>
      </w:r>
      <w:r>
        <w:instrText xml:space="preserve"> REF _Ref169069197 \h </w:instrText>
      </w:r>
      <w:r>
        <w:fldChar w:fldCharType="separate"/>
      </w:r>
      <w:r>
        <w:t xml:space="preserve">Рисунок </w:t>
      </w:r>
      <w:r>
        <w:rPr>
          <w:noProof/>
        </w:rPr>
        <w:t>21</w:t>
      </w:r>
      <w:r>
        <w:fldChar w:fldCharType="end"/>
      </w:r>
      <w:r>
        <w:t>).</w:t>
      </w:r>
    </w:p>
    <w:p w14:paraId="25D5E7AF" w14:textId="77777777" w:rsidR="009C2F21" w:rsidRPr="00FD5498" w:rsidRDefault="009C2F21" w:rsidP="009C2F21">
      <w:pPr>
        <w:pStyle w:val="afffff1"/>
      </w:pPr>
      <w:r>
        <w:rPr>
          <w:noProof/>
        </w:rPr>
        <w:drawing>
          <wp:inline distT="0" distB="0" distL="0" distR="0" wp14:anchorId="571639BA" wp14:editId="0AB1723C">
            <wp:extent cx="5177928" cy="3196559"/>
            <wp:effectExtent l="0" t="0" r="3810" b="4445"/>
            <wp:docPr id="155224746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47464" name="Рисунок 155224746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960" cy="32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F1C1" w14:textId="39D3E70F" w:rsidR="009C2F21" w:rsidRPr="003B4ABB" w:rsidRDefault="009C2F21" w:rsidP="009C2F21">
      <w:pPr>
        <w:pStyle w:val="afffff1"/>
      </w:pPr>
      <w:bookmarkStart w:id="30" w:name="_Ref1690691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  <w:bookmarkEnd w:id="30"/>
      <w:r w:rsidRPr="00A239AD">
        <w:t xml:space="preserve"> – </w:t>
      </w:r>
      <w:r>
        <w:t>Форма проверки корректности электронной почты</w:t>
      </w:r>
    </w:p>
    <w:p w14:paraId="3CB83009" w14:textId="2D8CF013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5</w:t>
      </w:r>
      <w:r w:rsidRPr="003E372D">
        <w:rPr>
          <w:b/>
          <w:bCs/>
        </w:rPr>
        <w:t>.</w:t>
      </w:r>
      <w:r>
        <w:t xml:space="preserve"> Указать</w:t>
      </w:r>
      <w:r w:rsidRPr="009B3DD5">
        <w:t xml:space="preserve"> </w:t>
      </w:r>
      <w:r>
        <w:t xml:space="preserve">или проверить адрес постоянной регистрации ИП (см. </w:t>
      </w:r>
      <w:r>
        <w:fldChar w:fldCharType="begin"/>
      </w:r>
      <w:r>
        <w:instrText xml:space="preserve"> REF _Ref169069212 \h </w:instrText>
      </w:r>
      <w:r>
        <w:fldChar w:fldCharType="separate"/>
      </w:r>
      <w:r>
        <w:t xml:space="preserve">Рисунок </w:t>
      </w:r>
      <w:r>
        <w:rPr>
          <w:noProof/>
        </w:rPr>
        <w:t>22</w:t>
      </w:r>
      <w:r>
        <w:fldChar w:fldCharType="end"/>
      </w:r>
      <w:r>
        <w:t>).</w:t>
      </w:r>
    </w:p>
    <w:p w14:paraId="0117A895" w14:textId="77777777" w:rsidR="009C2F21" w:rsidRPr="00FD5498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54781D38" wp14:editId="1F05DABE">
            <wp:extent cx="4891489" cy="3278333"/>
            <wp:effectExtent l="0" t="0" r="0" b="0"/>
            <wp:docPr id="167279629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96292" name="Рисунок 167279629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058" cy="32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B1168" w14:textId="3B614134" w:rsidR="009C2F21" w:rsidRPr="00BB119F" w:rsidRDefault="009C2F21" w:rsidP="009C2F21">
      <w:pPr>
        <w:pStyle w:val="afffff1"/>
      </w:pPr>
      <w:bookmarkStart w:id="31" w:name="_Ref16906921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  <w:bookmarkEnd w:id="31"/>
      <w:r w:rsidRPr="00A239AD">
        <w:t xml:space="preserve"> – </w:t>
      </w:r>
      <w:r>
        <w:t>Форма для указания адреса ИП</w:t>
      </w:r>
    </w:p>
    <w:p w14:paraId="54C77BE0" w14:textId="5CE96FC9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6</w:t>
      </w:r>
      <w:r w:rsidRPr="003E372D">
        <w:rPr>
          <w:b/>
          <w:bCs/>
        </w:rPr>
        <w:t>.</w:t>
      </w:r>
      <w:r>
        <w:t xml:space="preserve"> Проверить персональные данные пользователя, уполномоченного вносить в ФРМО данные об ИП (см. </w:t>
      </w:r>
      <w:r>
        <w:fldChar w:fldCharType="begin"/>
      </w:r>
      <w:r>
        <w:instrText xml:space="preserve"> REF _Ref169069223 \h </w:instrText>
      </w:r>
      <w:r>
        <w:fldChar w:fldCharType="separate"/>
      </w:r>
      <w:r>
        <w:t xml:space="preserve">Рисунок </w:t>
      </w:r>
      <w:r>
        <w:rPr>
          <w:noProof/>
        </w:rPr>
        <w:t>23</w:t>
      </w:r>
      <w:r>
        <w:fldChar w:fldCharType="end"/>
      </w:r>
      <w:r>
        <w:t xml:space="preserve">). </w:t>
      </w:r>
    </w:p>
    <w:p w14:paraId="03E83574" w14:textId="77777777" w:rsidR="009C2F21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3EA565FE" wp14:editId="6A46993D">
            <wp:extent cx="5144877" cy="6294438"/>
            <wp:effectExtent l="0" t="0" r="0" b="5080"/>
            <wp:docPr id="1799106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0618" name="Рисунок 17991061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667" cy="630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62AD" w14:textId="11CDB54B" w:rsidR="009C2F21" w:rsidRPr="00F51409" w:rsidRDefault="009C2F21" w:rsidP="009C2F21">
      <w:pPr>
        <w:pStyle w:val="afffff1"/>
      </w:pPr>
      <w:bookmarkStart w:id="32" w:name="_Ref16906922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  <w:bookmarkEnd w:id="32"/>
      <w:r w:rsidRPr="00A239AD">
        <w:t xml:space="preserve"> – </w:t>
      </w:r>
      <w:r>
        <w:t>Форма проверки персональных данных</w:t>
      </w:r>
    </w:p>
    <w:p w14:paraId="7971883F" w14:textId="1ABEC9E7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7</w:t>
      </w:r>
      <w:r w:rsidRPr="003E372D">
        <w:rPr>
          <w:b/>
          <w:bCs/>
        </w:rPr>
        <w:t>.</w:t>
      </w:r>
      <w:r>
        <w:t xml:space="preserve"> Проверить Ваш номер телефона (см. </w:t>
      </w:r>
      <w:r>
        <w:fldChar w:fldCharType="begin"/>
      </w:r>
      <w:r>
        <w:instrText xml:space="preserve"> REF _Ref169069235 \h </w:instrText>
      </w:r>
      <w:r>
        <w:fldChar w:fldCharType="separate"/>
      </w:r>
      <w:r>
        <w:t xml:space="preserve">Рисунок </w:t>
      </w:r>
      <w:r>
        <w:rPr>
          <w:noProof/>
        </w:rPr>
        <w:t>24</w:t>
      </w:r>
      <w:r>
        <w:fldChar w:fldCharType="end"/>
      </w:r>
      <w:r>
        <w:t>).</w:t>
      </w:r>
    </w:p>
    <w:p w14:paraId="1384CD67" w14:textId="77777777" w:rsidR="009C2F21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31719C71" wp14:editId="6E8B6860">
            <wp:extent cx="3905250" cy="2430049"/>
            <wp:effectExtent l="0" t="0" r="0" b="0"/>
            <wp:docPr id="56466886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01488" name="Рисунок 113490148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535" cy="244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AD46" w14:textId="53A1F64A" w:rsidR="009C2F21" w:rsidRDefault="009C2F21" w:rsidP="009C2F21">
      <w:pPr>
        <w:pStyle w:val="afffff1"/>
      </w:pPr>
      <w:bookmarkStart w:id="33" w:name="_Ref16906923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  <w:bookmarkEnd w:id="33"/>
      <w:r w:rsidRPr="00A239AD">
        <w:t xml:space="preserve"> – </w:t>
      </w:r>
      <w:r>
        <w:t>Форма для проверки Вашего номера телефона</w:t>
      </w:r>
    </w:p>
    <w:p w14:paraId="75AC53DB" w14:textId="7C34A391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8</w:t>
      </w:r>
      <w:r w:rsidRPr="003E372D">
        <w:rPr>
          <w:b/>
          <w:bCs/>
        </w:rPr>
        <w:t>.</w:t>
      </w:r>
      <w:r>
        <w:t xml:space="preserve"> Проверить Вашу электронную почту (см. </w:t>
      </w:r>
      <w:r>
        <w:fldChar w:fldCharType="begin"/>
      </w:r>
      <w:r>
        <w:instrText xml:space="preserve"> REF _Ref169069247 \h </w:instrText>
      </w:r>
      <w:r>
        <w:fldChar w:fldCharType="separate"/>
      </w:r>
      <w:r>
        <w:t xml:space="preserve">Рисунок </w:t>
      </w:r>
      <w:r>
        <w:rPr>
          <w:noProof/>
        </w:rPr>
        <w:t>25</w:t>
      </w:r>
      <w:r>
        <w:fldChar w:fldCharType="end"/>
      </w:r>
      <w:r>
        <w:t>).</w:t>
      </w:r>
    </w:p>
    <w:p w14:paraId="6F19FB4E" w14:textId="77777777" w:rsidR="009C2F21" w:rsidRDefault="009C2F21" w:rsidP="009C2F21">
      <w:pPr>
        <w:pStyle w:val="afffff1"/>
      </w:pPr>
      <w:r>
        <w:rPr>
          <w:noProof/>
        </w:rPr>
        <w:drawing>
          <wp:inline distT="0" distB="0" distL="0" distR="0" wp14:anchorId="75301618" wp14:editId="50CC9439">
            <wp:extent cx="4448175" cy="2662810"/>
            <wp:effectExtent l="0" t="0" r="0" b="4445"/>
            <wp:docPr id="4568002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86816" name="Рисунок 10470868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173" cy="267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DE30" w14:textId="1DC0A301" w:rsidR="009C2F21" w:rsidRDefault="009C2F21" w:rsidP="009C2F21">
      <w:pPr>
        <w:pStyle w:val="afffff1"/>
      </w:pPr>
      <w:bookmarkStart w:id="34" w:name="_Ref1690692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  <w:bookmarkEnd w:id="34"/>
      <w:r w:rsidRPr="00A239AD">
        <w:t xml:space="preserve"> – </w:t>
      </w:r>
      <w:r>
        <w:t>Форма для проверки Вашей электронной почты</w:t>
      </w:r>
    </w:p>
    <w:p w14:paraId="4BBAC535" w14:textId="4FEA3E18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9</w:t>
      </w:r>
      <w:r w:rsidRPr="003E372D">
        <w:rPr>
          <w:b/>
          <w:bCs/>
        </w:rPr>
        <w:t>.</w:t>
      </w:r>
      <w:r>
        <w:t xml:space="preserve"> Проверить адрес Вашей постоянной регистрации (см. </w:t>
      </w:r>
      <w:r>
        <w:fldChar w:fldCharType="begin"/>
      </w:r>
      <w:r>
        <w:instrText xml:space="preserve"> REF _Ref169069258 \h </w:instrText>
      </w:r>
      <w:r>
        <w:fldChar w:fldCharType="separate"/>
      </w:r>
      <w:r>
        <w:t xml:space="preserve">Рисунок </w:t>
      </w:r>
      <w:r>
        <w:rPr>
          <w:noProof/>
        </w:rPr>
        <w:t>26</w:t>
      </w:r>
      <w:r>
        <w:fldChar w:fldCharType="end"/>
      </w:r>
      <w:r>
        <w:t>).</w:t>
      </w:r>
    </w:p>
    <w:p w14:paraId="572C6010" w14:textId="77777777" w:rsidR="009C2F21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535F3223" wp14:editId="36C4B919">
            <wp:extent cx="4438650" cy="2677987"/>
            <wp:effectExtent l="0" t="0" r="0" b="1905"/>
            <wp:docPr id="399008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50059" name="Рисунок 210725005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33" cy="269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2F89" w14:textId="58F03CBB" w:rsidR="009C2F21" w:rsidRPr="00292DBF" w:rsidRDefault="009C2F21" w:rsidP="009C2F21">
      <w:pPr>
        <w:pStyle w:val="afffff1"/>
      </w:pPr>
      <w:bookmarkStart w:id="35" w:name="_Ref16906925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  <w:bookmarkEnd w:id="35"/>
      <w:r w:rsidRPr="00A239AD">
        <w:t xml:space="preserve"> – </w:t>
      </w:r>
      <w:r>
        <w:t>Форма для проверки адреса Вашей постоянной регистрации</w:t>
      </w:r>
    </w:p>
    <w:p w14:paraId="0A227FED" w14:textId="4BAB234D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10</w:t>
      </w:r>
      <w:r w:rsidRPr="003E372D">
        <w:rPr>
          <w:b/>
          <w:bCs/>
        </w:rPr>
        <w:t>.</w:t>
      </w:r>
      <w:r>
        <w:t xml:space="preserve"> Внести сведения о регистрируемом ИП и перейти к подписанию (см. </w:t>
      </w:r>
      <w:r>
        <w:fldChar w:fldCharType="begin"/>
      </w:r>
      <w:r>
        <w:instrText xml:space="preserve"> REF _Ref169069268 \h </w:instrText>
      </w:r>
      <w:r>
        <w:fldChar w:fldCharType="separate"/>
      </w:r>
      <w:r>
        <w:t xml:space="preserve">Рисунок </w:t>
      </w:r>
      <w:r>
        <w:rPr>
          <w:noProof/>
        </w:rPr>
        <w:t>27</w:t>
      </w:r>
      <w:r>
        <w:fldChar w:fldCharType="end"/>
      </w:r>
      <w:r>
        <w:t>).</w:t>
      </w:r>
    </w:p>
    <w:p w14:paraId="689262D0" w14:textId="77777777" w:rsidR="009C2F21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2C23B0CD" wp14:editId="70428049">
            <wp:extent cx="6209665" cy="5572125"/>
            <wp:effectExtent l="0" t="0" r="635" b="3175"/>
            <wp:docPr id="154532648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26481" name="Рисунок 154532648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BCD9" w14:textId="61FE6710" w:rsidR="009C2F21" w:rsidRPr="00292DBF" w:rsidRDefault="009C2F21" w:rsidP="009C2F21">
      <w:pPr>
        <w:pStyle w:val="afffff1"/>
      </w:pPr>
      <w:bookmarkStart w:id="36" w:name="_Ref16906926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  <w:bookmarkEnd w:id="36"/>
      <w:r w:rsidRPr="00A239AD">
        <w:t xml:space="preserve"> – </w:t>
      </w:r>
      <w:r>
        <w:t>Форма для внесения сведений о регистрируемом ИП</w:t>
      </w:r>
    </w:p>
    <w:p w14:paraId="528AB144" w14:textId="012C97FE" w:rsidR="009C2F21" w:rsidRDefault="009C2F21" w:rsidP="009C2F21">
      <w:pPr>
        <w:pStyle w:val="phnormal"/>
        <w:spacing w:line="276" w:lineRule="auto"/>
        <w:ind w:firstLine="709"/>
      </w:pPr>
      <w:r>
        <w:t xml:space="preserve">При заполнении формы необходимо руководствоваться рекомендациями, изложенными в </w:t>
      </w:r>
      <w:r>
        <w:fldChar w:fldCharType="begin"/>
      </w:r>
      <w:r>
        <w:instrText xml:space="preserve"> REF _Ref169069296 \h </w:instrText>
      </w:r>
      <w:r>
        <w:fldChar w:fldCharType="separate"/>
      </w:r>
      <w:r>
        <w:t xml:space="preserve">Таблица </w:t>
      </w:r>
      <w:r>
        <w:rPr>
          <w:noProof/>
        </w:rPr>
        <w:t>2</w:t>
      </w:r>
      <w:r>
        <w:fldChar w:fldCharType="end"/>
      </w:r>
      <w:r>
        <w:t>.</w:t>
      </w:r>
    </w:p>
    <w:p w14:paraId="2DBF4EC7" w14:textId="2DED5F0D" w:rsidR="009C2F21" w:rsidRDefault="009C2F21" w:rsidP="009C2F21">
      <w:pPr>
        <w:pStyle w:val="afffff8"/>
      </w:pPr>
      <w:bookmarkStart w:id="37" w:name="_Ref169069296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37"/>
      <w:r>
        <w:t xml:space="preserve"> – </w:t>
      </w:r>
      <w:r w:rsidRPr="00B30EC0">
        <w:t>Рекомендации по заполнению формы для внесения сведений о регистрируемо</w:t>
      </w:r>
      <w:r>
        <w:t>м ИП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516"/>
        <w:gridCol w:w="7679"/>
      </w:tblGrid>
      <w:tr w:rsidR="009C2F21" w:rsidRPr="001D61C5" w14:paraId="60FEE197" w14:textId="77777777" w:rsidTr="00457D0A">
        <w:trPr>
          <w:trHeight w:val="227"/>
          <w:tblHeader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DF04D" w14:textId="77777777" w:rsidR="009C2F21" w:rsidRPr="00480D1B" w:rsidRDefault="009C2F21" w:rsidP="00457D0A">
            <w:pPr>
              <w:pStyle w:val="phtablecolcaption"/>
              <w:spacing w:before="0" w:after="0" w:line="276" w:lineRule="auto"/>
              <w:rPr>
                <w:rFonts w:cs="Times New Roman"/>
                <w:b w:val="0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sz w:val="22"/>
                <w:szCs w:val="22"/>
              </w:rPr>
              <w:t>Наименование</w:t>
            </w:r>
            <w:r w:rsidRPr="00480D1B">
              <w:rPr>
                <w:rFonts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480D1B">
              <w:rPr>
                <w:rFonts w:cs="Times New Roman"/>
                <w:sz w:val="22"/>
                <w:szCs w:val="22"/>
              </w:rPr>
              <w:t>поля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3882CE" w14:textId="77777777" w:rsidR="009C2F21" w:rsidRPr="001D61C5" w:rsidRDefault="009C2F21" w:rsidP="00457D0A">
            <w:pPr>
              <w:pStyle w:val="phtablecolcaption"/>
              <w:spacing w:before="0" w:after="0"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Рекомендации по заполнению</w:t>
            </w:r>
          </w:p>
        </w:tc>
      </w:tr>
      <w:tr w:rsidR="009C2F21" w:rsidRPr="001D61C5" w14:paraId="471C147F" w14:textId="77777777" w:rsidTr="00457D0A">
        <w:trPr>
          <w:trHeight w:val="60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14602" w14:textId="77777777" w:rsidR="009C2F21" w:rsidRPr="00480D1B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rFonts w:cs="Times New Roman"/>
                <w:bCs w:val="0"/>
                <w:sz w:val="22"/>
                <w:szCs w:val="22"/>
              </w:rPr>
              <w:t>Основной субъект здравоохранения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8780A2" w14:textId="77777777" w:rsidR="009C2F21" w:rsidRPr="001D61C5" w:rsidRDefault="009C2F21" w:rsidP="00457D0A">
            <w:pPr>
              <w:pStyle w:val="phnormal"/>
              <w:spacing w:line="276" w:lineRule="auto"/>
              <w:ind w:right="0" w:firstLine="0"/>
              <w:jc w:val="left"/>
              <w:rPr>
                <w:sz w:val="22"/>
                <w:szCs w:val="22"/>
              </w:rPr>
            </w:pPr>
            <w:r w:rsidRPr="001D61C5">
              <w:rPr>
                <w:sz w:val="22"/>
                <w:szCs w:val="22"/>
              </w:rPr>
              <w:t xml:space="preserve">Указать одно из следующих значений: </w:t>
            </w:r>
          </w:p>
          <w:p w14:paraId="195EB2C0" w14:textId="77777777" w:rsidR="009C2F21" w:rsidRDefault="009C2F21" w:rsidP="00457D0A">
            <w:pPr>
              <w:pStyle w:val="phtableitemizedlist1"/>
            </w:pPr>
            <w:r>
              <w:t>Медицинская организации</w:t>
            </w:r>
            <w:r w:rsidRPr="0063094A">
              <w:t>;</w:t>
            </w:r>
          </w:p>
          <w:p w14:paraId="60FC38CE" w14:textId="77777777" w:rsidR="009C2F21" w:rsidRPr="00D6449E" w:rsidRDefault="009C2F21" w:rsidP="00457D0A">
            <w:pPr>
              <w:pStyle w:val="phtableitemizedlist1"/>
            </w:pPr>
            <w:r>
              <w:t>Образовательная организации</w:t>
            </w:r>
          </w:p>
        </w:tc>
      </w:tr>
      <w:tr w:rsidR="009C2F21" w:rsidRPr="001D61C5" w14:paraId="298BB152" w14:textId="77777777" w:rsidTr="00457D0A">
        <w:trPr>
          <w:trHeight w:val="793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B27ED" w14:textId="77777777" w:rsidR="009C2F21" w:rsidRPr="00480D1B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480D1B">
              <w:rPr>
                <w:bCs w:val="0"/>
                <w:sz w:val="22"/>
                <w:szCs w:val="22"/>
              </w:rPr>
              <w:t>Субъект РФ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477622" w14:textId="77777777" w:rsidR="009C2F21" w:rsidRPr="001D61C5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rFonts w:cs="Times New Roman"/>
                <w:sz w:val="22"/>
                <w:szCs w:val="22"/>
              </w:rPr>
              <w:t xml:space="preserve">Указать наименование субъекта </w:t>
            </w:r>
            <w:r>
              <w:rPr>
                <w:rFonts w:cs="Times New Roman"/>
                <w:sz w:val="22"/>
                <w:szCs w:val="22"/>
              </w:rPr>
              <w:t>Российской Федерации,</w:t>
            </w:r>
            <w:r w:rsidRPr="001D61C5">
              <w:rPr>
                <w:rFonts w:cs="Times New Roman"/>
                <w:sz w:val="22"/>
                <w:szCs w:val="22"/>
              </w:rPr>
              <w:t xml:space="preserve"> исходя из юридического адреса организаци</w:t>
            </w:r>
            <w:r>
              <w:rPr>
                <w:rFonts w:cs="Times New Roman"/>
                <w:sz w:val="22"/>
                <w:szCs w:val="22"/>
              </w:rPr>
              <w:t>и</w:t>
            </w:r>
          </w:p>
        </w:tc>
      </w:tr>
      <w:tr w:rsidR="009C2F21" w:rsidRPr="001D61C5" w14:paraId="76208117" w14:textId="77777777" w:rsidTr="00457D0A">
        <w:trPr>
          <w:trHeight w:val="794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E6EC1" w14:textId="77777777" w:rsidR="009C2F21" w:rsidRPr="00480D1B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2"/>
                <w:szCs w:val="22"/>
              </w:rPr>
            </w:pPr>
            <w:r w:rsidRPr="003E1CEC">
              <w:rPr>
                <w:rFonts w:cs="Times New Roman"/>
                <w:bCs w:val="0"/>
                <w:sz w:val="22"/>
                <w:szCs w:val="22"/>
              </w:rPr>
              <w:t>Контактный адрес</w:t>
            </w:r>
          </w:p>
        </w:tc>
        <w:tc>
          <w:tcPr>
            <w:tcW w:w="37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8BC564" w14:textId="77777777" w:rsidR="009C2F21" w:rsidRPr="00F51409" w:rsidRDefault="009C2F21" w:rsidP="00457D0A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D61C5">
              <w:rPr>
                <w:sz w:val="22"/>
                <w:szCs w:val="22"/>
                <w:shd w:val="clear" w:color="auto" w:fill="FFFFFF"/>
              </w:rPr>
              <w:t xml:space="preserve">Указать фактический адрес местонахождения </w:t>
            </w:r>
            <w:r>
              <w:rPr>
                <w:sz w:val="22"/>
                <w:szCs w:val="22"/>
                <w:shd w:val="clear" w:color="auto" w:fill="FFFFFF"/>
              </w:rPr>
              <w:t>ИП</w:t>
            </w:r>
          </w:p>
        </w:tc>
      </w:tr>
    </w:tbl>
    <w:p w14:paraId="5805419F" w14:textId="2D52AE4A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11</w:t>
      </w:r>
      <w:r w:rsidRPr="003E372D">
        <w:rPr>
          <w:b/>
          <w:bCs/>
        </w:rPr>
        <w:t>.</w:t>
      </w:r>
      <w:r>
        <w:t xml:space="preserve"> Выбрать подпись (см. </w:t>
      </w:r>
      <w:r>
        <w:fldChar w:fldCharType="begin"/>
      </w:r>
      <w:r>
        <w:instrText xml:space="preserve"> REF _Ref169069330 \h </w:instrText>
      </w:r>
      <w:r>
        <w:fldChar w:fldCharType="separate"/>
      </w:r>
      <w:r>
        <w:t xml:space="preserve">Рисунок </w:t>
      </w:r>
      <w:r>
        <w:rPr>
          <w:noProof/>
        </w:rPr>
        <w:t>28</w:t>
      </w:r>
      <w:r>
        <w:fldChar w:fldCharType="end"/>
      </w:r>
      <w:r>
        <w:t xml:space="preserve">). В данном приложении описано подписание с компьютера. В </w:t>
      </w:r>
      <w:r>
        <w:fldChar w:fldCharType="begin"/>
      </w:r>
      <w:r>
        <w:instrText xml:space="preserve"> REF _Ref169017577 \n \h </w:instrText>
      </w:r>
      <w:r>
        <w:fldChar w:fldCharType="separate"/>
      </w:r>
      <w:r>
        <w:t>Приложение А</w:t>
      </w:r>
      <w:r>
        <w:fldChar w:fldCharType="end"/>
      </w:r>
      <w:r>
        <w:t xml:space="preserve"> описано подписание в приложении «Госключ».</w:t>
      </w:r>
    </w:p>
    <w:p w14:paraId="5CB34AC0" w14:textId="77777777" w:rsidR="009C2F21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42406C3A" wp14:editId="3C84C2B7">
            <wp:extent cx="4266392" cy="3254188"/>
            <wp:effectExtent l="0" t="0" r="1270" b="0"/>
            <wp:docPr id="106776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19269" name="Рисунок 61111926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255" cy="32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7875B" w14:textId="0DB39336" w:rsidR="009C2F21" w:rsidRPr="00DC3CF0" w:rsidRDefault="009C2F21" w:rsidP="009C2F21">
      <w:pPr>
        <w:pStyle w:val="afffff1"/>
      </w:pPr>
      <w:bookmarkStart w:id="38" w:name="_Ref16906933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  <w:bookmarkEnd w:id="38"/>
      <w:r w:rsidRPr="00A239AD">
        <w:t xml:space="preserve"> – </w:t>
      </w:r>
      <w:r>
        <w:t>Форма для выбора подписи</w:t>
      </w:r>
    </w:p>
    <w:p w14:paraId="0420A593" w14:textId="013E955C" w:rsidR="009C2F21" w:rsidRDefault="009C2F21" w:rsidP="009C2F21">
      <w:pPr>
        <w:pStyle w:val="phnormal"/>
        <w:spacing w:line="276" w:lineRule="auto"/>
        <w:ind w:firstLine="709"/>
      </w:pPr>
      <w:r w:rsidRPr="003E372D">
        <w:rPr>
          <w:b/>
          <w:bCs/>
        </w:rPr>
        <w:t xml:space="preserve">Шаг </w:t>
      </w:r>
      <w:r>
        <w:rPr>
          <w:b/>
          <w:bCs/>
        </w:rPr>
        <w:t>12</w:t>
      </w:r>
      <w:r w:rsidRPr="003E372D">
        <w:rPr>
          <w:b/>
          <w:bCs/>
        </w:rPr>
        <w:t>.</w:t>
      </w:r>
      <w:r>
        <w:t xml:space="preserve"> Подпишите документы (см. </w:t>
      </w:r>
      <w:r>
        <w:fldChar w:fldCharType="begin"/>
      </w:r>
      <w:r>
        <w:instrText xml:space="preserve"> REF _Ref169069343 \h </w:instrText>
      </w:r>
      <w:r>
        <w:fldChar w:fldCharType="separate"/>
      </w:r>
      <w:r>
        <w:t xml:space="preserve">Рисунок </w:t>
      </w:r>
      <w:r>
        <w:rPr>
          <w:noProof/>
        </w:rPr>
        <w:t>29</w:t>
      </w:r>
      <w:r>
        <w:fldChar w:fldCharType="end"/>
      </w:r>
      <w:r>
        <w:t>).</w:t>
      </w:r>
    </w:p>
    <w:p w14:paraId="737CA103" w14:textId="77777777" w:rsidR="009C2F21" w:rsidRDefault="009C2F21" w:rsidP="009C2F21">
      <w:pPr>
        <w:pStyle w:val="afffff1"/>
      </w:pPr>
      <w:r>
        <w:rPr>
          <w:noProof/>
        </w:rPr>
        <w:drawing>
          <wp:inline distT="0" distB="0" distL="0" distR="0" wp14:anchorId="4C2EB18F" wp14:editId="365E94F0">
            <wp:extent cx="4977424" cy="4187687"/>
            <wp:effectExtent l="0" t="0" r="1270" b="3810"/>
            <wp:docPr id="1645615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87322" name="Рисунок 105038732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046" cy="419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DB2A" w14:textId="163F7056" w:rsidR="009C2F21" w:rsidRPr="00DC3CF0" w:rsidRDefault="009C2F21" w:rsidP="009C2F21">
      <w:pPr>
        <w:pStyle w:val="afffff1"/>
      </w:pPr>
      <w:bookmarkStart w:id="39" w:name="_Ref16906934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  <w:bookmarkEnd w:id="39"/>
      <w:r w:rsidRPr="00A239AD">
        <w:t xml:space="preserve"> – </w:t>
      </w:r>
      <w:r>
        <w:t>Форма для подписания документов</w:t>
      </w:r>
    </w:p>
    <w:p w14:paraId="3999A377" w14:textId="637F4226" w:rsidR="009C2F21" w:rsidRDefault="009C2F21" w:rsidP="009C2F21">
      <w:pPr>
        <w:pStyle w:val="phnormal"/>
        <w:spacing w:line="276" w:lineRule="auto"/>
        <w:ind w:firstLine="709"/>
      </w:pPr>
      <w:r>
        <w:t xml:space="preserve">По окончании регистрации заявки появится сообщение со сроком оказания услуги (см. </w:t>
      </w:r>
      <w:r>
        <w:fldChar w:fldCharType="begin"/>
      </w:r>
      <w:r>
        <w:instrText xml:space="preserve"> REF _Ref169069377 \h </w:instrText>
      </w:r>
      <w:r>
        <w:fldChar w:fldCharType="separate"/>
      </w:r>
      <w:r>
        <w:t xml:space="preserve">Рисунок </w:t>
      </w:r>
      <w:r>
        <w:rPr>
          <w:noProof/>
        </w:rPr>
        <w:t>30</w:t>
      </w:r>
      <w:r>
        <w:fldChar w:fldCharType="end"/>
      </w:r>
      <w:r>
        <w:t>).</w:t>
      </w:r>
    </w:p>
    <w:p w14:paraId="5620D177" w14:textId="77777777" w:rsidR="009C2F21" w:rsidRDefault="009C2F21" w:rsidP="009C2F21">
      <w:pPr>
        <w:pStyle w:val="afffff1"/>
      </w:pPr>
      <w:r>
        <w:rPr>
          <w:noProof/>
        </w:rPr>
        <w:lastRenderedPageBreak/>
        <w:drawing>
          <wp:inline distT="0" distB="0" distL="0" distR="0" wp14:anchorId="65849ACB" wp14:editId="2B335542">
            <wp:extent cx="3158912" cy="4030428"/>
            <wp:effectExtent l="0" t="0" r="3810" b="8255"/>
            <wp:docPr id="28283842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42964" name="Рисунок 1725842964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" t="3245"/>
                    <a:stretch/>
                  </pic:blipFill>
                  <pic:spPr bwMode="auto">
                    <a:xfrm>
                      <a:off x="0" y="0"/>
                      <a:ext cx="3166097" cy="403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095C7" w14:textId="681D2F58" w:rsidR="009C2F21" w:rsidRDefault="009C2F21" w:rsidP="009C2F21">
      <w:pPr>
        <w:pStyle w:val="afffff1"/>
      </w:pPr>
      <w:bookmarkStart w:id="40" w:name="_Ref16906937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  <w:bookmarkEnd w:id="40"/>
      <w:r w:rsidRPr="00A239AD">
        <w:t xml:space="preserve"> – </w:t>
      </w:r>
      <w:r>
        <w:t>Финальная страница заказа услуги</w:t>
      </w:r>
    </w:p>
    <w:p w14:paraId="3AB88845" w14:textId="77777777" w:rsidR="00145571" w:rsidRDefault="00145571" w:rsidP="009C2F21">
      <w:pPr>
        <w:sectPr w:rsidR="00145571" w:rsidSect="009C2F21">
          <w:headerReference w:type="first" r:id="rId41"/>
          <w:type w:val="continuous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14:paraId="234030DC" w14:textId="48B6C440" w:rsidR="00145571" w:rsidRDefault="00145571" w:rsidP="00145571">
      <w:pPr>
        <w:ind w:firstLine="708"/>
      </w:pPr>
      <w:r>
        <w:lastRenderedPageBreak/>
        <w:t xml:space="preserve">В течение 2-х рабочих дней в Ваш личный кабинет поступит сообщение с указанием </w:t>
      </w:r>
      <w:r>
        <w:rPr>
          <w:lang w:val="en-US"/>
        </w:rPr>
        <w:t>OID</w:t>
      </w:r>
      <w:r w:rsidRPr="0027457A">
        <w:t xml:space="preserve"> </w:t>
      </w:r>
      <w:r>
        <w:t>зарегистрированной медицинской организации.</w:t>
      </w:r>
    </w:p>
    <w:p w14:paraId="098950C8" w14:textId="41ACF502" w:rsidR="00145571" w:rsidRDefault="00145571" w:rsidP="00145571">
      <w:pPr>
        <w:ind w:firstLine="708"/>
      </w:pPr>
      <w:r>
        <w:t xml:space="preserve">Для предоставления ответственным лицам организации прав доступа к ФРМО и/или ФРМР необходимо направить заявку в СТП ЕГИСЗ через сайт Центра технической поддержки ЕГИСЗ </w:t>
      </w:r>
      <w:hyperlink r:id="rId42" w:history="1">
        <w:r w:rsidRPr="00F23FB8">
          <w:rPr>
            <w:rStyle w:val="afff6"/>
          </w:rPr>
          <w:t>https://support.egisz.rosminzdrav.ru/</w:t>
        </w:r>
      </w:hyperlink>
    </w:p>
    <w:p w14:paraId="196AF999" w14:textId="7651A2ED" w:rsidR="00145571" w:rsidRPr="00145571" w:rsidRDefault="00145571" w:rsidP="00145571">
      <w:pPr>
        <w:ind w:firstLine="708"/>
      </w:pPr>
      <w:r>
        <w:t>Формы заявок приведены в Инструкции по получению доступа к Федеральному реестру медицинских</w:t>
      </w:r>
      <w:r w:rsidRPr="00145571">
        <w:t xml:space="preserve"> </w:t>
      </w:r>
      <w:r>
        <w:t>и фармацевтических организаций и Федеральному регистру медицинских</w:t>
      </w:r>
      <w:r w:rsidRPr="00145571">
        <w:t xml:space="preserve"> </w:t>
      </w:r>
      <w:r>
        <w:t xml:space="preserve">и фармацевтических работников, размещенной по адресу </w:t>
      </w:r>
      <w:hyperlink r:id="rId43" w:history="1">
        <w:r w:rsidRPr="00F23FB8">
          <w:rPr>
            <w:rStyle w:val="afff6"/>
          </w:rPr>
          <w:t>https://portal.egisz.rosminzdrav.ru/materials/3549</w:t>
        </w:r>
      </w:hyperlink>
    </w:p>
    <w:sectPr w:rsidR="00145571" w:rsidRPr="00145571" w:rsidSect="00145571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2A7A7" w14:textId="77777777" w:rsidR="00765BE2" w:rsidRDefault="00765BE2">
      <w:r>
        <w:separator/>
      </w:r>
    </w:p>
  </w:endnote>
  <w:endnote w:type="continuationSeparator" w:id="0">
    <w:p w14:paraId="02F400B9" w14:textId="77777777" w:rsidR="00765BE2" w:rsidRDefault="00765BE2">
      <w:r>
        <w:continuationSeparator/>
      </w:r>
    </w:p>
  </w:endnote>
  <w:endnote w:type="continuationNotice" w:id="1">
    <w:p w14:paraId="7015F45D" w14:textId="77777777" w:rsidR="00765BE2" w:rsidRDefault="00765B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20B0604020202020204"/>
    <w:charset w:val="00"/>
    <w:family w:val="roman"/>
    <w:notTrueType/>
    <w:pitch w:val="default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Peterburg">
    <w:altName w:val="Calibri"/>
    <w:panose1 w:val="020B0604020202020204"/>
    <w:charset w:val="00"/>
    <w:family w:val="auto"/>
    <w:pitch w:val="variable"/>
    <w:sig w:usb0="00000207" w:usb1="00000000" w:usb2="00000000" w:usb3="00000000" w:csb0="0000001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B0604020202020204"/>
    <w:charset w:val="00"/>
    <w:family w:val="roman"/>
    <w:notTrueType/>
    <w:pitch w:val="default"/>
  </w:font>
  <w:font w:name="ISOCPEUR">
    <w:altName w:val="Arial"/>
    <w:panose1 w:val="020B0604020202020204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ГОСТ тип А">
    <w:altName w:val="Calibri"/>
    <w:panose1 w:val="020B0604020202020204"/>
    <w:charset w:val="CC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A9A23" w14:textId="77777777" w:rsidR="00765BE2" w:rsidRDefault="00765BE2">
      <w:r>
        <w:separator/>
      </w:r>
    </w:p>
  </w:footnote>
  <w:footnote w:type="continuationSeparator" w:id="0">
    <w:p w14:paraId="71827192" w14:textId="77777777" w:rsidR="00765BE2" w:rsidRDefault="00765BE2">
      <w:r>
        <w:continuationSeparator/>
      </w:r>
    </w:p>
  </w:footnote>
  <w:footnote w:type="continuationNotice" w:id="1">
    <w:p w14:paraId="609ACB49" w14:textId="77777777" w:rsidR="00765BE2" w:rsidRDefault="00765B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85CF3" w14:textId="77777777" w:rsidR="00BA6C22" w:rsidRDefault="00BA6C22">
    <w:pPr>
      <w:pStyle w:val="afff7"/>
    </w:pPr>
    <w:r>
      <w:t>1197746421620.425000.ФРМО.И3.2-M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7305"/>
        </w:tabs>
        <w:ind w:left="7305" w:hanging="360"/>
      </w:pPr>
    </w:lvl>
  </w:abstractNum>
  <w:abstractNum w:abstractNumId="1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9E06FA8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3"/>
    <w:multiLevelType w:val="singleLevel"/>
    <w:tmpl w:val="02166C1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0171473"/>
    <w:multiLevelType w:val="multilevel"/>
    <w:tmpl w:val="F0C09830"/>
    <w:lvl w:ilvl="0">
      <w:start w:val="1"/>
      <w:numFmt w:val="bullet"/>
      <w:lvlText w:val="-"/>
      <w:lvlJc w:val="left"/>
      <w:pPr>
        <w:ind w:left="992" w:hanging="425"/>
      </w:pPr>
      <w:rPr>
        <w:rFonts w:ascii="Courier New" w:eastAsia="Courier New" w:hAnsi="Courier New" w:cs="Courier New"/>
      </w:rPr>
    </w:lvl>
    <w:lvl w:ilvl="1">
      <w:start w:val="7"/>
      <w:numFmt w:val="bullet"/>
      <w:pStyle w:val="a"/>
      <w:lvlText w:val=""/>
      <w:lvlJc w:val="left"/>
      <w:pPr>
        <w:ind w:left="1418" w:hanging="424"/>
      </w:pPr>
      <w:rPr>
        <w:rFonts w:ascii="Symbol" w:hAnsi="Symbol" w:cs="Times New Roman" w:hint="default"/>
        <w:color w:val="auto"/>
        <w:sz w:val="16"/>
      </w:rPr>
    </w:lvl>
    <w:lvl w:ilvl="2">
      <w:start w:val="1"/>
      <w:numFmt w:val="bullet"/>
      <w:lvlText w:val="o"/>
      <w:lvlJc w:val="left"/>
      <w:pPr>
        <w:ind w:left="1843" w:hanging="425"/>
      </w:pPr>
      <w:rPr>
        <w:rFonts w:ascii="Courier New" w:eastAsia="Courier New" w:hAnsi="Courier New" w:cs="Courier New"/>
      </w:rPr>
    </w:lvl>
    <w:lvl w:ilvl="3">
      <w:start w:val="1"/>
      <w:numFmt w:val="bullet"/>
      <w:lvlText w:val="-"/>
      <w:lvlJc w:val="left"/>
      <w:pPr>
        <w:ind w:left="2268" w:hanging="425"/>
      </w:pPr>
      <w:rPr>
        <w:rFonts w:ascii="Courier New" w:eastAsia="Courier New" w:hAnsi="Courier New" w:cs="Courier New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67C6C52"/>
    <w:multiLevelType w:val="hybridMultilevel"/>
    <w:tmpl w:val="EDBAA3CA"/>
    <w:lvl w:ilvl="0" w:tplc="F7089158">
      <w:start w:val="1"/>
      <w:numFmt w:val="decimal"/>
      <w:pStyle w:val="a0"/>
      <w:lvlText w:val="%1)"/>
      <w:lvlJc w:val="left"/>
      <w:pPr>
        <w:ind w:left="720" w:hanging="360"/>
      </w:pPr>
      <w:rPr>
        <w:rFonts w:hint="default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7741260"/>
    <w:multiLevelType w:val="multilevel"/>
    <w:tmpl w:val="2ADA3D8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pStyle w:val="21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8" w15:restartNumberingAfterBreak="0">
    <w:nsid w:val="07F60E17"/>
    <w:multiLevelType w:val="multilevel"/>
    <w:tmpl w:val="FA485D5A"/>
    <w:styleLink w:val="3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0A970732"/>
    <w:multiLevelType w:val="hybridMultilevel"/>
    <w:tmpl w:val="38B6E846"/>
    <w:lvl w:ilvl="0" w:tplc="6504D5B2">
      <w:start w:val="1"/>
      <w:numFmt w:val="bullet"/>
      <w:pStyle w:val="a1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4C14FA"/>
    <w:multiLevelType w:val="multilevel"/>
    <w:tmpl w:val="5380D498"/>
    <w:lvl w:ilvl="0">
      <w:start w:val="1"/>
      <w:numFmt w:val="russianLower"/>
      <w:pStyle w:val="10"/>
      <w:lvlText w:val="%1)"/>
      <w:lvlJc w:val="left"/>
      <w:pPr>
        <w:ind w:left="425" w:hanging="425"/>
      </w:pPr>
      <w:rPr>
        <w:rFonts w:hint="default"/>
      </w:rPr>
    </w:lvl>
    <w:lvl w:ilvl="1">
      <w:start w:val="1"/>
      <w:numFmt w:val="russianLower"/>
      <w:pStyle w:val="2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russianLower"/>
      <w:pStyle w:val="31"/>
      <w:lvlText w:val="%3)"/>
      <w:lvlJc w:val="left"/>
      <w:pPr>
        <w:ind w:left="1276" w:hanging="425"/>
      </w:pPr>
      <w:rPr>
        <w:rFonts w:hint="default"/>
      </w:rPr>
    </w:lvl>
    <w:lvl w:ilvl="3">
      <w:start w:val="1"/>
      <w:numFmt w:val="russianLower"/>
      <w:pStyle w:val="4"/>
      <w:lvlText w:val="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0DF054C0"/>
    <w:multiLevelType w:val="multilevel"/>
    <w:tmpl w:val="17243408"/>
    <w:styleLink w:val="a2"/>
    <w:lvl w:ilvl="0">
      <w:start w:val="1"/>
      <w:numFmt w:val="decimal"/>
      <w:lvlText w:val="%1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5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13" w:hanging="1440"/>
      </w:pPr>
      <w:rPr>
        <w:rFonts w:hint="default"/>
      </w:rPr>
    </w:lvl>
  </w:abstractNum>
  <w:abstractNum w:abstractNumId="12" w15:restartNumberingAfterBreak="0">
    <w:nsid w:val="0E200CC4"/>
    <w:multiLevelType w:val="hybridMultilevel"/>
    <w:tmpl w:val="E2C89BB6"/>
    <w:lvl w:ilvl="0" w:tplc="CC5EC97C">
      <w:start w:val="1"/>
      <w:numFmt w:val="decimal"/>
      <w:pStyle w:val="ol"/>
      <w:lvlText w:val="%1."/>
      <w:lvlJc w:val="left"/>
      <w:pPr>
        <w:ind w:left="0" w:firstLine="709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6E62C2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2136EB"/>
    <w:multiLevelType w:val="hybridMultilevel"/>
    <w:tmpl w:val="909658F2"/>
    <w:lvl w:ilvl="0" w:tplc="D2BADEAA">
      <w:start w:val="1"/>
      <w:numFmt w:val="decimal"/>
      <w:pStyle w:val="a3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0F205E44"/>
    <w:multiLevelType w:val="multilevel"/>
    <w:tmpl w:val="801C1898"/>
    <w:styleLink w:val="6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15" w15:restartNumberingAfterBreak="0">
    <w:nsid w:val="0F4C1C58"/>
    <w:multiLevelType w:val="hybridMultilevel"/>
    <w:tmpl w:val="F94A58FA"/>
    <w:lvl w:ilvl="0" w:tplc="EF6C8D2E">
      <w:start w:val="1"/>
      <w:numFmt w:val="decimal"/>
      <w:pStyle w:val="a4"/>
      <w:lvlText w:val="Приложение %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036D6F"/>
    <w:multiLevelType w:val="multilevel"/>
    <w:tmpl w:val="41305664"/>
    <w:numStyleLink w:val="a5"/>
  </w:abstractNum>
  <w:abstractNum w:abstractNumId="17" w15:restartNumberingAfterBreak="0">
    <w:nsid w:val="11495CF7"/>
    <w:multiLevelType w:val="multilevel"/>
    <w:tmpl w:val="C17AFA16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780"/>
        </w:tabs>
        <w:ind w:left="37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8" w15:restartNumberingAfterBreak="0">
    <w:nsid w:val="1245256B"/>
    <w:multiLevelType w:val="singleLevel"/>
    <w:tmpl w:val="0ACED954"/>
    <w:lvl w:ilvl="0">
      <w:start w:val="1"/>
      <w:numFmt w:val="bullet"/>
      <w:pStyle w:val="11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</w:abstractNum>
  <w:abstractNum w:abstractNumId="19" w15:restartNumberingAfterBreak="0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14566BFF"/>
    <w:multiLevelType w:val="multilevel"/>
    <w:tmpl w:val="CCF43D04"/>
    <w:styleLink w:val="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D036AF"/>
    <w:multiLevelType w:val="multilevel"/>
    <w:tmpl w:val="4C166958"/>
    <w:lvl w:ilvl="0">
      <w:start w:val="1"/>
      <w:numFmt w:val="russianLower"/>
      <w:pStyle w:val="12"/>
      <w:lvlText w:val="%1)"/>
      <w:lvlJc w:val="left"/>
      <w:pPr>
        <w:ind w:left="992" w:hanging="425"/>
      </w:pPr>
      <w:rPr>
        <w:rFonts w:hint="default"/>
      </w:rPr>
    </w:lvl>
    <w:lvl w:ilvl="1">
      <w:start w:val="1"/>
      <w:numFmt w:val="russianLower"/>
      <w:pStyle w:val="23"/>
      <w:lvlText w:val="%2)"/>
      <w:lvlJc w:val="left"/>
      <w:pPr>
        <w:ind w:left="1418" w:hanging="426"/>
      </w:pPr>
      <w:rPr>
        <w:rFonts w:hint="default"/>
      </w:rPr>
    </w:lvl>
    <w:lvl w:ilvl="2">
      <w:start w:val="1"/>
      <w:numFmt w:val="russianLower"/>
      <w:pStyle w:val="33"/>
      <w:lvlText w:val="%3)"/>
      <w:lvlJc w:val="left"/>
      <w:pPr>
        <w:ind w:left="1843" w:hanging="425"/>
      </w:pPr>
      <w:rPr>
        <w:rFonts w:hint="default"/>
      </w:rPr>
    </w:lvl>
    <w:lvl w:ilvl="3">
      <w:start w:val="1"/>
      <w:numFmt w:val="russianLower"/>
      <w:pStyle w:val="40"/>
      <w:lvlText w:val="%4)"/>
      <w:lvlJc w:val="left"/>
      <w:pPr>
        <w:ind w:left="2268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22" w15:restartNumberingAfterBreak="0">
    <w:nsid w:val="18897AC3"/>
    <w:multiLevelType w:val="multilevel"/>
    <w:tmpl w:val="B9CE88D0"/>
    <w:styleLink w:val="a6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4" w15:restartNumberingAfterBreak="0">
    <w:nsid w:val="1AF9749B"/>
    <w:multiLevelType w:val="multilevel"/>
    <w:tmpl w:val="78EEDB02"/>
    <w:lvl w:ilvl="0">
      <w:start w:val="1"/>
      <w:numFmt w:val="decimal"/>
      <w:pStyle w:val="13"/>
      <w:lvlText w:val="%1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25" w15:restartNumberingAfterBreak="0">
    <w:nsid w:val="1B320FAB"/>
    <w:multiLevelType w:val="multilevel"/>
    <w:tmpl w:val="C5748E6C"/>
    <w:styleLink w:val="2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B857ED3"/>
    <w:multiLevelType w:val="multilevel"/>
    <w:tmpl w:val="00000000"/>
    <w:styleLink w:val="a7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7" w15:restartNumberingAfterBreak="0">
    <w:nsid w:val="1DB862E0"/>
    <w:multiLevelType w:val="hybridMultilevel"/>
    <w:tmpl w:val="5DAE4584"/>
    <w:lvl w:ilvl="0" w:tplc="5922E858">
      <w:start w:val="1"/>
      <w:numFmt w:val="decimal"/>
      <w:pStyle w:val="14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D519DC"/>
    <w:multiLevelType w:val="multilevel"/>
    <w:tmpl w:val="F06ABAD6"/>
    <w:numStyleLink w:val="a8"/>
  </w:abstractNum>
  <w:abstractNum w:abstractNumId="29" w15:restartNumberingAfterBreak="0">
    <w:nsid w:val="283E0EE7"/>
    <w:multiLevelType w:val="hybridMultilevel"/>
    <w:tmpl w:val="AD1A53A8"/>
    <w:lvl w:ilvl="0" w:tplc="675A6178">
      <w:start w:val="1"/>
      <w:numFmt w:val="decimal"/>
      <w:pStyle w:val="101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C9748DB"/>
    <w:multiLevelType w:val="hybridMultilevel"/>
    <w:tmpl w:val="77C2E3A6"/>
    <w:lvl w:ilvl="0" w:tplc="C3287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pStyle w:val="phtableitemized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D0961B1"/>
    <w:multiLevelType w:val="multilevel"/>
    <w:tmpl w:val="41305664"/>
    <w:styleLink w:val="a5"/>
    <w:lvl w:ilvl="0">
      <w:start w:val="1"/>
      <w:numFmt w:val="bullet"/>
      <w:pStyle w:val="15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26"/>
      <w:lvlText w:val=""/>
      <w:lvlJc w:val="left"/>
      <w:pPr>
        <w:tabs>
          <w:tab w:val="num" w:pos="567"/>
        </w:tabs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pStyle w:val="35"/>
      <w:lvlText w:val="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tabs>
          <w:tab w:val="num" w:pos="1701"/>
        </w:tabs>
        <w:ind w:left="1701" w:hanging="281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  <w:color w:val="auto"/>
      </w:rPr>
    </w:lvl>
  </w:abstractNum>
  <w:abstractNum w:abstractNumId="32" w15:restartNumberingAfterBreak="0">
    <w:nsid w:val="2D704EE6"/>
    <w:multiLevelType w:val="multilevel"/>
    <w:tmpl w:val="91E8DD2C"/>
    <w:lvl w:ilvl="0">
      <w:start w:val="1"/>
      <w:numFmt w:val="decimal"/>
      <w:pStyle w:val="16"/>
      <w:lvlText w:val="%1."/>
      <w:lvlJc w:val="left"/>
      <w:pPr>
        <w:tabs>
          <w:tab w:val="num" w:pos="432"/>
        </w:tabs>
        <w:ind w:left="0" w:firstLine="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3268"/>
        </w:tabs>
        <w:ind w:left="3545" w:hanging="709"/>
      </w:pPr>
      <w:rPr>
        <w:rFonts w:hint="default"/>
        <w:b w:val="0"/>
        <w:sz w:val="24"/>
        <w:szCs w:val="24"/>
      </w:rPr>
    </w:lvl>
    <w:lvl w:ilvl="2">
      <w:start w:val="1"/>
      <w:numFmt w:val="decimal"/>
      <w:pStyle w:val="36"/>
      <w:lvlText w:val="%1.%2.%3."/>
      <w:lvlJc w:val="left"/>
      <w:pPr>
        <w:tabs>
          <w:tab w:val="num" w:pos="2984"/>
        </w:tabs>
        <w:ind w:left="255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0" w:firstLine="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hint="default"/>
      </w:rPr>
    </w:lvl>
  </w:abstractNum>
  <w:abstractNum w:abstractNumId="33" w15:restartNumberingAfterBreak="0">
    <w:nsid w:val="2D77583D"/>
    <w:multiLevelType w:val="hybridMultilevel"/>
    <w:tmpl w:val="FD7C3B1A"/>
    <w:lvl w:ilvl="0" w:tplc="90687EF2">
      <w:start w:val="4"/>
      <w:numFmt w:val="decimal"/>
      <w:pStyle w:val="a9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4" w15:restartNumberingAfterBreak="0">
    <w:nsid w:val="2ECA47CF"/>
    <w:multiLevelType w:val="multilevel"/>
    <w:tmpl w:val="0419001D"/>
    <w:styleLink w:val="AppendixHeadList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2F7C652F"/>
    <w:multiLevelType w:val="multilevel"/>
    <w:tmpl w:val="19367978"/>
    <w:lvl w:ilvl="0">
      <w:start w:val="1"/>
      <w:numFmt w:val="russianUpper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7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32E35A67"/>
    <w:multiLevelType w:val="hybridMultilevel"/>
    <w:tmpl w:val="2AC06B3A"/>
    <w:lvl w:ilvl="0" w:tplc="8296488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8" w15:restartNumberingAfterBreak="0">
    <w:nsid w:val="34EC725F"/>
    <w:multiLevelType w:val="multilevel"/>
    <w:tmpl w:val="98B83F2A"/>
    <w:lvl w:ilvl="0">
      <w:start w:val="1"/>
      <w:numFmt w:val="bullet"/>
      <w:pStyle w:val="18"/>
      <w:lvlText w:val="-"/>
      <w:lvlJc w:val="left"/>
      <w:pPr>
        <w:ind w:left="2127" w:hanging="425"/>
      </w:pPr>
      <w:rPr>
        <w:rFonts w:ascii="Courier New" w:hAnsi="Courier New" w:hint="default"/>
      </w:rPr>
    </w:lvl>
    <w:lvl w:ilvl="1">
      <w:start w:val="1"/>
      <w:numFmt w:val="bullet"/>
      <w:lvlText w:val=""/>
      <w:lvlJc w:val="left"/>
      <w:pPr>
        <w:ind w:left="1418" w:hanging="426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843" w:hanging="425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2268" w:hanging="425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369B161E"/>
    <w:multiLevelType w:val="multilevel"/>
    <w:tmpl w:val="F7286778"/>
    <w:styleLink w:val="4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40" w15:restartNumberingAfterBreak="0">
    <w:nsid w:val="3C9A23A7"/>
    <w:multiLevelType w:val="multilevel"/>
    <w:tmpl w:val="C12AE9D8"/>
    <w:lvl w:ilvl="0">
      <w:start w:val="1"/>
      <w:numFmt w:val="decimal"/>
      <w:pStyle w:val="19"/>
      <w:lvlText w:val="%1)"/>
      <w:lvlJc w:val="left"/>
      <w:pPr>
        <w:ind w:left="992" w:hanging="425"/>
      </w:pPr>
      <w:rPr>
        <w:rFonts w:hint="default"/>
      </w:rPr>
    </w:lvl>
    <w:lvl w:ilvl="1">
      <w:start w:val="1"/>
      <w:numFmt w:val="decimal"/>
      <w:pStyle w:val="28"/>
      <w:lvlText w:val="%1.%2)"/>
      <w:lvlJc w:val="left"/>
      <w:pPr>
        <w:ind w:left="1418" w:hanging="567"/>
      </w:pPr>
      <w:rPr>
        <w:rFonts w:hint="default"/>
      </w:rPr>
    </w:lvl>
    <w:lvl w:ilvl="2">
      <w:start w:val="1"/>
      <w:numFmt w:val="decimal"/>
      <w:pStyle w:val="37"/>
      <w:lvlText w:val="%1.%2.%3)"/>
      <w:lvlJc w:val="left"/>
      <w:pPr>
        <w:ind w:left="1843" w:hanging="851"/>
      </w:pPr>
      <w:rPr>
        <w:rFonts w:hint="default"/>
      </w:rPr>
    </w:lvl>
    <w:lvl w:ilvl="3">
      <w:start w:val="1"/>
      <w:numFmt w:val="decimal"/>
      <w:pStyle w:val="42"/>
      <w:lvlText w:val="%1.%2.%3.%4)"/>
      <w:lvlJc w:val="left"/>
      <w:pPr>
        <w:ind w:left="2268" w:hanging="992"/>
      </w:pPr>
      <w:rPr>
        <w:rFonts w:hint="default"/>
      </w:rPr>
    </w:lvl>
    <w:lvl w:ilvl="4">
      <w:start w:val="1"/>
      <w:numFmt w:val="decimal"/>
      <w:lvlText w:val="%1.%2.%3.%4.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)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)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)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3E0C07EC"/>
    <w:multiLevelType w:val="hybridMultilevel"/>
    <w:tmpl w:val="63867504"/>
    <w:lvl w:ilvl="0" w:tplc="784A1636">
      <w:start w:val="1"/>
      <w:numFmt w:val="bullet"/>
      <w:pStyle w:val="1a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E242107"/>
    <w:multiLevelType w:val="multilevel"/>
    <w:tmpl w:val="DF8697A0"/>
    <w:numStyleLink w:val="phadditiontitle"/>
  </w:abstractNum>
  <w:abstractNum w:abstractNumId="43" w15:restartNumberingAfterBreak="0">
    <w:nsid w:val="3E591036"/>
    <w:multiLevelType w:val="multilevel"/>
    <w:tmpl w:val="3586A11E"/>
    <w:numStyleLink w:val="--"/>
  </w:abstractNum>
  <w:abstractNum w:abstractNumId="44" w15:restartNumberingAfterBreak="0">
    <w:nsid w:val="3E811A88"/>
    <w:multiLevelType w:val="multilevel"/>
    <w:tmpl w:val="2CECCFBA"/>
    <w:lvl w:ilvl="0">
      <w:start w:val="1"/>
      <w:numFmt w:val="bullet"/>
      <w:pStyle w:val="TableItemizedList1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TableItemizedList2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TableItemizedList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TableItemizedList4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TableItemizedList5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TableItemizedList6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TableItemizedList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TableItemizedList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TableItemizedList9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6" w15:restartNumberingAfterBreak="0">
    <w:nsid w:val="4201628E"/>
    <w:multiLevelType w:val="multilevel"/>
    <w:tmpl w:val="AFF26B4A"/>
    <w:numStyleLink w:val="aa"/>
  </w:abstractNum>
  <w:abstractNum w:abstractNumId="47" w15:restartNumberingAfterBreak="0">
    <w:nsid w:val="42463821"/>
    <w:multiLevelType w:val="hybridMultilevel"/>
    <w:tmpl w:val="F5AA3FE4"/>
    <w:lvl w:ilvl="0" w:tplc="C3287990">
      <w:start w:val="1"/>
      <w:numFmt w:val="bullet"/>
      <w:pStyle w:val="1b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4934E4"/>
    <w:multiLevelType w:val="multilevel"/>
    <w:tmpl w:val="DA9E6734"/>
    <w:styleLink w:val="ab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8361421"/>
    <w:multiLevelType w:val="multilevel"/>
    <w:tmpl w:val="D206E454"/>
    <w:lvl w:ilvl="0">
      <w:start w:val="1"/>
      <w:numFmt w:val="decimal"/>
      <w:pStyle w:val="1c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9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8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51" w15:restartNumberingAfterBreak="0">
    <w:nsid w:val="487334A9"/>
    <w:multiLevelType w:val="multilevel"/>
    <w:tmpl w:val="EC8674DC"/>
    <w:lvl w:ilvl="0">
      <w:start w:val="1"/>
      <w:numFmt w:val="decimal"/>
      <w:pStyle w:val="ac"/>
      <w:suff w:val="space"/>
      <w:lvlText w:val="Рисунок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50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non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."/>
      <w:lvlJc w:val="right"/>
      <w:pPr>
        <w:ind w:left="0" w:firstLine="0"/>
      </w:pPr>
      <w:rPr>
        <w:rFonts w:hint="default"/>
      </w:rPr>
    </w:lvl>
  </w:abstractNum>
  <w:abstractNum w:abstractNumId="52" w15:restartNumberingAfterBreak="0">
    <w:nsid w:val="49255452"/>
    <w:multiLevelType w:val="hybridMultilevel"/>
    <w:tmpl w:val="9DB249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pStyle w:val="10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pStyle w:val="103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2A6715"/>
    <w:multiLevelType w:val="multilevel"/>
    <w:tmpl w:val="AFF26B4A"/>
    <w:styleLink w:val="aa"/>
    <w:lvl w:ilvl="0">
      <w:start w:val="1"/>
      <w:numFmt w:val="decimal"/>
      <w:pStyle w:val="1d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</w:rPr>
    </w:lvl>
    <w:lvl w:ilvl="1">
      <w:start w:val="1"/>
      <w:numFmt w:val="decimal"/>
      <w:pStyle w:val="2a"/>
      <w:suff w:val="space"/>
      <w:lvlText w:val="%1.%2"/>
      <w:lvlJc w:val="left"/>
      <w:pPr>
        <w:ind w:left="709" w:hanging="283"/>
      </w:pPr>
      <w:rPr>
        <w:rFonts w:hint="default"/>
      </w:rPr>
    </w:lvl>
    <w:lvl w:ilvl="2">
      <w:start w:val="1"/>
      <w:numFmt w:val="decimal"/>
      <w:pStyle w:val="39"/>
      <w:suff w:val="space"/>
      <w:lvlText w:val="%1.%2.%3"/>
      <w:lvlJc w:val="left"/>
      <w:pPr>
        <w:ind w:left="1276" w:hanging="283"/>
      </w:pPr>
      <w:rPr>
        <w:rFonts w:hint="default"/>
      </w:rPr>
    </w:lvl>
    <w:lvl w:ilvl="3">
      <w:start w:val="1"/>
      <w:numFmt w:val="decimal"/>
      <w:pStyle w:val="43"/>
      <w:suff w:val="space"/>
      <w:lvlText w:val="%1.%2.%3.%4"/>
      <w:lvlJc w:val="left"/>
      <w:pPr>
        <w:ind w:left="992" w:hanging="283"/>
      </w:pPr>
      <w:rPr>
        <w:rFonts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992" w:hanging="283"/>
      </w:pPr>
      <w:rPr>
        <w:rFonts w:hint="default"/>
      </w:rPr>
    </w:lvl>
    <w:lvl w:ilvl="5">
      <w:start w:val="1"/>
      <w:numFmt w:val="decimal"/>
      <w:pStyle w:val="60"/>
      <w:suff w:val="space"/>
      <w:lvlText w:val="%1.%2.%3.%4.%5.%6"/>
      <w:lvlJc w:val="left"/>
      <w:pPr>
        <w:ind w:left="992" w:hanging="283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992" w:hanging="283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992" w:hanging="283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pPr>
        <w:ind w:left="992" w:hanging="283"/>
      </w:pPr>
      <w:rPr>
        <w:rFonts w:hint="default"/>
      </w:rPr>
    </w:lvl>
  </w:abstractNum>
  <w:abstractNum w:abstractNumId="54" w15:restartNumberingAfterBreak="0">
    <w:nsid w:val="4A2E7815"/>
    <w:multiLevelType w:val="multilevel"/>
    <w:tmpl w:val="17348AC0"/>
    <w:lvl w:ilvl="0">
      <w:start w:val="1"/>
      <w:numFmt w:val="decimal"/>
      <w:pStyle w:val="ad"/>
      <w:suff w:val="space"/>
      <w:lvlText w:val="Таблица 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none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none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none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none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none"/>
      <w:lvlText w:val="%9."/>
      <w:lvlJc w:val="right"/>
      <w:pPr>
        <w:ind w:left="6480" w:hanging="180"/>
      </w:pPr>
      <w:rPr>
        <w:rFonts w:hint="default"/>
      </w:rPr>
    </w:lvl>
  </w:abstractNum>
  <w:abstractNum w:abstractNumId="55" w15:restartNumberingAfterBreak="0">
    <w:nsid w:val="4B7623FF"/>
    <w:multiLevelType w:val="multilevel"/>
    <w:tmpl w:val="34ACF350"/>
    <w:lvl w:ilvl="0">
      <w:start w:val="1"/>
      <w:numFmt w:val="bullet"/>
      <w:lvlText w:val="-"/>
      <w:lvlJc w:val="left"/>
      <w:pPr>
        <w:ind w:left="425" w:hanging="425"/>
      </w:pPr>
      <w:rPr>
        <w:rFonts w:ascii="Courier New" w:hAnsi="Courier New" w:hint="default"/>
      </w:rPr>
    </w:lvl>
    <w:lvl w:ilvl="1">
      <w:start w:val="1"/>
      <w:numFmt w:val="bullet"/>
      <w:lvlText w:val="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4">
      <w:start w:val="1"/>
      <w:numFmt w:val="bullet"/>
      <w:pStyle w:val="52"/>
      <w:lvlText w:val=""/>
      <w:lvlJc w:val="left"/>
      <w:pPr>
        <w:ind w:left="3807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6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57" w15:restartNumberingAfterBreak="0">
    <w:nsid w:val="4CDB456F"/>
    <w:multiLevelType w:val="multilevel"/>
    <w:tmpl w:val="4FA28666"/>
    <w:lvl w:ilvl="0">
      <w:start w:val="1"/>
      <w:numFmt w:val="decimal"/>
      <w:pStyle w:val="1e"/>
      <w:lvlText w:val="%1)"/>
      <w:lvlJc w:val="left"/>
      <w:pPr>
        <w:ind w:left="425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b"/>
      <w:lvlText w:val="%1.%2)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pStyle w:val="3a"/>
      <w:lvlText w:val="%1.%2.%3)"/>
      <w:lvlJc w:val="left"/>
      <w:pPr>
        <w:ind w:left="1276" w:hanging="851"/>
      </w:pPr>
      <w:rPr>
        <w:rFonts w:hint="default"/>
        <w: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4"/>
      <w:lvlText w:val="%1.%2.%3.%4)"/>
      <w:lvlJc w:val="left"/>
      <w:pPr>
        <w:ind w:left="1701" w:hanging="992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)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)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)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4ED039E8"/>
    <w:multiLevelType w:val="multilevel"/>
    <w:tmpl w:val="68F85292"/>
    <w:styleLink w:val="ae"/>
    <w:lvl w:ilvl="0">
      <w:start w:val="1"/>
      <w:numFmt w:val="decimal"/>
      <w:pStyle w:val="1f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c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b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9" w15:restartNumberingAfterBreak="0">
    <w:nsid w:val="4FA1107A"/>
    <w:multiLevelType w:val="multilevel"/>
    <w:tmpl w:val="DEBA2066"/>
    <w:styleLink w:val="53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60" w15:restartNumberingAfterBreak="0">
    <w:nsid w:val="4FEB3D8F"/>
    <w:multiLevelType w:val="hybridMultilevel"/>
    <w:tmpl w:val="3FCC0242"/>
    <w:lvl w:ilvl="0" w:tplc="02DCF686">
      <w:start w:val="1"/>
      <w:numFmt w:val="bullet"/>
      <w:pStyle w:val="ultab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BE704794">
      <w:start w:val="1"/>
      <w:numFmt w:val="bullet"/>
      <w:pStyle w:val="ultab2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6563A70">
      <w:numFmt w:val="bullet"/>
      <w:lvlText w:val="·"/>
      <w:lvlJc w:val="left"/>
      <w:pPr>
        <w:ind w:left="3793" w:hanging="564"/>
      </w:pPr>
      <w:rPr>
        <w:rFonts w:ascii="Times New Roman" w:eastAsia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51E053C0"/>
    <w:multiLevelType w:val="multilevel"/>
    <w:tmpl w:val="E33AE162"/>
    <w:styleLink w:val="1f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3F405B4"/>
    <w:multiLevelType w:val="multilevel"/>
    <w:tmpl w:val="21981FF4"/>
    <w:lvl w:ilvl="0">
      <w:start w:val="1"/>
      <w:numFmt w:val="decimal"/>
      <w:pStyle w:val="af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63" w15:restartNumberingAfterBreak="0">
    <w:nsid w:val="54405C1E"/>
    <w:multiLevelType w:val="hybridMultilevel"/>
    <w:tmpl w:val="86AE39AE"/>
    <w:lvl w:ilvl="0" w:tplc="41A011C4">
      <w:start w:val="1"/>
      <w:numFmt w:val="decimal"/>
      <w:pStyle w:val="af0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CD74641A" w:tentative="1">
      <w:start w:val="1"/>
      <w:numFmt w:val="lowerLetter"/>
      <w:lvlText w:val="%2."/>
      <w:lvlJc w:val="left"/>
      <w:pPr>
        <w:ind w:left="1440" w:hanging="360"/>
      </w:pPr>
    </w:lvl>
    <w:lvl w:ilvl="2" w:tplc="A95A66E6" w:tentative="1">
      <w:start w:val="1"/>
      <w:numFmt w:val="lowerRoman"/>
      <w:lvlText w:val="%3."/>
      <w:lvlJc w:val="right"/>
      <w:pPr>
        <w:ind w:left="2160" w:hanging="180"/>
      </w:pPr>
    </w:lvl>
    <w:lvl w:ilvl="3" w:tplc="0414DBB2" w:tentative="1">
      <w:start w:val="1"/>
      <w:numFmt w:val="decimal"/>
      <w:lvlText w:val="%4."/>
      <w:lvlJc w:val="left"/>
      <w:pPr>
        <w:ind w:left="2880" w:hanging="360"/>
      </w:pPr>
    </w:lvl>
    <w:lvl w:ilvl="4" w:tplc="BECAD930" w:tentative="1">
      <w:start w:val="1"/>
      <w:numFmt w:val="lowerLetter"/>
      <w:lvlText w:val="%5."/>
      <w:lvlJc w:val="left"/>
      <w:pPr>
        <w:ind w:left="3600" w:hanging="360"/>
      </w:pPr>
    </w:lvl>
    <w:lvl w:ilvl="5" w:tplc="A7525F9E" w:tentative="1">
      <w:start w:val="1"/>
      <w:numFmt w:val="lowerRoman"/>
      <w:lvlText w:val="%6."/>
      <w:lvlJc w:val="right"/>
      <w:pPr>
        <w:ind w:left="4320" w:hanging="180"/>
      </w:pPr>
    </w:lvl>
    <w:lvl w:ilvl="6" w:tplc="983CA58E" w:tentative="1">
      <w:start w:val="1"/>
      <w:numFmt w:val="decimal"/>
      <w:lvlText w:val="%7."/>
      <w:lvlJc w:val="left"/>
      <w:pPr>
        <w:ind w:left="5040" w:hanging="360"/>
      </w:pPr>
    </w:lvl>
    <w:lvl w:ilvl="7" w:tplc="CEEE1E4E" w:tentative="1">
      <w:start w:val="1"/>
      <w:numFmt w:val="lowerLetter"/>
      <w:lvlText w:val="%8."/>
      <w:lvlJc w:val="left"/>
      <w:pPr>
        <w:ind w:left="5760" w:hanging="360"/>
      </w:pPr>
    </w:lvl>
    <w:lvl w:ilvl="8" w:tplc="2230F6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7A64E17"/>
    <w:multiLevelType w:val="multilevel"/>
    <w:tmpl w:val="04190023"/>
    <w:styleLink w:val="af1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65" w15:restartNumberingAfterBreak="0">
    <w:nsid w:val="57F341BB"/>
    <w:multiLevelType w:val="hybridMultilevel"/>
    <w:tmpl w:val="D3D06A88"/>
    <w:lvl w:ilvl="0" w:tplc="6B96BD7A">
      <w:start w:val="1"/>
      <w:numFmt w:val="bullet"/>
      <w:pStyle w:val="af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62CA45F4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F66FF98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BDA0DB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800C83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3F893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15A09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79A55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7ECA8C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6" w15:restartNumberingAfterBreak="0">
    <w:nsid w:val="5EA37019"/>
    <w:multiLevelType w:val="multilevel"/>
    <w:tmpl w:val="A00EAA30"/>
    <w:lvl w:ilvl="0">
      <w:start w:val="1"/>
      <w:numFmt w:val="russianLower"/>
      <w:pStyle w:val="1f1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d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7" w15:restartNumberingAfterBreak="0">
    <w:nsid w:val="60E048E7"/>
    <w:multiLevelType w:val="multilevel"/>
    <w:tmpl w:val="3586A11E"/>
    <w:styleLink w:val="--"/>
    <w:lvl w:ilvl="0">
      <w:start w:val="1"/>
      <w:numFmt w:val="decimal"/>
      <w:pStyle w:val="--1"/>
      <w:lvlText w:val="%1)"/>
      <w:lvlJc w:val="left"/>
      <w:pPr>
        <w:tabs>
          <w:tab w:val="num" w:pos="709"/>
        </w:tabs>
        <w:ind w:left="1134" w:hanging="425"/>
      </w:pPr>
      <w:rPr>
        <w:rFonts w:hint="default"/>
      </w:rPr>
    </w:lvl>
    <w:lvl w:ilvl="1">
      <w:start w:val="1"/>
      <w:numFmt w:val="russianLower"/>
      <w:pStyle w:val="--2"/>
      <w:lvlText w:val="%2)"/>
      <w:lvlJc w:val="left"/>
      <w:pPr>
        <w:tabs>
          <w:tab w:val="num" w:pos="1134"/>
        </w:tabs>
        <w:ind w:left="1559" w:hanging="425"/>
      </w:pPr>
      <w:rPr>
        <w:rFonts w:hint="default"/>
      </w:rPr>
    </w:lvl>
    <w:lvl w:ilvl="2">
      <w:start w:val="1"/>
      <w:numFmt w:val="bullet"/>
      <w:pStyle w:val="--3"/>
      <w:lvlText w:val=""/>
      <w:lvlJc w:val="left"/>
      <w:pPr>
        <w:tabs>
          <w:tab w:val="num" w:pos="1559"/>
        </w:tabs>
        <w:ind w:left="1984" w:hanging="425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984"/>
        </w:tabs>
        <w:ind w:left="2409" w:hanging="425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409"/>
        </w:tabs>
        <w:ind w:left="2834" w:hanging="425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834"/>
        </w:tabs>
        <w:ind w:left="3259" w:hanging="425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3259"/>
        </w:tabs>
        <w:ind w:left="3684" w:hanging="425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3684"/>
        </w:tabs>
        <w:ind w:left="4109" w:hanging="425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4109"/>
        </w:tabs>
        <w:ind w:left="4534" w:hanging="425"/>
      </w:pPr>
      <w:rPr>
        <w:rFonts w:ascii="Symbol" w:hAnsi="Symbol" w:hint="default"/>
      </w:rPr>
    </w:lvl>
  </w:abstractNum>
  <w:abstractNum w:abstractNumId="68" w15:restartNumberingAfterBreak="0">
    <w:nsid w:val="63435759"/>
    <w:multiLevelType w:val="multilevel"/>
    <w:tmpl w:val="7F28B092"/>
    <w:styleLink w:val="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69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64B66FEF"/>
    <w:multiLevelType w:val="hybridMultilevel"/>
    <w:tmpl w:val="A27AA1CA"/>
    <w:lvl w:ilvl="0" w:tplc="56406F94">
      <w:start w:val="1"/>
      <w:numFmt w:val="bullet"/>
      <w:pStyle w:val="phtableitemizedlist1"/>
      <w:lvlText w:val="-"/>
      <w:lvlJc w:val="left"/>
      <w:pPr>
        <w:ind w:left="128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71" w15:restartNumberingAfterBreak="0">
    <w:nsid w:val="65F231F3"/>
    <w:multiLevelType w:val="multilevel"/>
    <w:tmpl w:val="A05C9634"/>
    <w:lvl w:ilvl="0">
      <w:start w:val="1"/>
      <w:numFmt w:val="decimal"/>
      <w:pStyle w:val="af3"/>
      <w:lvlText w:val="[%1]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2" w15:restartNumberingAfterBreak="0">
    <w:nsid w:val="68F43752"/>
    <w:multiLevelType w:val="multilevel"/>
    <w:tmpl w:val="B6160932"/>
    <w:lvl w:ilvl="0">
      <w:start w:val="1"/>
      <w:numFmt w:val="none"/>
      <w:pStyle w:val="1f2"/>
      <w:lvlText w:val=""/>
      <w:lvlJc w:val="left"/>
      <w:pPr>
        <w:ind w:left="992" w:hanging="425"/>
      </w:pPr>
      <w:rPr>
        <w:rFonts w:hint="default"/>
      </w:rPr>
    </w:lvl>
    <w:lvl w:ilvl="1">
      <w:start w:val="1"/>
      <w:numFmt w:val="none"/>
      <w:pStyle w:val="2e"/>
      <w:lvlText w:val="%2"/>
      <w:lvlJc w:val="left"/>
      <w:pPr>
        <w:ind w:left="1418" w:hanging="426"/>
      </w:pPr>
      <w:rPr>
        <w:rFonts w:hint="default"/>
      </w:rPr>
    </w:lvl>
    <w:lvl w:ilvl="2">
      <w:start w:val="1"/>
      <w:numFmt w:val="none"/>
      <w:pStyle w:val="3c"/>
      <w:lvlText w:val="%3"/>
      <w:lvlJc w:val="left"/>
      <w:pPr>
        <w:ind w:left="1843" w:hanging="425"/>
      </w:pPr>
      <w:rPr>
        <w:rFonts w:hint="default"/>
      </w:rPr>
    </w:lvl>
    <w:lvl w:ilvl="3">
      <w:start w:val="1"/>
      <w:numFmt w:val="none"/>
      <w:pStyle w:val="45"/>
      <w:lvlText w:val="%4"/>
      <w:lvlJc w:val="left"/>
      <w:pPr>
        <w:ind w:left="2268" w:hanging="425"/>
      </w:pPr>
      <w:rPr>
        <w:rFonts w:hint="default"/>
      </w:rPr>
    </w:lvl>
    <w:lvl w:ilvl="4">
      <w:start w:val="1"/>
      <w:numFmt w:val="none"/>
      <w:lvlText w:val="%5"/>
      <w:lvlJc w:val="left"/>
      <w:pPr>
        <w:ind w:left="5443" w:hanging="360"/>
      </w:pPr>
      <w:rPr>
        <w:rFonts w:hint="default"/>
      </w:rPr>
    </w:lvl>
    <w:lvl w:ilvl="5">
      <w:start w:val="1"/>
      <w:numFmt w:val="none"/>
      <w:lvlText w:val="%6"/>
      <w:lvlJc w:val="right"/>
      <w:pPr>
        <w:ind w:left="6163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6883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7603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8323" w:hanging="180"/>
      </w:pPr>
      <w:rPr>
        <w:rFonts w:hint="default"/>
      </w:rPr>
    </w:lvl>
  </w:abstractNum>
  <w:abstractNum w:abstractNumId="73" w15:restartNumberingAfterBreak="0">
    <w:nsid w:val="6B9B5FA4"/>
    <w:multiLevelType w:val="multilevel"/>
    <w:tmpl w:val="D0AAA9DE"/>
    <w:lvl w:ilvl="0">
      <w:start w:val="1"/>
      <w:numFmt w:val="decimal"/>
      <w:suff w:val="space"/>
      <w:lvlText w:val="%1."/>
      <w:lvlJc w:val="left"/>
      <w:pPr>
        <w:ind w:left="1135" w:firstLine="709"/>
      </w:pPr>
      <w:rPr>
        <w:rFonts w:ascii="Times New Roman" w:hAnsi="Times New Roman" w:hint="default"/>
        <w:sz w:val="24"/>
      </w:rPr>
    </w:lvl>
    <w:lvl w:ilvl="1">
      <w:start w:val="1"/>
      <w:numFmt w:val="decimal"/>
      <w:pStyle w:val="Head2"/>
      <w:suff w:val="space"/>
      <w:lvlText w:val="%1.%2."/>
      <w:lvlJc w:val="left"/>
      <w:pPr>
        <w:ind w:left="1276" w:firstLine="709"/>
      </w:pPr>
      <w:rPr>
        <w:rFonts w:hint="default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709"/>
      </w:p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Head5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Head6"/>
      <w:suff w:val="space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4" w15:restartNumberingAfterBreak="0">
    <w:nsid w:val="6C9E456A"/>
    <w:multiLevelType w:val="hybridMultilevel"/>
    <w:tmpl w:val="4B1CE4AC"/>
    <w:lvl w:ilvl="0" w:tplc="4B7ADBBA">
      <w:start w:val="1"/>
      <w:numFmt w:val="bullet"/>
      <w:pStyle w:val="46"/>
      <w:lvlText w:val=""/>
      <w:lvlJc w:val="left"/>
      <w:pPr>
        <w:ind w:left="2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75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6" w15:restartNumberingAfterBreak="0">
    <w:nsid w:val="708914AF"/>
    <w:multiLevelType w:val="multilevel"/>
    <w:tmpl w:val="AC409F42"/>
    <w:lvl w:ilvl="0">
      <w:start w:val="1"/>
      <w:numFmt w:val="bullet"/>
      <w:pStyle w:val="1f3"/>
      <w:lvlText w:val="-"/>
      <w:lvlJc w:val="left"/>
      <w:pPr>
        <w:ind w:left="425" w:hanging="425"/>
      </w:pPr>
      <w:rPr>
        <w:rFonts w:ascii="Courier New" w:hAnsi="Courier New" w:hint="default"/>
      </w:rPr>
    </w:lvl>
    <w:lvl w:ilvl="1">
      <w:start w:val="1"/>
      <w:numFmt w:val="bullet"/>
      <w:lvlText w:val="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7" w15:restartNumberingAfterBreak="0">
    <w:nsid w:val="73CC1937"/>
    <w:multiLevelType w:val="multilevel"/>
    <w:tmpl w:val="F06ABAD6"/>
    <w:styleLink w:val="a8"/>
    <w:lvl w:ilvl="0">
      <w:start w:val="1"/>
      <w:numFmt w:val="bullet"/>
      <w:lvlText w:val=""/>
      <w:lvlJc w:val="left"/>
      <w:pPr>
        <w:ind w:left="1134" w:hanging="425"/>
      </w:pPr>
      <w:rPr>
        <w:rFonts w:ascii="Symbol" w:hAnsi="Symbol" w:hint="default"/>
      </w:rPr>
    </w:lvl>
    <w:lvl w:ilvl="1">
      <w:start w:val="1"/>
      <w:numFmt w:val="bullet"/>
      <w:pStyle w:val="2f"/>
      <w:lvlText w:val=""/>
      <w:lvlJc w:val="left"/>
      <w:pPr>
        <w:ind w:left="1559" w:hanging="425"/>
      </w:pPr>
      <w:rPr>
        <w:rFonts w:ascii="Symbol" w:hAnsi="Symbol" w:hint="default"/>
      </w:rPr>
    </w:lvl>
    <w:lvl w:ilvl="2">
      <w:start w:val="1"/>
      <w:numFmt w:val="bullet"/>
      <w:pStyle w:val="3d"/>
      <w:lvlText w:val=""/>
      <w:lvlJc w:val="left"/>
      <w:pPr>
        <w:ind w:left="1984" w:hanging="425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2409" w:hanging="425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2834" w:hanging="425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259" w:hanging="425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3684" w:hanging="425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109" w:hanging="425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4534" w:hanging="425"/>
      </w:pPr>
      <w:rPr>
        <w:rFonts w:ascii="Symbol" w:hAnsi="Symbol" w:hint="default"/>
      </w:rPr>
    </w:lvl>
  </w:abstractNum>
  <w:abstractNum w:abstractNumId="78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0" w15:restartNumberingAfterBreak="0">
    <w:nsid w:val="77177FA7"/>
    <w:multiLevelType w:val="multilevel"/>
    <w:tmpl w:val="4A0ACE20"/>
    <w:lvl w:ilvl="0">
      <w:start w:val="1"/>
      <w:numFmt w:val="bullet"/>
      <w:lvlText w:val="-"/>
      <w:lvlJc w:val="left"/>
      <w:pPr>
        <w:ind w:left="425" w:hanging="425"/>
      </w:pPr>
      <w:rPr>
        <w:rFonts w:ascii="Courier New" w:hAnsi="Courier New" w:hint="default"/>
      </w:rPr>
    </w:lvl>
    <w:lvl w:ilvl="1">
      <w:start w:val="1"/>
      <w:numFmt w:val="bullet"/>
      <w:lvlText w:val="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4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5">
      <w:start w:val="1"/>
      <w:numFmt w:val="bullet"/>
      <w:pStyle w:val="61"/>
      <w:lvlText w:val="-"/>
      <w:lvlJc w:val="left"/>
      <w:pPr>
        <w:ind w:left="4527" w:hanging="360"/>
      </w:pPr>
      <w:rPr>
        <w:rFonts w:ascii="Sylfaen" w:hAnsi="Sylfaen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1" w15:restartNumberingAfterBreak="0">
    <w:nsid w:val="7731730D"/>
    <w:multiLevelType w:val="multilevel"/>
    <w:tmpl w:val="C68EED60"/>
    <w:styleLink w:val="af4"/>
    <w:lvl w:ilvl="0">
      <w:start w:val="1"/>
      <w:numFmt w:val="bullet"/>
      <w:lvlText w:val=""/>
      <w:lvlJc w:val="left"/>
      <w:pPr>
        <w:tabs>
          <w:tab w:val="num" w:pos="2509"/>
        </w:tabs>
        <w:ind w:left="2509" w:hanging="36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3229"/>
        </w:tabs>
        <w:ind w:left="3229" w:hanging="360"/>
      </w:pPr>
    </w:lvl>
    <w:lvl w:ilvl="2">
      <w:start w:val="1"/>
      <w:numFmt w:val="lowerRoman"/>
      <w:lvlText w:val="%3."/>
      <w:lvlJc w:val="right"/>
      <w:pPr>
        <w:tabs>
          <w:tab w:val="num" w:pos="3949"/>
        </w:tabs>
        <w:ind w:left="3949" w:hanging="180"/>
      </w:pPr>
    </w:lvl>
    <w:lvl w:ilvl="3">
      <w:start w:val="1"/>
      <w:numFmt w:val="decimal"/>
      <w:lvlText w:val="%4."/>
      <w:lvlJc w:val="left"/>
      <w:pPr>
        <w:tabs>
          <w:tab w:val="num" w:pos="4669"/>
        </w:tabs>
        <w:ind w:left="4669" w:hanging="360"/>
      </w:pPr>
    </w:lvl>
    <w:lvl w:ilvl="4">
      <w:start w:val="1"/>
      <w:numFmt w:val="lowerLetter"/>
      <w:lvlText w:val="%5."/>
      <w:lvlJc w:val="left"/>
      <w:pPr>
        <w:tabs>
          <w:tab w:val="num" w:pos="5389"/>
        </w:tabs>
        <w:ind w:left="5389" w:hanging="360"/>
      </w:pPr>
    </w:lvl>
    <w:lvl w:ilvl="5">
      <w:start w:val="1"/>
      <w:numFmt w:val="lowerRoman"/>
      <w:lvlText w:val="%6."/>
      <w:lvlJc w:val="right"/>
      <w:pPr>
        <w:tabs>
          <w:tab w:val="num" w:pos="6109"/>
        </w:tabs>
        <w:ind w:left="6109" w:hanging="180"/>
      </w:pPr>
    </w:lvl>
    <w:lvl w:ilvl="6">
      <w:start w:val="1"/>
      <w:numFmt w:val="decimal"/>
      <w:lvlText w:val="%7."/>
      <w:lvlJc w:val="left"/>
      <w:pPr>
        <w:tabs>
          <w:tab w:val="num" w:pos="6829"/>
        </w:tabs>
        <w:ind w:left="6829" w:hanging="360"/>
      </w:pPr>
    </w:lvl>
    <w:lvl w:ilvl="7">
      <w:start w:val="1"/>
      <w:numFmt w:val="lowerLetter"/>
      <w:lvlText w:val="%8."/>
      <w:lvlJc w:val="left"/>
      <w:pPr>
        <w:tabs>
          <w:tab w:val="num" w:pos="7549"/>
        </w:tabs>
        <w:ind w:left="7549" w:hanging="360"/>
      </w:pPr>
    </w:lvl>
    <w:lvl w:ilvl="8">
      <w:start w:val="1"/>
      <w:numFmt w:val="lowerRoman"/>
      <w:lvlText w:val="%9."/>
      <w:lvlJc w:val="right"/>
      <w:pPr>
        <w:tabs>
          <w:tab w:val="num" w:pos="8269"/>
        </w:tabs>
        <w:ind w:left="8269" w:hanging="180"/>
      </w:pPr>
    </w:lvl>
  </w:abstractNum>
  <w:abstractNum w:abstractNumId="82" w15:restartNumberingAfterBreak="0">
    <w:nsid w:val="7E7A50EC"/>
    <w:multiLevelType w:val="multilevel"/>
    <w:tmpl w:val="3BB4E4EE"/>
    <w:lvl w:ilvl="0">
      <w:start w:val="1"/>
      <w:numFmt w:val="decimal"/>
      <w:pStyle w:val="1f4"/>
      <w:lvlText w:val="%1."/>
      <w:lvlJc w:val="left"/>
      <w:pPr>
        <w:ind w:left="360" w:hanging="360"/>
      </w:pPr>
    </w:lvl>
    <w:lvl w:ilvl="1">
      <w:start w:val="1"/>
      <w:numFmt w:val="decimal"/>
      <w:pStyle w:val="2f0"/>
      <w:lvlText w:val="%1.%2."/>
      <w:lvlJc w:val="left"/>
      <w:pPr>
        <w:ind w:left="792" w:hanging="432"/>
      </w:pPr>
    </w:lvl>
    <w:lvl w:ilvl="2">
      <w:start w:val="1"/>
      <w:numFmt w:val="decimal"/>
      <w:pStyle w:val="3e"/>
      <w:lvlText w:val="%1.%2.%3."/>
      <w:lvlJc w:val="left"/>
      <w:pPr>
        <w:ind w:left="1224" w:hanging="504"/>
      </w:pPr>
    </w:lvl>
    <w:lvl w:ilvl="3">
      <w:start w:val="1"/>
      <w:numFmt w:val="decimal"/>
      <w:pStyle w:val="47"/>
      <w:lvlText w:val="%1.%2.%3.%4."/>
      <w:lvlJc w:val="left"/>
      <w:pPr>
        <w:ind w:left="1728" w:hanging="648"/>
      </w:pPr>
    </w:lvl>
    <w:lvl w:ilvl="4">
      <w:start w:val="1"/>
      <w:numFmt w:val="decimal"/>
      <w:pStyle w:val="5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7EA14468"/>
    <w:multiLevelType w:val="hybridMultilevel"/>
    <w:tmpl w:val="38300F40"/>
    <w:lvl w:ilvl="0" w:tplc="4CEEAC7A">
      <w:start w:val="1"/>
      <w:numFmt w:val="bullet"/>
      <w:pStyle w:val="1f5"/>
      <w:lvlText w:val=""/>
      <w:lvlJc w:val="left"/>
      <w:pPr>
        <w:ind w:left="1729" w:hanging="360"/>
      </w:pPr>
      <w:rPr>
        <w:rFonts w:ascii="Symbol" w:hAnsi="Symbol" w:hint="default"/>
      </w:rPr>
    </w:lvl>
    <w:lvl w:ilvl="1" w:tplc="685046D8">
      <w:start w:val="1"/>
      <w:numFmt w:val="bullet"/>
      <w:lvlText w:val="o"/>
      <w:lvlJc w:val="left"/>
      <w:pPr>
        <w:ind w:left="2449" w:hanging="360"/>
      </w:pPr>
      <w:rPr>
        <w:rFonts w:ascii="Courier New" w:hAnsi="Courier New" w:cs="Courier New" w:hint="default"/>
      </w:rPr>
    </w:lvl>
    <w:lvl w:ilvl="2" w:tplc="2D8CDAD8" w:tentative="1">
      <w:start w:val="1"/>
      <w:numFmt w:val="bullet"/>
      <w:lvlText w:val=""/>
      <w:lvlJc w:val="left"/>
      <w:pPr>
        <w:ind w:left="3169" w:hanging="360"/>
      </w:pPr>
      <w:rPr>
        <w:rFonts w:ascii="Wingdings" w:hAnsi="Wingdings" w:hint="default"/>
      </w:rPr>
    </w:lvl>
    <w:lvl w:ilvl="3" w:tplc="2D9AEB32" w:tentative="1">
      <w:start w:val="1"/>
      <w:numFmt w:val="bullet"/>
      <w:lvlText w:val=""/>
      <w:lvlJc w:val="left"/>
      <w:pPr>
        <w:ind w:left="3889" w:hanging="360"/>
      </w:pPr>
      <w:rPr>
        <w:rFonts w:ascii="Symbol" w:hAnsi="Symbol" w:hint="default"/>
      </w:rPr>
    </w:lvl>
    <w:lvl w:ilvl="4" w:tplc="8B3CF3E4">
      <w:start w:val="1"/>
      <w:numFmt w:val="bullet"/>
      <w:lvlText w:val="o"/>
      <w:lvlJc w:val="left"/>
      <w:pPr>
        <w:ind w:left="4609" w:hanging="360"/>
      </w:pPr>
      <w:rPr>
        <w:rFonts w:ascii="Courier New" w:hAnsi="Courier New" w:cs="Courier New" w:hint="default"/>
      </w:rPr>
    </w:lvl>
    <w:lvl w:ilvl="5" w:tplc="3918C098" w:tentative="1">
      <w:start w:val="1"/>
      <w:numFmt w:val="bullet"/>
      <w:lvlText w:val=""/>
      <w:lvlJc w:val="left"/>
      <w:pPr>
        <w:ind w:left="5329" w:hanging="360"/>
      </w:pPr>
      <w:rPr>
        <w:rFonts w:ascii="Wingdings" w:hAnsi="Wingdings" w:hint="default"/>
      </w:rPr>
    </w:lvl>
    <w:lvl w:ilvl="6" w:tplc="15B8987C" w:tentative="1">
      <w:start w:val="1"/>
      <w:numFmt w:val="bullet"/>
      <w:lvlText w:val=""/>
      <w:lvlJc w:val="left"/>
      <w:pPr>
        <w:ind w:left="6049" w:hanging="360"/>
      </w:pPr>
      <w:rPr>
        <w:rFonts w:ascii="Symbol" w:hAnsi="Symbol" w:hint="default"/>
      </w:rPr>
    </w:lvl>
    <w:lvl w:ilvl="7" w:tplc="53FED056" w:tentative="1">
      <w:start w:val="1"/>
      <w:numFmt w:val="bullet"/>
      <w:lvlText w:val="o"/>
      <w:lvlJc w:val="left"/>
      <w:pPr>
        <w:ind w:left="6769" w:hanging="360"/>
      </w:pPr>
      <w:rPr>
        <w:rFonts w:ascii="Courier New" w:hAnsi="Courier New" w:cs="Courier New" w:hint="default"/>
      </w:rPr>
    </w:lvl>
    <w:lvl w:ilvl="8" w:tplc="28DA9464" w:tentative="1">
      <w:start w:val="1"/>
      <w:numFmt w:val="bullet"/>
      <w:lvlText w:val=""/>
      <w:lvlJc w:val="left"/>
      <w:pPr>
        <w:ind w:left="7489" w:hanging="360"/>
      </w:pPr>
      <w:rPr>
        <w:rFonts w:ascii="Wingdings" w:hAnsi="Wingdings" w:hint="default"/>
      </w:rPr>
    </w:lvl>
  </w:abstractNum>
  <w:num w:numId="1" w16cid:durableId="829828422">
    <w:abstractNumId w:val="54"/>
    <w:lvlOverride w:ilvl="0">
      <w:lvl w:ilvl="0">
        <w:start w:val="1"/>
        <w:numFmt w:val="decimal"/>
        <w:pStyle w:val="ad"/>
        <w:suff w:val="space"/>
        <w:lvlText w:val="Таблица 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none"/>
        <w:lvlText w:val="%3."/>
        <w:lvlJc w:val="righ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Text w:val="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Text w:val="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Text w:val="%6."/>
        <w:lvlJc w:val="righ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9."/>
        <w:lvlJc w:val="right"/>
        <w:pPr>
          <w:ind w:left="0" w:firstLine="0"/>
        </w:pPr>
        <w:rPr>
          <w:rFonts w:hint="default"/>
        </w:rPr>
      </w:lvl>
    </w:lvlOverride>
  </w:num>
  <w:num w:numId="2" w16cid:durableId="1728185681">
    <w:abstractNumId w:val="51"/>
  </w:num>
  <w:num w:numId="3" w16cid:durableId="1784298969">
    <w:abstractNumId w:val="66"/>
  </w:num>
  <w:num w:numId="4" w16cid:durableId="1967663246">
    <w:abstractNumId w:val="63"/>
  </w:num>
  <w:num w:numId="5" w16cid:durableId="634607811">
    <w:abstractNumId w:val="50"/>
  </w:num>
  <w:num w:numId="6" w16cid:durableId="1479568094">
    <w:abstractNumId w:val="35"/>
  </w:num>
  <w:num w:numId="7" w16cid:durableId="580600494">
    <w:abstractNumId w:val="65"/>
  </w:num>
  <w:num w:numId="8" w16cid:durableId="22691779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42799">
    <w:abstractNumId w:val="77"/>
  </w:num>
  <w:num w:numId="10" w16cid:durableId="1117455384">
    <w:abstractNumId w:val="31"/>
  </w:num>
  <w:num w:numId="11" w16cid:durableId="1011570392">
    <w:abstractNumId w:val="16"/>
  </w:num>
  <w:num w:numId="12" w16cid:durableId="236130330">
    <w:abstractNumId w:val="67"/>
  </w:num>
  <w:num w:numId="13" w16cid:durableId="1260872157">
    <w:abstractNumId w:val="43"/>
  </w:num>
  <w:num w:numId="14" w16cid:durableId="703674175">
    <w:abstractNumId w:val="83"/>
  </w:num>
  <w:num w:numId="15" w16cid:durableId="2129351531">
    <w:abstractNumId w:val="44"/>
  </w:num>
  <w:num w:numId="16" w16cid:durableId="1134104892">
    <w:abstractNumId w:val="53"/>
  </w:num>
  <w:num w:numId="17" w16cid:durableId="1912617445">
    <w:abstractNumId w:val="58"/>
  </w:num>
  <w:num w:numId="18" w16cid:durableId="425733787">
    <w:abstractNumId w:val="46"/>
    <w:lvlOverride w:ilvl="0">
      <w:lvl w:ilvl="0">
        <w:start w:val="1"/>
        <w:numFmt w:val="decimal"/>
        <w:pStyle w:val="1d"/>
        <w:suff w:val="space"/>
        <w:lvlText w:val="%1"/>
        <w:lvlJc w:val="left"/>
        <w:pPr>
          <w:ind w:left="992" w:hanging="283"/>
        </w:pPr>
        <w:rPr>
          <w:rFonts w:hint="default"/>
          <w:b/>
          <w:i w:val="0"/>
          <w:color w:val="auto"/>
        </w:rPr>
      </w:lvl>
    </w:lvlOverride>
    <w:lvlOverride w:ilvl="1">
      <w:lvl w:ilvl="1">
        <w:start w:val="1"/>
        <w:numFmt w:val="decimal"/>
        <w:pStyle w:val="2a"/>
        <w:suff w:val="space"/>
        <w:lvlText w:val="%1.%2"/>
        <w:lvlJc w:val="left"/>
        <w:pPr>
          <w:ind w:left="709" w:hanging="283"/>
        </w:pPr>
        <w:rPr>
          <w:rFonts w:hint="default"/>
        </w:rPr>
      </w:lvl>
    </w:lvlOverride>
    <w:lvlOverride w:ilvl="2">
      <w:lvl w:ilvl="2">
        <w:start w:val="1"/>
        <w:numFmt w:val="decimal"/>
        <w:pStyle w:val="39"/>
        <w:suff w:val="space"/>
        <w:lvlText w:val="%1.%2.%3"/>
        <w:lvlJc w:val="left"/>
        <w:pPr>
          <w:ind w:left="1276" w:hanging="283"/>
        </w:pPr>
        <w:rPr>
          <w:rFonts w:hint="default"/>
        </w:rPr>
      </w:lvl>
    </w:lvlOverride>
    <w:lvlOverride w:ilvl="3">
      <w:lvl w:ilvl="3">
        <w:start w:val="1"/>
        <w:numFmt w:val="decimal"/>
        <w:pStyle w:val="43"/>
        <w:suff w:val="space"/>
        <w:lvlText w:val="%1.%2.%3.%4"/>
        <w:lvlJc w:val="left"/>
        <w:pPr>
          <w:ind w:left="992" w:hanging="283"/>
        </w:pPr>
        <w:rPr>
          <w:rFonts w:hint="default"/>
        </w:rPr>
      </w:lvl>
    </w:lvlOverride>
    <w:lvlOverride w:ilvl="4">
      <w:lvl w:ilvl="4">
        <w:start w:val="1"/>
        <w:numFmt w:val="decimal"/>
        <w:pStyle w:val="51"/>
        <w:suff w:val="space"/>
        <w:lvlText w:val="%1.%2.%3.%4.%5"/>
        <w:lvlJc w:val="left"/>
        <w:pPr>
          <w:ind w:left="992" w:hanging="283"/>
        </w:pPr>
        <w:rPr>
          <w:rFonts w:hint="default"/>
        </w:rPr>
      </w:lvl>
    </w:lvlOverride>
    <w:lvlOverride w:ilvl="5">
      <w:lvl w:ilvl="5">
        <w:start w:val="1"/>
        <w:numFmt w:val="decimal"/>
        <w:pStyle w:val="60"/>
        <w:suff w:val="space"/>
        <w:lvlText w:val="%1.%2.%3.%4.%5.%6"/>
        <w:lvlJc w:val="left"/>
        <w:pPr>
          <w:ind w:left="992" w:hanging="283"/>
        </w:pPr>
        <w:rPr>
          <w:rFonts w:hint="default"/>
        </w:rPr>
      </w:lvl>
    </w:lvlOverride>
    <w:lvlOverride w:ilvl="6">
      <w:lvl w:ilvl="6">
        <w:start w:val="1"/>
        <w:numFmt w:val="decimal"/>
        <w:pStyle w:val="7"/>
        <w:suff w:val="space"/>
        <w:lvlText w:val="%1.%2.%3.%4.%5.%6.%7"/>
        <w:lvlJc w:val="left"/>
        <w:pPr>
          <w:ind w:left="992" w:hanging="283"/>
        </w:pPr>
        <w:rPr>
          <w:rFonts w:hint="default"/>
        </w:rPr>
      </w:lvl>
    </w:lvlOverride>
    <w:lvlOverride w:ilvl="7">
      <w:lvl w:ilvl="7">
        <w:start w:val="1"/>
        <w:numFmt w:val="decimal"/>
        <w:pStyle w:val="8"/>
        <w:suff w:val="space"/>
        <w:lvlText w:val="%1.%2.%3.%4.%5.%6.%7.%8"/>
        <w:lvlJc w:val="left"/>
        <w:pPr>
          <w:ind w:left="992" w:hanging="283"/>
        </w:pPr>
        <w:rPr>
          <w:rFonts w:hint="default"/>
        </w:rPr>
      </w:lvl>
    </w:lvlOverride>
    <w:lvlOverride w:ilvl="8">
      <w:lvl w:ilvl="8">
        <w:start w:val="1"/>
        <w:numFmt w:val="decimal"/>
        <w:pStyle w:val="9"/>
        <w:suff w:val="space"/>
        <w:lvlText w:val="%1.%2.%3.%4.%5.%6.%7.%8.%9."/>
        <w:lvlJc w:val="left"/>
        <w:pPr>
          <w:ind w:left="992" w:hanging="283"/>
        </w:pPr>
        <w:rPr>
          <w:rFonts w:hint="default"/>
        </w:rPr>
      </w:lvl>
    </w:lvlOverride>
  </w:num>
  <w:num w:numId="19" w16cid:durableId="1065184681">
    <w:abstractNumId w:val="28"/>
  </w:num>
  <w:num w:numId="20" w16cid:durableId="1628120561">
    <w:abstractNumId w:val="41"/>
  </w:num>
  <w:num w:numId="21" w16cid:durableId="2072461051">
    <w:abstractNumId w:val="30"/>
  </w:num>
  <w:num w:numId="22" w16cid:durableId="1260215029">
    <w:abstractNumId w:val="47"/>
  </w:num>
  <w:num w:numId="23" w16cid:durableId="1292446005">
    <w:abstractNumId w:val="52"/>
  </w:num>
  <w:num w:numId="24" w16cid:durableId="312684503">
    <w:abstractNumId w:val="61"/>
  </w:num>
  <w:num w:numId="25" w16cid:durableId="122109075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07207651">
    <w:abstractNumId w:val="36"/>
  </w:num>
  <w:num w:numId="27" w16cid:durableId="1156453123">
    <w:abstractNumId w:val="5"/>
  </w:num>
  <w:num w:numId="28" w16cid:durableId="2076121643">
    <w:abstractNumId w:val="62"/>
  </w:num>
  <w:num w:numId="29" w16cid:durableId="344594317">
    <w:abstractNumId w:val="6"/>
  </w:num>
  <w:num w:numId="30" w16cid:durableId="628441590">
    <w:abstractNumId w:val="13"/>
  </w:num>
  <w:num w:numId="31" w16cid:durableId="1818373446">
    <w:abstractNumId w:val="56"/>
  </w:num>
  <w:num w:numId="32" w16cid:durableId="824320143">
    <w:abstractNumId w:val="42"/>
  </w:num>
  <w:num w:numId="33" w16cid:durableId="1812286850">
    <w:abstractNumId w:val="17"/>
  </w:num>
  <w:num w:numId="34" w16cid:durableId="1086193974">
    <w:abstractNumId w:val="70"/>
  </w:num>
  <w:num w:numId="35" w16cid:durableId="1739554017">
    <w:abstractNumId w:val="1"/>
  </w:num>
  <w:num w:numId="36" w16cid:durableId="709257143">
    <w:abstractNumId w:val="0"/>
  </w:num>
  <w:num w:numId="37" w16cid:durableId="638417491">
    <w:abstractNumId w:val="37"/>
  </w:num>
  <w:num w:numId="38" w16cid:durableId="1803425096">
    <w:abstractNumId w:val="2"/>
  </w:num>
  <w:num w:numId="39" w16cid:durableId="6173096">
    <w:abstractNumId w:val="64"/>
  </w:num>
  <w:num w:numId="40" w16cid:durableId="1989477813">
    <w:abstractNumId w:val="81"/>
  </w:num>
  <w:num w:numId="41" w16cid:durableId="1360812844">
    <w:abstractNumId w:val="22"/>
  </w:num>
  <w:num w:numId="42" w16cid:durableId="114180887">
    <w:abstractNumId w:val="26"/>
  </w:num>
  <w:num w:numId="43" w16cid:durableId="1689024261">
    <w:abstractNumId w:val="49"/>
  </w:num>
  <w:num w:numId="44" w16cid:durableId="838809275">
    <w:abstractNumId w:val="68"/>
  </w:num>
  <w:num w:numId="45" w16cid:durableId="961499447">
    <w:abstractNumId w:val="0"/>
    <w:lvlOverride w:ilvl="0">
      <w:startOverride w:val="1"/>
    </w:lvlOverride>
  </w:num>
  <w:num w:numId="46" w16cid:durableId="259458670">
    <w:abstractNumId w:val="38"/>
  </w:num>
  <w:num w:numId="47" w16cid:durableId="1040786394">
    <w:abstractNumId w:val="76"/>
  </w:num>
  <w:num w:numId="48" w16cid:durableId="1971280669">
    <w:abstractNumId w:val="7"/>
  </w:num>
  <w:num w:numId="49" w16cid:durableId="2128313143">
    <w:abstractNumId w:val="71"/>
  </w:num>
  <w:num w:numId="50" w16cid:durableId="919603349">
    <w:abstractNumId w:val="25"/>
  </w:num>
  <w:num w:numId="51" w16cid:durableId="1525047259">
    <w:abstractNumId w:val="8"/>
  </w:num>
  <w:num w:numId="52" w16cid:durableId="1961379221">
    <w:abstractNumId w:val="39"/>
  </w:num>
  <w:num w:numId="53" w16cid:durableId="886113869">
    <w:abstractNumId w:val="59"/>
  </w:num>
  <w:num w:numId="54" w16cid:durableId="1635670935">
    <w:abstractNumId w:val="20"/>
  </w:num>
  <w:num w:numId="55" w16cid:durableId="478040592">
    <w:abstractNumId w:val="11"/>
  </w:num>
  <w:num w:numId="56" w16cid:durableId="2079397725">
    <w:abstractNumId w:val="4"/>
  </w:num>
  <w:num w:numId="57" w16cid:durableId="1790855505">
    <w:abstractNumId w:val="18"/>
  </w:num>
  <w:num w:numId="58" w16cid:durableId="605847127">
    <w:abstractNumId w:val="32"/>
  </w:num>
  <w:num w:numId="59" w16cid:durableId="236209578">
    <w:abstractNumId w:val="15"/>
  </w:num>
  <w:num w:numId="60" w16cid:durableId="1990743493">
    <w:abstractNumId w:val="21"/>
  </w:num>
  <w:num w:numId="61" w16cid:durableId="610433847">
    <w:abstractNumId w:val="40"/>
  </w:num>
  <w:num w:numId="62" w16cid:durableId="2027173724">
    <w:abstractNumId w:val="72"/>
  </w:num>
  <w:num w:numId="63" w16cid:durableId="372585147">
    <w:abstractNumId w:val="10"/>
  </w:num>
  <w:num w:numId="64" w16cid:durableId="2073968253">
    <w:abstractNumId w:val="57"/>
  </w:num>
  <w:num w:numId="65" w16cid:durableId="1777092017">
    <w:abstractNumId w:val="55"/>
  </w:num>
  <w:num w:numId="66" w16cid:durableId="1036736840">
    <w:abstractNumId w:val="80"/>
  </w:num>
  <w:num w:numId="67" w16cid:durableId="830608879">
    <w:abstractNumId w:val="34"/>
  </w:num>
  <w:num w:numId="68" w16cid:durableId="1481775551">
    <w:abstractNumId w:val="75"/>
  </w:num>
  <w:num w:numId="69" w16cid:durableId="1228495427">
    <w:abstractNumId w:val="29"/>
  </w:num>
  <w:num w:numId="70" w16cid:durableId="1938243873">
    <w:abstractNumId w:val="33"/>
  </w:num>
  <w:num w:numId="71" w16cid:durableId="1424719130">
    <w:abstractNumId w:val="82"/>
  </w:num>
  <w:num w:numId="72" w16cid:durableId="1013723300">
    <w:abstractNumId w:val="73"/>
  </w:num>
  <w:num w:numId="73" w16cid:durableId="1520460738">
    <w:abstractNumId w:val="29"/>
    <w:lvlOverride w:ilvl="0">
      <w:startOverride w:val="1"/>
    </w:lvlOverride>
  </w:num>
  <w:num w:numId="74" w16cid:durableId="296759123">
    <w:abstractNumId w:val="74"/>
  </w:num>
  <w:num w:numId="75" w16cid:durableId="1329021393">
    <w:abstractNumId w:val="3"/>
  </w:num>
  <w:num w:numId="76" w16cid:durableId="1337658706">
    <w:abstractNumId w:val="69"/>
  </w:num>
  <w:num w:numId="77" w16cid:durableId="748308638">
    <w:abstractNumId w:val="19"/>
  </w:num>
  <w:num w:numId="78" w16cid:durableId="1112282914">
    <w:abstractNumId w:val="23"/>
  </w:num>
  <w:num w:numId="79" w16cid:durableId="838040439">
    <w:abstractNumId w:val="79"/>
  </w:num>
  <w:num w:numId="80" w16cid:durableId="13964641">
    <w:abstractNumId w:val="27"/>
  </w:num>
  <w:num w:numId="81" w16cid:durableId="733819486">
    <w:abstractNumId w:val="48"/>
  </w:num>
  <w:num w:numId="82" w16cid:durableId="1724137633">
    <w:abstractNumId w:val="45"/>
    <w:lvlOverride w:ilvl="0">
      <w:startOverride w:val="1"/>
    </w:lvlOverride>
  </w:num>
  <w:num w:numId="83" w16cid:durableId="791561072">
    <w:abstractNumId w:val="60"/>
  </w:num>
  <w:num w:numId="84" w16cid:durableId="1120994864">
    <w:abstractNumId w:val="9"/>
  </w:num>
  <w:num w:numId="85" w16cid:durableId="162819358">
    <w:abstractNumId w:val="12"/>
    <w:lvlOverride w:ilvl="0">
      <w:startOverride w:val="1"/>
    </w:lvlOverride>
  </w:num>
  <w:num w:numId="86" w16cid:durableId="373894630">
    <w:abstractNumId w:val="14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Доступность" w:val="99"/>
    <w:docVar w:name="Клиент" w:val="&lt;Клиент&gt;"/>
    <w:docVar w:name="Краткое_название" w:val="&lt;Краткое название разрабатываемой подсистемы&gt;"/>
    <w:docVar w:name="Максимальное_время_восстановления" w:val="120"/>
    <w:docVar w:name="Название_ГИС" w:val="&lt;Название ГИС&gt;"/>
    <w:docVar w:name="Полное_название" w:val="&lt;Полное название разрабатываемой подсистемы&gt;"/>
    <w:docVar w:name="Развитие_ГИС_в_части" w:val="&lt;Развитие ГИС в части. Дорабатываемый функционал&gt;"/>
  </w:docVars>
  <w:rsids>
    <w:rsidRoot w:val="000D458A"/>
    <w:rsid w:val="00001435"/>
    <w:rsid w:val="00001EB1"/>
    <w:rsid w:val="00002916"/>
    <w:rsid w:val="00002D01"/>
    <w:rsid w:val="000034FD"/>
    <w:rsid w:val="0000498F"/>
    <w:rsid w:val="000054FB"/>
    <w:rsid w:val="00005796"/>
    <w:rsid w:val="00005A10"/>
    <w:rsid w:val="00005D52"/>
    <w:rsid w:val="0000601E"/>
    <w:rsid w:val="000061F1"/>
    <w:rsid w:val="0000645B"/>
    <w:rsid w:val="00007B06"/>
    <w:rsid w:val="00007C9C"/>
    <w:rsid w:val="000100E2"/>
    <w:rsid w:val="0001013F"/>
    <w:rsid w:val="000103CC"/>
    <w:rsid w:val="000104C7"/>
    <w:rsid w:val="00010D70"/>
    <w:rsid w:val="000114CA"/>
    <w:rsid w:val="00011E41"/>
    <w:rsid w:val="000123DE"/>
    <w:rsid w:val="00012A18"/>
    <w:rsid w:val="00012FA9"/>
    <w:rsid w:val="00012FB0"/>
    <w:rsid w:val="000131C4"/>
    <w:rsid w:val="0001382D"/>
    <w:rsid w:val="00013A20"/>
    <w:rsid w:val="00013A7C"/>
    <w:rsid w:val="0001465F"/>
    <w:rsid w:val="00014AF0"/>
    <w:rsid w:val="00014AFE"/>
    <w:rsid w:val="00015118"/>
    <w:rsid w:val="00015D55"/>
    <w:rsid w:val="00015E9B"/>
    <w:rsid w:val="00015F77"/>
    <w:rsid w:val="000164D6"/>
    <w:rsid w:val="00016980"/>
    <w:rsid w:val="00016D60"/>
    <w:rsid w:val="00017692"/>
    <w:rsid w:val="00017D84"/>
    <w:rsid w:val="0002047A"/>
    <w:rsid w:val="00020511"/>
    <w:rsid w:val="00021B8F"/>
    <w:rsid w:val="00021D2C"/>
    <w:rsid w:val="00022224"/>
    <w:rsid w:val="000224F5"/>
    <w:rsid w:val="00022D68"/>
    <w:rsid w:val="00022DF6"/>
    <w:rsid w:val="000239D9"/>
    <w:rsid w:val="00023DE0"/>
    <w:rsid w:val="000241D2"/>
    <w:rsid w:val="000246A6"/>
    <w:rsid w:val="0002480E"/>
    <w:rsid w:val="00024FE3"/>
    <w:rsid w:val="000253B8"/>
    <w:rsid w:val="000256D1"/>
    <w:rsid w:val="00025D94"/>
    <w:rsid w:val="00026E27"/>
    <w:rsid w:val="00027508"/>
    <w:rsid w:val="0002753E"/>
    <w:rsid w:val="000277D8"/>
    <w:rsid w:val="000278AB"/>
    <w:rsid w:val="000303B3"/>
    <w:rsid w:val="0003055E"/>
    <w:rsid w:val="00031051"/>
    <w:rsid w:val="00031125"/>
    <w:rsid w:val="00031BA8"/>
    <w:rsid w:val="00031C94"/>
    <w:rsid w:val="00031D35"/>
    <w:rsid w:val="00032930"/>
    <w:rsid w:val="00033100"/>
    <w:rsid w:val="0003363A"/>
    <w:rsid w:val="00033A3B"/>
    <w:rsid w:val="00034296"/>
    <w:rsid w:val="0003466C"/>
    <w:rsid w:val="00034EB1"/>
    <w:rsid w:val="00034F70"/>
    <w:rsid w:val="000351CA"/>
    <w:rsid w:val="00035353"/>
    <w:rsid w:val="0003572B"/>
    <w:rsid w:val="000358E9"/>
    <w:rsid w:val="00035F2C"/>
    <w:rsid w:val="00036194"/>
    <w:rsid w:val="00036DD1"/>
    <w:rsid w:val="000374DB"/>
    <w:rsid w:val="00037507"/>
    <w:rsid w:val="00037F88"/>
    <w:rsid w:val="000407B7"/>
    <w:rsid w:val="00040B71"/>
    <w:rsid w:val="000416B8"/>
    <w:rsid w:val="0004191D"/>
    <w:rsid w:val="00041F1F"/>
    <w:rsid w:val="00042156"/>
    <w:rsid w:val="00042254"/>
    <w:rsid w:val="000425BC"/>
    <w:rsid w:val="000428DA"/>
    <w:rsid w:val="00042C9F"/>
    <w:rsid w:val="00042E5C"/>
    <w:rsid w:val="000430FF"/>
    <w:rsid w:val="000431CC"/>
    <w:rsid w:val="000438F7"/>
    <w:rsid w:val="00043A5A"/>
    <w:rsid w:val="000444BF"/>
    <w:rsid w:val="00044948"/>
    <w:rsid w:val="000450A3"/>
    <w:rsid w:val="00045A89"/>
    <w:rsid w:val="00046120"/>
    <w:rsid w:val="00046644"/>
    <w:rsid w:val="000468E1"/>
    <w:rsid w:val="00046C21"/>
    <w:rsid w:val="00047D57"/>
    <w:rsid w:val="000515F3"/>
    <w:rsid w:val="000517CD"/>
    <w:rsid w:val="000519F3"/>
    <w:rsid w:val="000525FE"/>
    <w:rsid w:val="0005280C"/>
    <w:rsid w:val="00052F86"/>
    <w:rsid w:val="00053D4F"/>
    <w:rsid w:val="0005492E"/>
    <w:rsid w:val="00054A0B"/>
    <w:rsid w:val="00054F06"/>
    <w:rsid w:val="0005591F"/>
    <w:rsid w:val="0005698E"/>
    <w:rsid w:val="00056BEA"/>
    <w:rsid w:val="00056FB4"/>
    <w:rsid w:val="00057247"/>
    <w:rsid w:val="000604DD"/>
    <w:rsid w:val="00060EFC"/>
    <w:rsid w:val="00061908"/>
    <w:rsid w:val="0006230E"/>
    <w:rsid w:val="0006231D"/>
    <w:rsid w:val="0006245D"/>
    <w:rsid w:val="00062620"/>
    <w:rsid w:val="0006277A"/>
    <w:rsid w:val="00062BF0"/>
    <w:rsid w:val="00063E6E"/>
    <w:rsid w:val="00064BF5"/>
    <w:rsid w:val="00064D3E"/>
    <w:rsid w:val="00064E10"/>
    <w:rsid w:val="00064E67"/>
    <w:rsid w:val="0006539B"/>
    <w:rsid w:val="0006573E"/>
    <w:rsid w:val="00065955"/>
    <w:rsid w:val="00066206"/>
    <w:rsid w:val="00066E82"/>
    <w:rsid w:val="0006701C"/>
    <w:rsid w:val="000674D6"/>
    <w:rsid w:val="000677F1"/>
    <w:rsid w:val="00067B96"/>
    <w:rsid w:val="00067CB8"/>
    <w:rsid w:val="00067E1A"/>
    <w:rsid w:val="000712F8"/>
    <w:rsid w:val="00071332"/>
    <w:rsid w:val="00071693"/>
    <w:rsid w:val="00071B70"/>
    <w:rsid w:val="00073474"/>
    <w:rsid w:val="000737D3"/>
    <w:rsid w:val="000739B9"/>
    <w:rsid w:val="00073BAE"/>
    <w:rsid w:val="00073C20"/>
    <w:rsid w:val="00073E55"/>
    <w:rsid w:val="00073FAA"/>
    <w:rsid w:val="0007421B"/>
    <w:rsid w:val="0007424E"/>
    <w:rsid w:val="000743EE"/>
    <w:rsid w:val="00075102"/>
    <w:rsid w:val="00075461"/>
    <w:rsid w:val="00075B3F"/>
    <w:rsid w:val="000760D2"/>
    <w:rsid w:val="00076333"/>
    <w:rsid w:val="000763C6"/>
    <w:rsid w:val="00076CE5"/>
    <w:rsid w:val="000774E7"/>
    <w:rsid w:val="00077EDC"/>
    <w:rsid w:val="000800DF"/>
    <w:rsid w:val="000803DC"/>
    <w:rsid w:val="000806BE"/>
    <w:rsid w:val="00080A27"/>
    <w:rsid w:val="00080BEB"/>
    <w:rsid w:val="0008182E"/>
    <w:rsid w:val="0008200A"/>
    <w:rsid w:val="00082ED1"/>
    <w:rsid w:val="00084118"/>
    <w:rsid w:val="000843C4"/>
    <w:rsid w:val="00084711"/>
    <w:rsid w:val="000850E8"/>
    <w:rsid w:val="000855FC"/>
    <w:rsid w:val="0008629F"/>
    <w:rsid w:val="00086D56"/>
    <w:rsid w:val="00090451"/>
    <w:rsid w:val="00090E5D"/>
    <w:rsid w:val="00091021"/>
    <w:rsid w:val="00092293"/>
    <w:rsid w:val="00092410"/>
    <w:rsid w:val="00092D0F"/>
    <w:rsid w:val="00092E77"/>
    <w:rsid w:val="00092E79"/>
    <w:rsid w:val="00092EB8"/>
    <w:rsid w:val="000939D4"/>
    <w:rsid w:val="00095570"/>
    <w:rsid w:val="000958D6"/>
    <w:rsid w:val="00095AD3"/>
    <w:rsid w:val="00095D1C"/>
    <w:rsid w:val="00096291"/>
    <w:rsid w:val="000968FB"/>
    <w:rsid w:val="00096B99"/>
    <w:rsid w:val="00096D75"/>
    <w:rsid w:val="00097237"/>
    <w:rsid w:val="0009740F"/>
    <w:rsid w:val="0009781A"/>
    <w:rsid w:val="00097AA1"/>
    <w:rsid w:val="000A0819"/>
    <w:rsid w:val="000A0CB1"/>
    <w:rsid w:val="000A15D1"/>
    <w:rsid w:val="000A1652"/>
    <w:rsid w:val="000A2126"/>
    <w:rsid w:val="000A2371"/>
    <w:rsid w:val="000A27B3"/>
    <w:rsid w:val="000A2AE2"/>
    <w:rsid w:val="000A2B5E"/>
    <w:rsid w:val="000A2B61"/>
    <w:rsid w:val="000A2ECF"/>
    <w:rsid w:val="000A3004"/>
    <w:rsid w:val="000A4346"/>
    <w:rsid w:val="000A450A"/>
    <w:rsid w:val="000A4A92"/>
    <w:rsid w:val="000A4D28"/>
    <w:rsid w:val="000A5DFB"/>
    <w:rsid w:val="000A649F"/>
    <w:rsid w:val="000A6DC5"/>
    <w:rsid w:val="000A702C"/>
    <w:rsid w:val="000A7496"/>
    <w:rsid w:val="000A7EB7"/>
    <w:rsid w:val="000B04B1"/>
    <w:rsid w:val="000B0DA5"/>
    <w:rsid w:val="000B1182"/>
    <w:rsid w:val="000B18E8"/>
    <w:rsid w:val="000B1B82"/>
    <w:rsid w:val="000B1C6D"/>
    <w:rsid w:val="000B23E1"/>
    <w:rsid w:val="000B26A6"/>
    <w:rsid w:val="000B2793"/>
    <w:rsid w:val="000B2CBF"/>
    <w:rsid w:val="000B365C"/>
    <w:rsid w:val="000B42BB"/>
    <w:rsid w:val="000B47DB"/>
    <w:rsid w:val="000B4B8F"/>
    <w:rsid w:val="000B4F1A"/>
    <w:rsid w:val="000B54FB"/>
    <w:rsid w:val="000B601E"/>
    <w:rsid w:val="000B68EC"/>
    <w:rsid w:val="000B6EB8"/>
    <w:rsid w:val="000B718A"/>
    <w:rsid w:val="000C05C3"/>
    <w:rsid w:val="000C0B62"/>
    <w:rsid w:val="000C10F3"/>
    <w:rsid w:val="000C1E2F"/>
    <w:rsid w:val="000C2E7A"/>
    <w:rsid w:val="000C4233"/>
    <w:rsid w:val="000C4630"/>
    <w:rsid w:val="000C54EF"/>
    <w:rsid w:val="000C6B1E"/>
    <w:rsid w:val="000C7238"/>
    <w:rsid w:val="000C7A33"/>
    <w:rsid w:val="000D0316"/>
    <w:rsid w:val="000D0586"/>
    <w:rsid w:val="000D0B6B"/>
    <w:rsid w:val="000D0C23"/>
    <w:rsid w:val="000D0D4F"/>
    <w:rsid w:val="000D10AA"/>
    <w:rsid w:val="000D1FAB"/>
    <w:rsid w:val="000D2375"/>
    <w:rsid w:val="000D24DC"/>
    <w:rsid w:val="000D2B34"/>
    <w:rsid w:val="000D30E6"/>
    <w:rsid w:val="000D3B71"/>
    <w:rsid w:val="000D3BB2"/>
    <w:rsid w:val="000D458A"/>
    <w:rsid w:val="000D482B"/>
    <w:rsid w:val="000D4A2C"/>
    <w:rsid w:val="000D5093"/>
    <w:rsid w:val="000D51A7"/>
    <w:rsid w:val="000D5882"/>
    <w:rsid w:val="000D6AFE"/>
    <w:rsid w:val="000D6AFF"/>
    <w:rsid w:val="000D6E05"/>
    <w:rsid w:val="000D7C19"/>
    <w:rsid w:val="000E005F"/>
    <w:rsid w:val="000E0A39"/>
    <w:rsid w:val="000E1414"/>
    <w:rsid w:val="000E14E9"/>
    <w:rsid w:val="000E1A48"/>
    <w:rsid w:val="000E2030"/>
    <w:rsid w:val="000E207C"/>
    <w:rsid w:val="000E23F4"/>
    <w:rsid w:val="000E2710"/>
    <w:rsid w:val="000E3881"/>
    <w:rsid w:val="000E3973"/>
    <w:rsid w:val="000E3B9F"/>
    <w:rsid w:val="000E3F0B"/>
    <w:rsid w:val="000E42D4"/>
    <w:rsid w:val="000E4BCC"/>
    <w:rsid w:val="000E4C5A"/>
    <w:rsid w:val="000E4DCE"/>
    <w:rsid w:val="000E5297"/>
    <w:rsid w:val="000E58C0"/>
    <w:rsid w:val="000E5DD0"/>
    <w:rsid w:val="000E602F"/>
    <w:rsid w:val="000E61D9"/>
    <w:rsid w:val="000E62F2"/>
    <w:rsid w:val="000E63F7"/>
    <w:rsid w:val="000E68B7"/>
    <w:rsid w:val="000E6B51"/>
    <w:rsid w:val="000E6E59"/>
    <w:rsid w:val="000E7958"/>
    <w:rsid w:val="000E7BAD"/>
    <w:rsid w:val="000E7BFD"/>
    <w:rsid w:val="000F1733"/>
    <w:rsid w:val="000F2567"/>
    <w:rsid w:val="000F2F91"/>
    <w:rsid w:val="000F36F2"/>
    <w:rsid w:val="000F37C7"/>
    <w:rsid w:val="000F4123"/>
    <w:rsid w:val="000F4873"/>
    <w:rsid w:val="000F4AF9"/>
    <w:rsid w:val="000F5277"/>
    <w:rsid w:val="000F5A5C"/>
    <w:rsid w:val="000F5CE5"/>
    <w:rsid w:val="000F5FEE"/>
    <w:rsid w:val="000F62EF"/>
    <w:rsid w:val="000F663C"/>
    <w:rsid w:val="000F6810"/>
    <w:rsid w:val="000F6953"/>
    <w:rsid w:val="000F7034"/>
    <w:rsid w:val="000F7044"/>
    <w:rsid w:val="000F709D"/>
    <w:rsid w:val="000F7740"/>
    <w:rsid w:val="000F7A26"/>
    <w:rsid w:val="000F7CE8"/>
    <w:rsid w:val="000F7DA4"/>
    <w:rsid w:val="001006F9"/>
    <w:rsid w:val="00100B53"/>
    <w:rsid w:val="00101239"/>
    <w:rsid w:val="00101B58"/>
    <w:rsid w:val="00101E17"/>
    <w:rsid w:val="00101F46"/>
    <w:rsid w:val="00102B62"/>
    <w:rsid w:val="001034AB"/>
    <w:rsid w:val="00103660"/>
    <w:rsid w:val="001040D0"/>
    <w:rsid w:val="001045C0"/>
    <w:rsid w:val="001048E2"/>
    <w:rsid w:val="00105472"/>
    <w:rsid w:val="001057DC"/>
    <w:rsid w:val="001060C1"/>
    <w:rsid w:val="00106B61"/>
    <w:rsid w:val="00106B72"/>
    <w:rsid w:val="00107513"/>
    <w:rsid w:val="0010790E"/>
    <w:rsid w:val="00107B5F"/>
    <w:rsid w:val="00107BDA"/>
    <w:rsid w:val="00107F0E"/>
    <w:rsid w:val="001100FA"/>
    <w:rsid w:val="0011064C"/>
    <w:rsid w:val="00110A1C"/>
    <w:rsid w:val="00110AC2"/>
    <w:rsid w:val="00111957"/>
    <w:rsid w:val="00112342"/>
    <w:rsid w:val="001132E3"/>
    <w:rsid w:val="00113424"/>
    <w:rsid w:val="0011374F"/>
    <w:rsid w:val="001138EF"/>
    <w:rsid w:val="00113913"/>
    <w:rsid w:val="00113AF4"/>
    <w:rsid w:val="00113B65"/>
    <w:rsid w:val="001143C1"/>
    <w:rsid w:val="00114998"/>
    <w:rsid w:val="00114A98"/>
    <w:rsid w:val="0011569D"/>
    <w:rsid w:val="0011584C"/>
    <w:rsid w:val="00115BA5"/>
    <w:rsid w:val="00115E1B"/>
    <w:rsid w:val="001178B1"/>
    <w:rsid w:val="001179C6"/>
    <w:rsid w:val="00117B9D"/>
    <w:rsid w:val="00117EFC"/>
    <w:rsid w:val="0012002E"/>
    <w:rsid w:val="00120538"/>
    <w:rsid w:val="001205FA"/>
    <w:rsid w:val="00120689"/>
    <w:rsid w:val="00120783"/>
    <w:rsid w:val="001210E8"/>
    <w:rsid w:val="001214C4"/>
    <w:rsid w:val="00122F05"/>
    <w:rsid w:val="00123031"/>
    <w:rsid w:val="001233C0"/>
    <w:rsid w:val="00123462"/>
    <w:rsid w:val="00123722"/>
    <w:rsid w:val="00123AE3"/>
    <w:rsid w:val="00123B9D"/>
    <w:rsid w:val="00124862"/>
    <w:rsid w:val="00124DC1"/>
    <w:rsid w:val="00125243"/>
    <w:rsid w:val="001263F7"/>
    <w:rsid w:val="00126BD3"/>
    <w:rsid w:val="00127278"/>
    <w:rsid w:val="0012740D"/>
    <w:rsid w:val="00127740"/>
    <w:rsid w:val="00130211"/>
    <w:rsid w:val="00130BCF"/>
    <w:rsid w:val="00130E0F"/>
    <w:rsid w:val="00130F2B"/>
    <w:rsid w:val="0013109A"/>
    <w:rsid w:val="00131118"/>
    <w:rsid w:val="00132039"/>
    <w:rsid w:val="00132A9C"/>
    <w:rsid w:val="0013319B"/>
    <w:rsid w:val="001332A0"/>
    <w:rsid w:val="001335A6"/>
    <w:rsid w:val="00133EAE"/>
    <w:rsid w:val="001340FB"/>
    <w:rsid w:val="0013427E"/>
    <w:rsid w:val="001342B1"/>
    <w:rsid w:val="00134595"/>
    <w:rsid w:val="00135BB5"/>
    <w:rsid w:val="0013618A"/>
    <w:rsid w:val="0013635F"/>
    <w:rsid w:val="001364ED"/>
    <w:rsid w:val="00136632"/>
    <w:rsid w:val="0013668A"/>
    <w:rsid w:val="00136DCC"/>
    <w:rsid w:val="00136E57"/>
    <w:rsid w:val="00137F4D"/>
    <w:rsid w:val="001403B3"/>
    <w:rsid w:val="00140B48"/>
    <w:rsid w:val="00140ED6"/>
    <w:rsid w:val="001410AD"/>
    <w:rsid w:val="001411DA"/>
    <w:rsid w:val="00141253"/>
    <w:rsid w:val="00141ED5"/>
    <w:rsid w:val="0014208F"/>
    <w:rsid w:val="0014389D"/>
    <w:rsid w:val="001439B8"/>
    <w:rsid w:val="00144244"/>
    <w:rsid w:val="00144325"/>
    <w:rsid w:val="0014490C"/>
    <w:rsid w:val="0014504F"/>
    <w:rsid w:val="00145501"/>
    <w:rsid w:val="00145571"/>
    <w:rsid w:val="00145953"/>
    <w:rsid w:val="001460D1"/>
    <w:rsid w:val="001461B3"/>
    <w:rsid w:val="00146614"/>
    <w:rsid w:val="00146FBD"/>
    <w:rsid w:val="0014778A"/>
    <w:rsid w:val="001479A5"/>
    <w:rsid w:val="00151498"/>
    <w:rsid w:val="001517F9"/>
    <w:rsid w:val="001519E7"/>
    <w:rsid w:val="00151EAD"/>
    <w:rsid w:val="0015365C"/>
    <w:rsid w:val="00153D9D"/>
    <w:rsid w:val="00153EC9"/>
    <w:rsid w:val="00154171"/>
    <w:rsid w:val="001541DB"/>
    <w:rsid w:val="00154579"/>
    <w:rsid w:val="001545C4"/>
    <w:rsid w:val="00154E3D"/>
    <w:rsid w:val="00154F0D"/>
    <w:rsid w:val="00154F57"/>
    <w:rsid w:val="00155063"/>
    <w:rsid w:val="00155491"/>
    <w:rsid w:val="00155A4B"/>
    <w:rsid w:val="00155F48"/>
    <w:rsid w:val="00155FBA"/>
    <w:rsid w:val="00156110"/>
    <w:rsid w:val="001561F5"/>
    <w:rsid w:val="00157A3E"/>
    <w:rsid w:val="001601F1"/>
    <w:rsid w:val="001602DB"/>
    <w:rsid w:val="00160DB1"/>
    <w:rsid w:val="00160DD5"/>
    <w:rsid w:val="00160F1C"/>
    <w:rsid w:val="001611A2"/>
    <w:rsid w:val="0016157E"/>
    <w:rsid w:val="00162037"/>
    <w:rsid w:val="001624E4"/>
    <w:rsid w:val="0016272A"/>
    <w:rsid w:val="00162991"/>
    <w:rsid w:val="00162AF7"/>
    <w:rsid w:val="00162CF8"/>
    <w:rsid w:val="00163F20"/>
    <w:rsid w:val="001642DF"/>
    <w:rsid w:val="00164328"/>
    <w:rsid w:val="00164541"/>
    <w:rsid w:val="00164B68"/>
    <w:rsid w:val="00164C7D"/>
    <w:rsid w:val="00164CEF"/>
    <w:rsid w:val="00165271"/>
    <w:rsid w:val="0016551F"/>
    <w:rsid w:val="001658FE"/>
    <w:rsid w:val="0016663A"/>
    <w:rsid w:val="00166A19"/>
    <w:rsid w:val="00166B86"/>
    <w:rsid w:val="00167347"/>
    <w:rsid w:val="001674D1"/>
    <w:rsid w:val="00167560"/>
    <w:rsid w:val="00167915"/>
    <w:rsid w:val="001705B3"/>
    <w:rsid w:val="001709E3"/>
    <w:rsid w:val="00170D34"/>
    <w:rsid w:val="00170DEB"/>
    <w:rsid w:val="0017170D"/>
    <w:rsid w:val="00171731"/>
    <w:rsid w:val="00171C47"/>
    <w:rsid w:val="00171CE2"/>
    <w:rsid w:val="00172438"/>
    <w:rsid w:val="00172918"/>
    <w:rsid w:val="00172C95"/>
    <w:rsid w:val="001730F6"/>
    <w:rsid w:val="001741C2"/>
    <w:rsid w:val="00174556"/>
    <w:rsid w:val="001754C3"/>
    <w:rsid w:val="00175C96"/>
    <w:rsid w:val="00175CCD"/>
    <w:rsid w:val="00175F1E"/>
    <w:rsid w:val="0017601A"/>
    <w:rsid w:val="0017616F"/>
    <w:rsid w:val="00176F85"/>
    <w:rsid w:val="00177882"/>
    <w:rsid w:val="00177996"/>
    <w:rsid w:val="0018081D"/>
    <w:rsid w:val="00180915"/>
    <w:rsid w:val="00181A84"/>
    <w:rsid w:val="001822C1"/>
    <w:rsid w:val="001824C7"/>
    <w:rsid w:val="00183116"/>
    <w:rsid w:val="001839A6"/>
    <w:rsid w:val="0018414F"/>
    <w:rsid w:val="00184811"/>
    <w:rsid w:val="00184963"/>
    <w:rsid w:val="00184CD0"/>
    <w:rsid w:val="001850EA"/>
    <w:rsid w:val="0018532C"/>
    <w:rsid w:val="00185512"/>
    <w:rsid w:val="00185825"/>
    <w:rsid w:val="001862FE"/>
    <w:rsid w:val="001866D4"/>
    <w:rsid w:val="00186906"/>
    <w:rsid w:val="00187006"/>
    <w:rsid w:val="00190B67"/>
    <w:rsid w:val="00191CC9"/>
    <w:rsid w:val="00193BA7"/>
    <w:rsid w:val="00194132"/>
    <w:rsid w:val="0019423E"/>
    <w:rsid w:val="00194EE7"/>
    <w:rsid w:val="00194F27"/>
    <w:rsid w:val="0019504C"/>
    <w:rsid w:val="00195653"/>
    <w:rsid w:val="00195865"/>
    <w:rsid w:val="00195F9D"/>
    <w:rsid w:val="00196626"/>
    <w:rsid w:val="00196D93"/>
    <w:rsid w:val="0019732A"/>
    <w:rsid w:val="00197DE7"/>
    <w:rsid w:val="001A017D"/>
    <w:rsid w:val="001A0BB5"/>
    <w:rsid w:val="001A0D70"/>
    <w:rsid w:val="001A1730"/>
    <w:rsid w:val="001A1EC6"/>
    <w:rsid w:val="001A3105"/>
    <w:rsid w:val="001A3782"/>
    <w:rsid w:val="001A4315"/>
    <w:rsid w:val="001A5054"/>
    <w:rsid w:val="001A50EE"/>
    <w:rsid w:val="001A5FD4"/>
    <w:rsid w:val="001A68D8"/>
    <w:rsid w:val="001A7286"/>
    <w:rsid w:val="001B0075"/>
    <w:rsid w:val="001B0918"/>
    <w:rsid w:val="001B0C4A"/>
    <w:rsid w:val="001B0E1C"/>
    <w:rsid w:val="001B120E"/>
    <w:rsid w:val="001B2A32"/>
    <w:rsid w:val="001B2AEB"/>
    <w:rsid w:val="001B3F6F"/>
    <w:rsid w:val="001B4784"/>
    <w:rsid w:val="001B6294"/>
    <w:rsid w:val="001B6CA2"/>
    <w:rsid w:val="001B732B"/>
    <w:rsid w:val="001B73D3"/>
    <w:rsid w:val="001C08D6"/>
    <w:rsid w:val="001C1059"/>
    <w:rsid w:val="001C1AF8"/>
    <w:rsid w:val="001C213E"/>
    <w:rsid w:val="001C2468"/>
    <w:rsid w:val="001C255C"/>
    <w:rsid w:val="001C2C50"/>
    <w:rsid w:val="001C3B5A"/>
    <w:rsid w:val="001C3BAB"/>
    <w:rsid w:val="001C48D6"/>
    <w:rsid w:val="001C48E2"/>
    <w:rsid w:val="001C54A2"/>
    <w:rsid w:val="001C57E4"/>
    <w:rsid w:val="001C667B"/>
    <w:rsid w:val="001C6E67"/>
    <w:rsid w:val="001C70D3"/>
    <w:rsid w:val="001C74F9"/>
    <w:rsid w:val="001C77A8"/>
    <w:rsid w:val="001C78DE"/>
    <w:rsid w:val="001C7C83"/>
    <w:rsid w:val="001D0580"/>
    <w:rsid w:val="001D0A3E"/>
    <w:rsid w:val="001D0B02"/>
    <w:rsid w:val="001D0EC9"/>
    <w:rsid w:val="001D0F72"/>
    <w:rsid w:val="001D1751"/>
    <w:rsid w:val="001D205B"/>
    <w:rsid w:val="001D2549"/>
    <w:rsid w:val="001D2752"/>
    <w:rsid w:val="001D281F"/>
    <w:rsid w:val="001D2EF9"/>
    <w:rsid w:val="001D2F47"/>
    <w:rsid w:val="001D3AFD"/>
    <w:rsid w:val="001D3EA4"/>
    <w:rsid w:val="001D51AA"/>
    <w:rsid w:val="001D5624"/>
    <w:rsid w:val="001D5643"/>
    <w:rsid w:val="001D5D35"/>
    <w:rsid w:val="001D6420"/>
    <w:rsid w:val="001D66AA"/>
    <w:rsid w:val="001D7010"/>
    <w:rsid w:val="001E0139"/>
    <w:rsid w:val="001E0734"/>
    <w:rsid w:val="001E08CA"/>
    <w:rsid w:val="001E0AD3"/>
    <w:rsid w:val="001E127C"/>
    <w:rsid w:val="001E18B9"/>
    <w:rsid w:val="001E190C"/>
    <w:rsid w:val="001E2131"/>
    <w:rsid w:val="001E26F0"/>
    <w:rsid w:val="001E291A"/>
    <w:rsid w:val="001E2C19"/>
    <w:rsid w:val="001E2F9E"/>
    <w:rsid w:val="001E33E7"/>
    <w:rsid w:val="001E350C"/>
    <w:rsid w:val="001E36A5"/>
    <w:rsid w:val="001E3F2B"/>
    <w:rsid w:val="001E4043"/>
    <w:rsid w:val="001E45B4"/>
    <w:rsid w:val="001E4C65"/>
    <w:rsid w:val="001E4FBE"/>
    <w:rsid w:val="001E5BA5"/>
    <w:rsid w:val="001E5EC4"/>
    <w:rsid w:val="001E64AC"/>
    <w:rsid w:val="001E6EC4"/>
    <w:rsid w:val="001E757C"/>
    <w:rsid w:val="001E7AC6"/>
    <w:rsid w:val="001F01CA"/>
    <w:rsid w:val="001F0256"/>
    <w:rsid w:val="001F0468"/>
    <w:rsid w:val="001F0688"/>
    <w:rsid w:val="001F1328"/>
    <w:rsid w:val="001F13A9"/>
    <w:rsid w:val="001F1710"/>
    <w:rsid w:val="001F1951"/>
    <w:rsid w:val="001F1986"/>
    <w:rsid w:val="001F1BB1"/>
    <w:rsid w:val="001F1D47"/>
    <w:rsid w:val="001F2123"/>
    <w:rsid w:val="001F2421"/>
    <w:rsid w:val="001F2447"/>
    <w:rsid w:val="001F2FB3"/>
    <w:rsid w:val="001F354D"/>
    <w:rsid w:val="001F3969"/>
    <w:rsid w:val="001F3CE9"/>
    <w:rsid w:val="001F4231"/>
    <w:rsid w:val="001F48AC"/>
    <w:rsid w:val="001F4E41"/>
    <w:rsid w:val="001F4F1A"/>
    <w:rsid w:val="001F5CA4"/>
    <w:rsid w:val="001F5D1A"/>
    <w:rsid w:val="001F5D2F"/>
    <w:rsid w:val="001F625E"/>
    <w:rsid w:val="001F63D9"/>
    <w:rsid w:val="001F641C"/>
    <w:rsid w:val="001F6534"/>
    <w:rsid w:val="001F6823"/>
    <w:rsid w:val="001F7B89"/>
    <w:rsid w:val="001F7FD7"/>
    <w:rsid w:val="00200004"/>
    <w:rsid w:val="00200E5C"/>
    <w:rsid w:val="0020205B"/>
    <w:rsid w:val="00202989"/>
    <w:rsid w:val="00202BE8"/>
    <w:rsid w:val="0020366F"/>
    <w:rsid w:val="00203E23"/>
    <w:rsid w:val="00204562"/>
    <w:rsid w:val="00204FAA"/>
    <w:rsid w:val="002050C6"/>
    <w:rsid w:val="00205192"/>
    <w:rsid w:val="00205BC7"/>
    <w:rsid w:val="00205DAA"/>
    <w:rsid w:val="00205F1C"/>
    <w:rsid w:val="00206551"/>
    <w:rsid w:val="0020708E"/>
    <w:rsid w:val="00207293"/>
    <w:rsid w:val="00207633"/>
    <w:rsid w:val="00207667"/>
    <w:rsid w:val="002103F9"/>
    <w:rsid w:val="00210C51"/>
    <w:rsid w:val="00210E24"/>
    <w:rsid w:val="0021195D"/>
    <w:rsid w:val="00211B3E"/>
    <w:rsid w:val="0021350B"/>
    <w:rsid w:val="00213A48"/>
    <w:rsid w:val="0021492D"/>
    <w:rsid w:val="00214C16"/>
    <w:rsid w:val="00214C83"/>
    <w:rsid w:val="00214CAF"/>
    <w:rsid w:val="00215ACA"/>
    <w:rsid w:val="00216153"/>
    <w:rsid w:val="00216183"/>
    <w:rsid w:val="0021627C"/>
    <w:rsid w:val="002172C5"/>
    <w:rsid w:val="002173B5"/>
    <w:rsid w:val="002179C6"/>
    <w:rsid w:val="00217C5A"/>
    <w:rsid w:val="00217D63"/>
    <w:rsid w:val="002204BD"/>
    <w:rsid w:val="00220684"/>
    <w:rsid w:val="00220D1E"/>
    <w:rsid w:val="0022106D"/>
    <w:rsid w:val="00221349"/>
    <w:rsid w:val="00222565"/>
    <w:rsid w:val="00222DFE"/>
    <w:rsid w:val="00222EF2"/>
    <w:rsid w:val="002230DB"/>
    <w:rsid w:val="00223826"/>
    <w:rsid w:val="002238B9"/>
    <w:rsid w:val="002240DD"/>
    <w:rsid w:val="00224892"/>
    <w:rsid w:val="00224A2B"/>
    <w:rsid w:val="00225F01"/>
    <w:rsid w:val="00225F19"/>
    <w:rsid w:val="002260E8"/>
    <w:rsid w:val="00226124"/>
    <w:rsid w:val="0022631E"/>
    <w:rsid w:val="002270D7"/>
    <w:rsid w:val="002274D5"/>
    <w:rsid w:val="00227522"/>
    <w:rsid w:val="002275A4"/>
    <w:rsid w:val="00227631"/>
    <w:rsid w:val="002276C3"/>
    <w:rsid w:val="00227CFF"/>
    <w:rsid w:val="0023099E"/>
    <w:rsid w:val="00230B3D"/>
    <w:rsid w:val="002312C6"/>
    <w:rsid w:val="00231490"/>
    <w:rsid w:val="00231588"/>
    <w:rsid w:val="002318B7"/>
    <w:rsid w:val="002318FB"/>
    <w:rsid w:val="00231B1D"/>
    <w:rsid w:val="002323F1"/>
    <w:rsid w:val="00232457"/>
    <w:rsid w:val="0023251D"/>
    <w:rsid w:val="002327F5"/>
    <w:rsid w:val="002328DA"/>
    <w:rsid w:val="00232937"/>
    <w:rsid w:val="0023365A"/>
    <w:rsid w:val="0023422E"/>
    <w:rsid w:val="00234D26"/>
    <w:rsid w:val="00235109"/>
    <w:rsid w:val="00235255"/>
    <w:rsid w:val="00235ACB"/>
    <w:rsid w:val="00235F75"/>
    <w:rsid w:val="0023665C"/>
    <w:rsid w:val="002367E4"/>
    <w:rsid w:val="002367F0"/>
    <w:rsid w:val="002372BF"/>
    <w:rsid w:val="00237B72"/>
    <w:rsid w:val="00237E93"/>
    <w:rsid w:val="00240473"/>
    <w:rsid w:val="0024100E"/>
    <w:rsid w:val="00241371"/>
    <w:rsid w:val="002413A0"/>
    <w:rsid w:val="00242CB4"/>
    <w:rsid w:val="0024305A"/>
    <w:rsid w:val="002435CA"/>
    <w:rsid w:val="0024386D"/>
    <w:rsid w:val="00243BAC"/>
    <w:rsid w:val="00243D21"/>
    <w:rsid w:val="00243D26"/>
    <w:rsid w:val="00244665"/>
    <w:rsid w:val="002447C4"/>
    <w:rsid w:val="00244916"/>
    <w:rsid w:val="00244BC7"/>
    <w:rsid w:val="0024549C"/>
    <w:rsid w:val="002457EB"/>
    <w:rsid w:val="0024589D"/>
    <w:rsid w:val="0024591B"/>
    <w:rsid w:val="002459F9"/>
    <w:rsid w:val="00245A16"/>
    <w:rsid w:val="00247156"/>
    <w:rsid w:val="00247ABE"/>
    <w:rsid w:val="002502AC"/>
    <w:rsid w:val="0025088B"/>
    <w:rsid w:val="00250B95"/>
    <w:rsid w:val="0025184E"/>
    <w:rsid w:val="00251A5F"/>
    <w:rsid w:val="00251E84"/>
    <w:rsid w:val="00252183"/>
    <w:rsid w:val="002522EA"/>
    <w:rsid w:val="0025364B"/>
    <w:rsid w:val="00253F75"/>
    <w:rsid w:val="0025406D"/>
    <w:rsid w:val="002547B2"/>
    <w:rsid w:val="00254DE9"/>
    <w:rsid w:val="00254F48"/>
    <w:rsid w:val="00255AB7"/>
    <w:rsid w:val="00255BD0"/>
    <w:rsid w:val="00256321"/>
    <w:rsid w:val="002565C0"/>
    <w:rsid w:val="002568E0"/>
    <w:rsid w:val="00257955"/>
    <w:rsid w:val="00260339"/>
    <w:rsid w:val="00260E19"/>
    <w:rsid w:val="002626E4"/>
    <w:rsid w:val="00262823"/>
    <w:rsid w:val="00262B7F"/>
    <w:rsid w:val="00262C0D"/>
    <w:rsid w:val="00262E52"/>
    <w:rsid w:val="0026361D"/>
    <w:rsid w:val="002637B7"/>
    <w:rsid w:val="00263F3B"/>
    <w:rsid w:val="00263F5B"/>
    <w:rsid w:val="00263F60"/>
    <w:rsid w:val="00264345"/>
    <w:rsid w:val="002649CA"/>
    <w:rsid w:val="00264DB9"/>
    <w:rsid w:val="00265214"/>
    <w:rsid w:val="00265513"/>
    <w:rsid w:val="00265A70"/>
    <w:rsid w:val="00265FA9"/>
    <w:rsid w:val="00266487"/>
    <w:rsid w:val="00266890"/>
    <w:rsid w:val="00267084"/>
    <w:rsid w:val="0026753C"/>
    <w:rsid w:val="00267608"/>
    <w:rsid w:val="0027048E"/>
    <w:rsid w:val="0027156C"/>
    <w:rsid w:val="002719A4"/>
    <w:rsid w:val="00271D13"/>
    <w:rsid w:val="002727DA"/>
    <w:rsid w:val="002734D2"/>
    <w:rsid w:val="002735CB"/>
    <w:rsid w:val="00273BB4"/>
    <w:rsid w:val="0027440D"/>
    <w:rsid w:val="00274612"/>
    <w:rsid w:val="00274AE3"/>
    <w:rsid w:val="00274E6A"/>
    <w:rsid w:val="002753AE"/>
    <w:rsid w:val="00275740"/>
    <w:rsid w:val="002758B2"/>
    <w:rsid w:val="002760CD"/>
    <w:rsid w:val="00276882"/>
    <w:rsid w:val="00276A24"/>
    <w:rsid w:val="00276D41"/>
    <w:rsid w:val="00276FAA"/>
    <w:rsid w:val="00277EEB"/>
    <w:rsid w:val="00281213"/>
    <w:rsid w:val="00281394"/>
    <w:rsid w:val="002816EA"/>
    <w:rsid w:val="0028172D"/>
    <w:rsid w:val="00281B71"/>
    <w:rsid w:val="002821BC"/>
    <w:rsid w:val="00282526"/>
    <w:rsid w:val="002832E4"/>
    <w:rsid w:val="00283416"/>
    <w:rsid w:val="00283CA4"/>
    <w:rsid w:val="002845D4"/>
    <w:rsid w:val="002847FE"/>
    <w:rsid w:val="00284A4D"/>
    <w:rsid w:val="00284EFC"/>
    <w:rsid w:val="00284F5B"/>
    <w:rsid w:val="00285495"/>
    <w:rsid w:val="0028588B"/>
    <w:rsid w:val="00285D30"/>
    <w:rsid w:val="00285D4B"/>
    <w:rsid w:val="00285FC5"/>
    <w:rsid w:val="002867E3"/>
    <w:rsid w:val="00286F1E"/>
    <w:rsid w:val="002870F7"/>
    <w:rsid w:val="002874D3"/>
    <w:rsid w:val="0028756A"/>
    <w:rsid w:val="002875CE"/>
    <w:rsid w:val="00287B90"/>
    <w:rsid w:val="00287EC4"/>
    <w:rsid w:val="00290540"/>
    <w:rsid w:val="00290660"/>
    <w:rsid w:val="00290882"/>
    <w:rsid w:val="00291065"/>
    <w:rsid w:val="0029124A"/>
    <w:rsid w:val="002919DB"/>
    <w:rsid w:val="00291EBA"/>
    <w:rsid w:val="0029253D"/>
    <w:rsid w:val="002927F8"/>
    <w:rsid w:val="002929A8"/>
    <w:rsid w:val="00292BF9"/>
    <w:rsid w:val="00292CB1"/>
    <w:rsid w:val="00293995"/>
    <w:rsid w:val="00294123"/>
    <w:rsid w:val="00294ED3"/>
    <w:rsid w:val="002950B8"/>
    <w:rsid w:val="002957C6"/>
    <w:rsid w:val="0029665E"/>
    <w:rsid w:val="00296F63"/>
    <w:rsid w:val="00297005"/>
    <w:rsid w:val="002979FD"/>
    <w:rsid w:val="00297E58"/>
    <w:rsid w:val="002A09A2"/>
    <w:rsid w:val="002A0C2A"/>
    <w:rsid w:val="002A108B"/>
    <w:rsid w:val="002A14AA"/>
    <w:rsid w:val="002A14EE"/>
    <w:rsid w:val="002A18FE"/>
    <w:rsid w:val="002A223C"/>
    <w:rsid w:val="002A2A3B"/>
    <w:rsid w:val="002A3284"/>
    <w:rsid w:val="002A3310"/>
    <w:rsid w:val="002A4093"/>
    <w:rsid w:val="002A4131"/>
    <w:rsid w:val="002A4298"/>
    <w:rsid w:val="002A4551"/>
    <w:rsid w:val="002A4EA2"/>
    <w:rsid w:val="002A5B99"/>
    <w:rsid w:val="002A5C56"/>
    <w:rsid w:val="002A5FB5"/>
    <w:rsid w:val="002A5FF5"/>
    <w:rsid w:val="002A61BF"/>
    <w:rsid w:val="002A760A"/>
    <w:rsid w:val="002A7874"/>
    <w:rsid w:val="002A7FE1"/>
    <w:rsid w:val="002B002E"/>
    <w:rsid w:val="002B00D8"/>
    <w:rsid w:val="002B04CE"/>
    <w:rsid w:val="002B070A"/>
    <w:rsid w:val="002B0E16"/>
    <w:rsid w:val="002B1091"/>
    <w:rsid w:val="002B2A4B"/>
    <w:rsid w:val="002B2B3D"/>
    <w:rsid w:val="002B2BF1"/>
    <w:rsid w:val="002B2C52"/>
    <w:rsid w:val="002B31CD"/>
    <w:rsid w:val="002B32E2"/>
    <w:rsid w:val="002B3E0B"/>
    <w:rsid w:val="002B47BF"/>
    <w:rsid w:val="002B47C6"/>
    <w:rsid w:val="002B4ACA"/>
    <w:rsid w:val="002B4F5D"/>
    <w:rsid w:val="002B5274"/>
    <w:rsid w:val="002B5C0A"/>
    <w:rsid w:val="002B66E9"/>
    <w:rsid w:val="002B7888"/>
    <w:rsid w:val="002C0E95"/>
    <w:rsid w:val="002C1541"/>
    <w:rsid w:val="002C1907"/>
    <w:rsid w:val="002C1B5C"/>
    <w:rsid w:val="002C1FE8"/>
    <w:rsid w:val="002C2396"/>
    <w:rsid w:val="002C2E5F"/>
    <w:rsid w:val="002C3FE2"/>
    <w:rsid w:val="002C4E28"/>
    <w:rsid w:val="002C5DCD"/>
    <w:rsid w:val="002C678D"/>
    <w:rsid w:val="002C6C6B"/>
    <w:rsid w:val="002C71AA"/>
    <w:rsid w:val="002C7401"/>
    <w:rsid w:val="002C7C68"/>
    <w:rsid w:val="002D1D2C"/>
    <w:rsid w:val="002D2292"/>
    <w:rsid w:val="002D2363"/>
    <w:rsid w:val="002D245A"/>
    <w:rsid w:val="002D28A2"/>
    <w:rsid w:val="002D2C79"/>
    <w:rsid w:val="002D3118"/>
    <w:rsid w:val="002D3486"/>
    <w:rsid w:val="002D39CD"/>
    <w:rsid w:val="002D3A70"/>
    <w:rsid w:val="002D451C"/>
    <w:rsid w:val="002D6591"/>
    <w:rsid w:val="002D6603"/>
    <w:rsid w:val="002D6629"/>
    <w:rsid w:val="002D66BE"/>
    <w:rsid w:val="002D76A5"/>
    <w:rsid w:val="002D7D8C"/>
    <w:rsid w:val="002E0090"/>
    <w:rsid w:val="002E0968"/>
    <w:rsid w:val="002E0EF3"/>
    <w:rsid w:val="002E0F90"/>
    <w:rsid w:val="002E1BF9"/>
    <w:rsid w:val="002E1FD7"/>
    <w:rsid w:val="002E2171"/>
    <w:rsid w:val="002E25AE"/>
    <w:rsid w:val="002E2903"/>
    <w:rsid w:val="002E2AA7"/>
    <w:rsid w:val="002E31D8"/>
    <w:rsid w:val="002E39B2"/>
    <w:rsid w:val="002E3A7F"/>
    <w:rsid w:val="002E40DA"/>
    <w:rsid w:val="002E4172"/>
    <w:rsid w:val="002E496F"/>
    <w:rsid w:val="002E4EED"/>
    <w:rsid w:val="002E4FD7"/>
    <w:rsid w:val="002E557D"/>
    <w:rsid w:val="002E5862"/>
    <w:rsid w:val="002E590D"/>
    <w:rsid w:val="002E5DB0"/>
    <w:rsid w:val="002E6922"/>
    <w:rsid w:val="002E7B90"/>
    <w:rsid w:val="002E7E38"/>
    <w:rsid w:val="002F08A6"/>
    <w:rsid w:val="002F0BF1"/>
    <w:rsid w:val="002F2121"/>
    <w:rsid w:val="002F232D"/>
    <w:rsid w:val="002F2F5E"/>
    <w:rsid w:val="002F36B3"/>
    <w:rsid w:val="002F3848"/>
    <w:rsid w:val="002F3C85"/>
    <w:rsid w:val="002F3FE3"/>
    <w:rsid w:val="002F47A5"/>
    <w:rsid w:val="002F4B73"/>
    <w:rsid w:val="002F4EF6"/>
    <w:rsid w:val="002F5928"/>
    <w:rsid w:val="002F6A1A"/>
    <w:rsid w:val="002F6E3D"/>
    <w:rsid w:val="002F7674"/>
    <w:rsid w:val="002F7B9A"/>
    <w:rsid w:val="00300700"/>
    <w:rsid w:val="00300F48"/>
    <w:rsid w:val="00300F4C"/>
    <w:rsid w:val="00300F54"/>
    <w:rsid w:val="003012A9"/>
    <w:rsid w:val="0030158E"/>
    <w:rsid w:val="00301731"/>
    <w:rsid w:val="0030196D"/>
    <w:rsid w:val="003026D4"/>
    <w:rsid w:val="00302A27"/>
    <w:rsid w:val="0030320F"/>
    <w:rsid w:val="0030328D"/>
    <w:rsid w:val="003037F2"/>
    <w:rsid w:val="00303953"/>
    <w:rsid w:val="0030465E"/>
    <w:rsid w:val="00304675"/>
    <w:rsid w:val="00306352"/>
    <w:rsid w:val="00307089"/>
    <w:rsid w:val="003071D3"/>
    <w:rsid w:val="003071EB"/>
    <w:rsid w:val="00307855"/>
    <w:rsid w:val="00307E66"/>
    <w:rsid w:val="0031041D"/>
    <w:rsid w:val="00310B7E"/>
    <w:rsid w:val="00310CDC"/>
    <w:rsid w:val="00311E75"/>
    <w:rsid w:val="00312D60"/>
    <w:rsid w:val="00313695"/>
    <w:rsid w:val="00313C8E"/>
    <w:rsid w:val="00313D92"/>
    <w:rsid w:val="003142FA"/>
    <w:rsid w:val="003144DB"/>
    <w:rsid w:val="0031467B"/>
    <w:rsid w:val="00314BE5"/>
    <w:rsid w:val="00315B4C"/>
    <w:rsid w:val="00315FDD"/>
    <w:rsid w:val="003165D8"/>
    <w:rsid w:val="00316A27"/>
    <w:rsid w:val="00316C09"/>
    <w:rsid w:val="00316F62"/>
    <w:rsid w:val="0031705C"/>
    <w:rsid w:val="00317DA3"/>
    <w:rsid w:val="00317EE0"/>
    <w:rsid w:val="003200ED"/>
    <w:rsid w:val="003204BE"/>
    <w:rsid w:val="00321C0B"/>
    <w:rsid w:val="00321D5B"/>
    <w:rsid w:val="00321EF0"/>
    <w:rsid w:val="00322171"/>
    <w:rsid w:val="00322A9D"/>
    <w:rsid w:val="00322BC4"/>
    <w:rsid w:val="00322C78"/>
    <w:rsid w:val="00323267"/>
    <w:rsid w:val="00323A8E"/>
    <w:rsid w:val="00323F24"/>
    <w:rsid w:val="003240DF"/>
    <w:rsid w:val="0032415B"/>
    <w:rsid w:val="003241B1"/>
    <w:rsid w:val="0032437F"/>
    <w:rsid w:val="003244CB"/>
    <w:rsid w:val="003245B5"/>
    <w:rsid w:val="00325AC6"/>
    <w:rsid w:val="0032647F"/>
    <w:rsid w:val="0032703D"/>
    <w:rsid w:val="0032729D"/>
    <w:rsid w:val="00327517"/>
    <w:rsid w:val="00327738"/>
    <w:rsid w:val="00327952"/>
    <w:rsid w:val="003279D5"/>
    <w:rsid w:val="0033047F"/>
    <w:rsid w:val="003309CA"/>
    <w:rsid w:val="00330B3A"/>
    <w:rsid w:val="0033127B"/>
    <w:rsid w:val="003312EB"/>
    <w:rsid w:val="00331C17"/>
    <w:rsid w:val="00332287"/>
    <w:rsid w:val="003322AC"/>
    <w:rsid w:val="003325D2"/>
    <w:rsid w:val="00332728"/>
    <w:rsid w:val="0033400B"/>
    <w:rsid w:val="0033409A"/>
    <w:rsid w:val="00334521"/>
    <w:rsid w:val="00334B68"/>
    <w:rsid w:val="00334F87"/>
    <w:rsid w:val="00335A9E"/>
    <w:rsid w:val="003364EC"/>
    <w:rsid w:val="00336ACC"/>
    <w:rsid w:val="00336C2D"/>
    <w:rsid w:val="00337708"/>
    <w:rsid w:val="0033776B"/>
    <w:rsid w:val="00337792"/>
    <w:rsid w:val="00337B63"/>
    <w:rsid w:val="0034014B"/>
    <w:rsid w:val="00340542"/>
    <w:rsid w:val="00340663"/>
    <w:rsid w:val="00340712"/>
    <w:rsid w:val="0034086C"/>
    <w:rsid w:val="00341C87"/>
    <w:rsid w:val="00341E76"/>
    <w:rsid w:val="00342709"/>
    <w:rsid w:val="00342C55"/>
    <w:rsid w:val="00343137"/>
    <w:rsid w:val="003436CB"/>
    <w:rsid w:val="00343ED6"/>
    <w:rsid w:val="00344185"/>
    <w:rsid w:val="00344608"/>
    <w:rsid w:val="00344867"/>
    <w:rsid w:val="003455AA"/>
    <w:rsid w:val="003458AA"/>
    <w:rsid w:val="0034653F"/>
    <w:rsid w:val="00346CE8"/>
    <w:rsid w:val="00346F1C"/>
    <w:rsid w:val="003516CB"/>
    <w:rsid w:val="0035190D"/>
    <w:rsid w:val="00351B93"/>
    <w:rsid w:val="00351F23"/>
    <w:rsid w:val="00352468"/>
    <w:rsid w:val="003524C3"/>
    <w:rsid w:val="003525F1"/>
    <w:rsid w:val="00352915"/>
    <w:rsid w:val="0035303D"/>
    <w:rsid w:val="00353593"/>
    <w:rsid w:val="0035377F"/>
    <w:rsid w:val="00353B4C"/>
    <w:rsid w:val="00353C32"/>
    <w:rsid w:val="003548C0"/>
    <w:rsid w:val="00354EAC"/>
    <w:rsid w:val="00354EF1"/>
    <w:rsid w:val="00354FE8"/>
    <w:rsid w:val="003551D4"/>
    <w:rsid w:val="003556EF"/>
    <w:rsid w:val="00355795"/>
    <w:rsid w:val="00355C1E"/>
    <w:rsid w:val="0035647A"/>
    <w:rsid w:val="00356D10"/>
    <w:rsid w:val="00357306"/>
    <w:rsid w:val="003602E1"/>
    <w:rsid w:val="003605B5"/>
    <w:rsid w:val="003605C0"/>
    <w:rsid w:val="0036094E"/>
    <w:rsid w:val="00360C64"/>
    <w:rsid w:val="003618E1"/>
    <w:rsid w:val="0036222B"/>
    <w:rsid w:val="00362A1E"/>
    <w:rsid w:val="00362E01"/>
    <w:rsid w:val="003633E8"/>
    <w:rsid w:val="0036357E"/>
    <w:rsid w:val="00363628"/>
    <w:rsid w:val="00363974"/>
    <w:rsid w:val="00363BE2"/>
    <w:rsid w:val="00364377"/>
    <w:rsid w:val="0036449E"/>
    <w:rsid w:val="00364CF7"/>
    <w:rsid w:val="003650A5"/>
    <w:rsid w:val="00366196"/>
    <w:rsid w:val="003661ED"/>
    <w:rsid w:val="003662DE"/>
    <w:rsid w:val="00366E5E"/>
    <w:rsid w:val="003676C2"/>
    <w:rsid w:val="0037005F"/>
    <w:rsid w:val="00370509"/>
    <w:rsid w:val="0037060F"/>
    <w:rsid w:val="00370F02"/>
    <w:rsid w:val="00371047"/>
    <w:rsid w:val="00371347"/>
    <w:rsid w:val="003717DD"/>
    <w:rsid w:val="00371AAD"/>
    <w:rsid w:val="00372425"/>
    <w:rsid w:val="00372C4E"/>
    <w:rsid w:val="0037343E"/>
    <w:rsid w:val="00374599"/>
    <w:rsid w:val="00374A8B"/>
    <w:rsid w:val="00374DEF"/>
    <w:rsid w:val="0037510C"/>
    <w:rsid w:val="00375A94"/>
    <w:rsid w:val="00375C0B"/>
    <w:rsid w:val="00375C20"/>
    <w:rsid w:val="00375D1F"/>
    <w:rsid w:val="0037643B"/>
    <w:rsid w:val="00376832"/>
    <w:rsid w:val="00377073"/>
    <w:rsid w:val="003773F1"/>
    <w:rsid w:val="00377560"/>
    <w:rsid w:val="00377B39"/>
    <w:rsid w:val="00377E4F"/>
    <w:rsid w:val="0038056C"/>
    <w:rsid w:val="00380E74"/>
    <w:rsid w:val="00380FE4"/>
    <w:rsid w:val="00381021"/>
    <w:rsid w:val="00381859"/>
    <w:rsid w:val="00381B3E"/>
    <w:rsid w:val="00381F29"/>
    <w:rsid w:val="00382AB3"/>
    <w:rsid w:val="003836EE"/>
    <w:rsid w:val="003838F1"/>
    <w:rsid w:val="00383969"/>
    <w:rsid w:val="00383A0C"/>
    <w:rsid w:val="00383B59"/>
    <w:rsid w:val="00383F74"/>
    <w:rsid w:val="003857B8"/>
    <w:rsid w:val="00385CDB"/>
    <w:rsid w:val="00385D75"/>
    <w:rsid w:val="003861F4"/>
    <w:rsid w:val="0038658C"/>
    <w:rsid w:val="00386AFF"/>
    <w:rsid w:val="00386DC0"/>
    <w:rsid w:val="00386E3F"/>
    <w:rsid w:val="003870DC"/>
    <w:rsid w:val="00387361"/>
    <w:rsid w:val="0038751F"/>
    <w:rsid w:val="003875B4"/>
    <w:rsid w:val="00390726"/>
    <w:rsid w:val="00390CFE"/>
    <w:rsid w:val="00390F43"/>
    <w:rsid w:val="003911D5"/>
    <w:rsid w:val="00391289"/>
    <w:rsid w:val="003913FA"/>
    <w:rsid w:val="00391847"/>
    <w:rsid w:val="00391CD8"/>
    <w:rsid w:val="00392833"/>
    <w:rsid w:val="00392A5D"/>
    <w:rsid w:val="003934CA"/>
    <w:rsid w:val="00393BEE"/>
    <w:rsid w:val="00393CEF"/>
    <w:rsid w:val="003941C9"/>
    <w:rsid w:val="0039514C"/>
    <w:rsid w:val="00395E80"/>
    <w:rsid w:val="003966FF"/>
    <w:rsid w:val="00396755"/>
    <w:rsid w:val="00396CF6"/>
    <w:rsid w:val="00396E04"/>
    <w:rsid w:val="0039725D"/>
    <w:rsid w:val="003974A0"/>
    <w:rsid w:val="00397678"/>
    <w:rsid w:val="00397B61"/>
    <w:rsid w:val="00397FD3"/>
    <w:rsid w:val="003A040F"/>
    <w:rsid w:val="003A0AAC"/>
    <w:rsid w:val="003A0C76"/>
    <w:rsid w:val="003A0F1D"/>
    <w:rsid w:val="003A0F6B"/>
    <w:rsid w:val="003A2623"/>
    <w:rsid w:val="003A27C8"/>
    <w:rsid w:val="003A2B16"/>
    <w:rsid w:val="003A2DF0"/>
    <w:rsid w:val="003A2ED1"/>
    <w:rsid w:val="003A31B0"/>
    <w:rsid w:val="003A38A9"/>
    <w:rsid w:val="003A3B1D"/>
    <w:rsid w:val="003A3EB7"/>
    <w:rsid w:val="003A4343"/>
    <w:rsid w:val="003A46FF"/>
    <w:rsid w:val="003A5297"/>
    <w:rsid w:val="003A5599"/>
    <w:rsid w:val="003A5639"/>
    <w:rsid w:val="003A5864"/>
    <w:rsid w:val="003A5BE4"/>
    <w:rsid w:val="003A6508"/>
    <w:rsid w:val="003A6F65"/>
    <w:rsid w:val="003A71F7"/>
    <w:rsid w:val="003A7F4C"/>
    <w:rsid w:val="003B029A"/>
    <w:rsid w:val="003B04C0"/>
    <w:rsid w:val="003B0944"/>
    <w:rsid w:val="003B0F95"/>
    <w:rsid w:val="003B1067"/>
    <w:rsid w:val="003B10AD"/>
    <w:rsid w:val="003B134C"/>
    <w:rsid w:val="003B164F"/>
    <w:rsid w:val="003B1F50"/>
    <w:rsid w:val="003B20CA"/>
    <w:rsid w:val="003B2124"/>
    <w:rsid w:val="003B2B62"/>
    <w:rsid w:val="003B3E86"/>
    <w:rsid w:val="003B3F9B"/>
    <w:rsid w:val="003B427D"/>
    <w:rsid w:val="003B4884"/>
    <w:rsid w:val="003B4894"/>
    <w:rsid w:val="003B4C1D"/>
    <w:rsid w:val="003B4EE6"/>
    <w:rsid w:val="003B52AB"/>
    <w:rsid w:val="003B5440"/>
    <w:rsid w:val="003B64A3"/>
    <w:rsid w:val="003B68B0"/>
    <w:rsid w:val="003B6ACB"/>
    <w:rsid w:val="003B752E"/>
    <w:rsid w:val="003B76C8"/>
    <w:rsid w:val="003B7A0F"/>
    <w:rsid w:val="003B7CFA"/>
    <w:rsid w:val="003B7FAE"/>
    <w:rsid w:val="003C025D"/>
    <w:rsid w:val="003C04F1"/>
    <w:rsid w:val="003C089E"/>
    <w:rsid w:val="003C14E2"/>
    <w:rsid w:val="003C1614"/>
    <w:rsid w:val="003C2304"/>
    <w:rsid w:val="003C25B4"/>
    <w:rsid w:val="003C2611"/>
    <w:rsid w:val="003C2894"/>
    <w:rsid w:val="003C28C2"/>
    <w:rsid w:val="003C2F55"/>
    <w:rsid w:val="003C32DF"/>
    <w:rsid w:val="003C3410"/>
    <w:rsid w:val="003C39D4"/>
    <w:rsid w:val="003C4093"/>
    <w:rsid w:val="003C411F"/>
    <w:rsid w:val="003C48D4"/>
    <w:rsid w:val="003C59A8"/>
    <w:rsid w:val="003C5E90"/>
    <w:rsid w:val="003C688F"/>
    <w:rsid w:val="003C6E78"/>
    <w:rsid w:val="003C7205"/>
    <w:rsid w:val="003C72AA"/>
    <w:rsid w:val="003C7C92"/>
    <w:rsid w:val="003C7FBF"/>
    <w:rsid w:val="003D0A65"/>
    <w:rsid w:val="003D15C1"/>
    <w:rsid w:val="003D2CA0"/>
    <w:rsid w:val="003D3073"/>
    <w:rsid w:val="003D34C1"/>
    <w:rsid w:val="003D3C0C"/>
    <w:rsid w:val="003D3E28"/>
    <w:rsid w:val="003D3E2E"/>
    <w:rsid w:val="003D3EBA"/>
    <w:rsid w:val="003D464E"/>
    <w:rsid w:val="003D475D"/>
    <w:rsid w:val="003D4F08"/>
    <w:rsid w:val="003D51E3"/>
    <w:rsid w:val="003D5505"/>
    <w:rsid w:val="003D5848"/>
    <w:rsid w:val="003D588A"/>
    <w:rsid w:val="003D5A4D"/>
    <w:rsid w:val="003D5D6D"/>
    <w:rsid w:val="003D645E"/>
    <w:rsid w:val="003D649C"/>
    <w:rsid w:val="003D64B0"/>
    <w:rsid w:val="003D7EF7"/>
    <w:rsid w:val="003D7F56"/>
    <w:rsid w:val="003E02D2"/>
    <w:rsid w:val="003E094B"/>
    <w:rsid w:val="003E0ADF"/>
    <w:rsid w:val="003E10A8"/>
    <w:rsid w:val="003E1575"/>
    <w:rsid w:val="003E1ABB"/>
    <w:rsid w:val="003E1B01"/>
    <w:rsid w:val="003E1F78"/>
    <w:rsid w:val="003E284F"/>
    <w:rsid w:val="003E2D73"/>
    <w:rsid w:val="003E3296"/>
    <w:rsid w:val="003E33EC"/>
    <w:rsid w:val="003E340E"/>
    <w:rsid w:val="003E36AA"/>
    <w:rsid w:val="003E3CC9"/>
    <w:rsid w:val="003E445A"/>
    <w:rsid w:val="003E44C5"/>
    <w:rsid w:val="003E4EAC"/>
    <w:rsid w:val="003E501C"/>
    <w:rsid w:val="003E5100"/>
    <w:rsid w:val="003E5DE5"/>
    <w:rsid w:val="003E5E2E"/>
    <w:rsid w:val="003E683B"/>
    <w:rsid w:val="003E6FE3"/>
    <w:rsid w:val="003E75DF"/>
    <w:rsid w:val="003E7F55"/>
    <w:rsid w:val="003F00B7"/>
    <w:rsid w:val="003F0A5C"/>
    <w:rsid w:val="003F1215"/>
    <w:rsid w:val="003F17FC"/>
    <w:rsid w:val="003F181D"/>
    <w:rsid w:val="003F19D8"/>
    <w:rsid w:val="003F1C32"/>
    <w:rsid w:val="003F1CCB"/>
    <w:rsid w:val="003F27C5"/>
    <w:rsid w:val="003F3770"/>
    <w:rsid w:val="003F39EB"/>
    <w:rsid w:val="003F3A36"/>
    <w:rsid w:val="003F4128"/>
    <w:rsid w:val="003F4219"/>
    <w:rsid w:val="003F42EF"/>
    <w:rsid w:val="003F46B2"/>
    <w:rsid w:val="003F4804"/>
    <w:rsid w:val="003F4C3E"/>
    <w:rsid w:val="003F4C55"/>
    <w:rsid w:val="003F4CBC"/>
    <w:rsid w:val="003F546A"/>
    <w:rsid w:val="003F5D4C"/>
    <w:rsid w:val="003F5E1A"/>
    <w:rsid w:val="003F63D3"/>
    <w:rsid w:val="003F64AB"/>
    <w:rsid w:val="003F657E"/>
    <w:rsid w:val="003F67CC"/>
    <w:rsid w:val="003F735B"/>
    <w:rsid w:val="003F7404"/>
    <w:rsid w:val="003F7DB3"/>
    <w:rsid w:val="00400214"/>
    <w:rsid w:val="0040028D"/>
    <w:rsid w:val="0040071A"/>
    <w:rsid w:val="00400AB1"/>
    <w:rsid w:val="0040102D"/>
    <w:rsid w:val="004019C6"/>
    <w:rsid w:val="00401E60"/>
    <w:rsid w:val="00402B7F"/>
    <w:rsid w:val="00403B8A"/>
    <w:rsid w:val="00405411"/>
    <w:rsid w:val="00405E3A"/>
    <w:rsid w:val="00405E9B"/>
    <w:rsid w:val="00406194"/>
    <w:rsid w:val="004061E3"/>
    <w:rsid w:val="0040639C"/>
    <w:rsid w:val="00406981"/>
    <w:rsid w:val="00406B98"/>
    <w:rsid w:val="00406DF9"/>
    <w:rsid w:val="0040725D"/>
    <w:rsid w:val="00407464"/>
    <w:rsid w:val="0040763E"/>
    <w:rsid w:val="0040763F"/>
    <w:rsid w:val="00407E68"/>
    <w:rsid w:val="00410485"/>
    <w:rsid w:val="004106E2"/>
    <w:rsid w:val="00410B24"/>
    <w:rsid w:val="00410E11"/>
    <w:rsid w:val="00410F75"/>
    <w:rsid w:val="004114E9"/>
    <w:rsid w:val="004118E3"/>
    <w:rsid w:val="00411DDB"/>
    <w:rsid w:val="00411E8C"/>
    <w:rsid w:val="00411ED5"/>
    <w:rsid w:val="00412190"/>
    <w:rsid w:val="00412282"/>
    <w:rsid w:val="00412589"/>
    <w:rsid w:val="00412A1E"/>
    <w:rsid w:val="00412AA2"/>
    <w:rsid w:val="00412CCD"/>
    <w:rsid w:val="00412E03"/>
    <w:rsid w:val="00412F57"/>
    <w:rsid w:val="00413142"/>
    <w:rsid w:val="004133C5"/>
    <w:rsid w:val="00413D7F"/>
    <w:rsid w:val="0041470D"/>
    <w:rsid w:val="00414879"/>
    <w:rsid w:val="00414AC5"/>
    <w:rsid w:val="00415044"/>
    <w:rsid w:val="004150F9"/>
    <w:rsid w:val="00415F9E"/>
    <w:rsid w:val="004162DB"/>
    <w:rsid w:val="00416AA5"/>
    <w:rsid w:val="00416B51"/>
    <w:rsid w:val="0041730E"/>
    <w:rsid w:val="00417384"/>
    <w:rsid w:val="0041740C"/>
    <w:rsid w:val="00417820"/>
    <w:rsid w:val="00417975"/>
    <w:rsid w:val="004179B7"/>
    <w:rsid w:val="00417D2C"/>
    <w:rsid w:val="00417D3E"/>
    <w:rsid w:val="00417DDB"/>
    <w:rsid w:val="00420702"/>
    <w:rsid w:val="004212C3"/>
    <w:rsid w:val="00421E0C"/>
    <w:rsid w:val="00421F3C"/>
    <w:rsid w:val="004228C7"/>
    <w:rsid w:val="00422A17"/>
    <w:rsid w:val="00424074"/>
    <w:rsid w:val="004240E5"/>
    <w:rsid w:val="004244AF"/>
    <w:rsid w:val="0042502D"/>
    <w:rsid w:val="0042552C"/>
    <w:rsid w:val="00425A51"/>
    <w:rsid w:val="00425BE6"/>
    <w:rsid w:val="00425F6F"/>
    <w:rsid w:val="004261BD"/>
    <w:rsid w:val="004269D5"/>
    <w:rsid w:val="00426A63"/>
    <w:rsid w:val="00426F4C"/>
    <w:rsid w:val="00427343"/>
    <w:rsid w:val="004303D5"/>
    <w:rsid w:val="004305F0"/>
    <w:rsid w:val="004307E5"/>
    <w:rsid w:val="0043081A"/>
    <w:rsid w:val="00430C98"/>
    <w:rsid w:val="00431385"/>
    <w:rsid w:val="004315BE"/>
    <w:rsid w:val="004323E9"/>
    <w:rsid w:val="00432E80"/>
    <w:rsid w:val="00432EBD"/>
    <w:rsid w:val="00433313"/>
    <w:rsid w:val="004333EB"/>
    <w:rsid w:val="00433721"/>
    <w:rsid w:val="00434843"/>
    <w:rsid w:val="0043520A"/>
    <w:rsid w:val="00435B13"/>
    <w:rsid w:val="00435BED"/>
    <w:rsid w:val="0043640A"/>
    <w:rsid w:val="004369E1"/>
    <w:rsid w:val="00436B0F"/>
    <w:rsid w:val="00436F98"/>
    <w:rsid w:val="00437509"/>
    <w:rsid w:val="0043787D"/>
    <w:rsid w:val="0044071E"/>
    <w:rsid w:val="004410EA"/>
    <w:rsid w:val="00441B25"/>
    <w:rsid w:val="0044271D"/>
    <w:rsid w:val="004427E3"/>
    <w:rsid w:val="004428BB"/>
    <w:rsid w:val="00443991"/>
    <w:rsid w:val="004443AD"/>
    <w:rsid w:val="0044466F"/>
    <w:rsid w:val="00445209"/>
    <w:rsid w:val="00445B0F"/>
    <w:rsid w:val="00446269"/>
    <w:rsid w:val="00446E37"/>
    <w:rsid w:val="00447523"/>
    <w:rsid w:val="00447A9A"/>
    <w:rsid w:val="00447D7E"/>
    <w:rsid w:val="00450133"/>
    <w:rsid w:val="00450205"/>
    <w:rsid w:val="00450CAC"/>
    <w:rsid w:val="00450E94"/>
    <w:rsid w:val="0045134E"/>
    <w:rsid w:val="00451A65"/>
    <w:rsid w:val="00451CAD"/>
    <w:rsid w:val="0045242B"/>
    <w:rsid w:val="00452599"/>
    <w:rsid w:val="00452798"/>
    <w:rsid w:val="00452D19"/>
    <w:rsid w:val="00453307"/>
    <w:rsid w:val="004533A2"/>
    <w:rsid w:val="00453526"/>
    <w:rsid w:val="004535EE"/>
    <w:rsid w:val="00453908"/>
    <w:rsid w:val="00453A43"/>
    <w:rsid w:val="00453A48"/>
    <w:rsid w:val="00453BBA"/>
    <w:rsid w:val="00453C0F"/>
    <w:rsid w:val="004545A3"/>
    <w:rsid w:val="00454BB6"/>
    <w:rsid w:val="0045660B"/>
    <w:rsid w:val="00456F05"/>
    <w:rsid w:val="004575D7"/>
    <w:rsid w:val="004576F5"/>
    <w:rsid w:val="004578A8"/>
    <w:rsid w:val="00457ED3"/>
    <w:rsid w:val="004601EE"/>
    <w:rsid w:val="0046033F"/>
    <w:rsid w:val="00460CF5"/>
    <w:rsid w:val="00460FBC"/>
    <w:rsid w:val="0046108F"/>
    <w:rsid w:val="004611F7"/>
    <w:rsid w:val="004617B5"/>
    <w:rsid w:val="00462EA7"/>
    <w:rsid w:val="00462F52"/>
    <w:rsid w:val="004630B4"/>
    <w:rsid w:val="0046324C"/>
    <w:rsid w:val="004633C9"/>
    <w:rsid w:val="00463BE8"/>
    <w:rsid w:val="00464269"/>
    <w:rsid w:val="0046431A"/>
    <w:rsid w:val="00464EC0"/>
    <w:rsid w:val="00464F75"/>
    <w:rsid w:val="004654F2"/>
    <w:rsid w:val="00465AD9"/>
    <w:rsid w:val="004667BE"/>
    <w:rsid w:val="004668B7"/>
    <w:rsid w:val="00467239"/>
    <w:rsid w:val="00467C38"/>
    <w:rsid w:val="00467E1E"/>
    <w:rsid w:val="0047063A"/>
    <w:rsid w:val="00470938"/>
    <w:rsid w:val="004710C1"/>
    <w:rsid w:val="00471B76"/>
    <w:rsid w:val="00472108"/>
    <w:rsid w:val="0047277E"/>
    <w:rsid w:val="004730FB"/>
    <w:rsid w:val="0047318A"/>
    <w:rsid w:val="004735B8"/>
    <w:rsid w:val="0047362B"/>
    <w:rsid w:val="00473756"/>
    <w:rsid w:val="00473960"/>
    <w:rsid w:val="00473CCF"/>
    <w:rsid w:val="00474AB8"/>
    <w:rsid w:val="00474F15"/>
    <w:rsid w:val="00475229"/>
    <w:rsid w:val="0047547B"/>
    <w:rsid w:val="00476028"/>
    <w:rsid w:val="0047617E"/>
    <w:rsid w:val="0047635B"/>
    <w:rsid w:val="0047655C"/>
    <w:rsid w:val="00476E7E"/>
    <w:rsid w:val="004772ED"/>
    <w:rsid w:val="004778B5"/>
    <w:rsid w:val="004779C9"/>
    <w:rsid w:val="00477D44"/>
    <w:rsid w:val="00480129"/>
    <w:rsid w:val="004804E3"/>
    <w:rsid w:val="00480A21"/>
    <w:rsid w:val="0048171F"/>
    <w:rsid w:val="004818E3"/>
    <w:rsid w:val="004822F1"/>
    <w:rsid w:val="00482469"/>
    <w:rsid w:val="00482AE2"/>
    <w:rsid w:val="0048334D"/>
    <w:rsid w:val="00483695"/>
    <w:rsid w:val="004836F6"/>
    <w:rsid w:val="0048419E"/>
    <w:rsid w:val="004853D3"/>
    <w:rsid w:val="00485AE3"/>
    <w:rsid w:val="00485B1C"/>
    <w:rsid w:val="00486930"/>
    <w:rsid w:val="00486B36"/>
    <w:rsid w:val="00486CB9"/>
    <w:rsid w:val="0048734D"/>
    <w:rsid w:val="00487886"/>
    <w:rsid w:val="00487A8F"/>
    <w:rsid w:val="00487C85"/>
    <w:rsid w:val="004903ED"/>
    <w:rsid w:val="004904D1"/>
    <w:rsid w:val="004911EF"/>
    <w:rsid w:val="0049127D"/>
    <w:rsid w:val="0049174F"/>
    <w:rsid w:val="0049206B"/>
    <w:rsid w:val="00492727"/>
    <w:rsid w:val="00492DC2"/>
    <w:rsid w:val="004936C2"/>
    <w:rsid w:val="00494499"/>
    <w:rsid w:val="00494680"/>
    <w:rsid w:val="004946F8"/>
    <w:rsid w:val="0049497D"/>
    <w:rsid w:val="00494B65"/>
    <w:rsid w:val="0049542D"/>
    <w:rsid w:val="004956D4"/>
    <w:rsid w:val="00495CFF"/>
    <w:rsid w:val="00495FF0"/>
    <w:rsid w:val="004964D4"/>
    <w:rsid w:val="004966BB"/>
    <w:rsid w:val="0049689A"/>
    <w:rsid w:val="00496DDC"/>
    <w:rsid w:val="0049737F"/>
    <w:rsid w:val="004977DB"/>
    <w:rsid w:val="00497CDB"/>
    <w:rsid w:val="004A047B"/>
    <w:rsid w:val="004A063A"/>
    <w:rsid w:val="004A09EC"/>
    <w:rsid w:val="004A0CC1"/>
    <w:rsid w:val="004A1180"/>
    <w:rsid w:val="004A1420"/>
    <w:rsid w:val="004A18BB"/>
    <w:rsid w:val="004A1BD1"/>
    <w:rsid w:val="004A1DD9"/>
    <w:rsid w:val="004A1E16"/>
    <w:rsid w:val="004A2A31"/>
    <w:rsid w:val="004A34DC"/>
    <w:rsid w:val="004A389E"/>
    <w:rsid w:val="004A3C82"/>
    <w:rsid w:val="004A4062"/>
    <w:rsid w:val="004A455A"/>
    <w:rsid w:val="004A548D"/>
    <w:rsid w:val="004A5B95"/>
    <w:rsid w:val="004A5FE2"/>
    <w:rsid w:val="004A6A75"/>
    <w:rsid w:val="004A6C9F"/>
    <w:rsid w:val="004A72C7"/>
    <w:rsid w:val="004A754F"/>
    <w:rsid w:val="004A7B06"/>
    <w:rsid w:val="004A7E3A"/>
    <w:rsid w:val="004B0296"/>
    <w:rsid w:val="004B02FE"/>
    <w:rsid w:val="004B059E"/>
    <w:rsid w:val="004B1392"/>
    <w:rsid w:val="004B1477"/>
    <w:rsid w:val="004B17FA"/>
    <w:rsid w:val="004B1A76"/>
    <w:rsid w:val="004B203D"/>
    <w:rsid w:val="004B2D07"/>
    <w:rsid w:val="004B2D93"/>
    <w:rsid w:val="004B2E07"/>
    <w:rsid w:val="004B3276"/>
    <w:rsid w:val="004B3732"/>
    <w:rsid w:val="004B39EC"/>
    <w:rsid w:val="004B3D83"/>
    <w:rsid w:val="004B3FEA"/>
    <w:rsid w:val="004B4912"/>
    <w:rsid w:val="004B4D6F"/>
    <w:rsid w:val="004B53A2"/>
    <w:rsid w:val="004B5417"/>
    <w:rsid w:val="004B5887"/>
    <w:rsid w:val="004B59A5"/>
    <w:rsid w:val="004B6269"/>
    <w:rsid w:val="004B67BD"/>
    <w:rsid w:val="004B6EB0"/>
    <w:rsid w:val="004B6F54"/>
    <w:rsid w:val="004B70D1"/>
    <w:rsid w:val="004B713F"/>
    <w:rsid w:val="004B76AD"/>
    <w:rsid w:val="004B7ECD"/>
    <w:rsid w:val="004C03F3"/>
    <w:rsid w:val="004C0BDA"/>
    <w:rsid w:val="004C0D46"/>
    <w:rsid w:val="004C0DCF"/>
    <w:rsid w:val="004C10B1"/>
    <w:rsid w:val="004C2114"/>
    <w:rsid w:val="004C22A1"/>
    <w:rsid w:val="004C2379"/>
    <w:rsid w:val="004C2455"/>
    <w:rsid w:val="004C2736"/>
    <w:rsid w:val="004C2C59"/>
    <w:rsid w:val="004C369D"/>
    <w:rsid w:val="004C36AA"/>
    <w:rsid w:val="004C3A9F"/>
    <w:rsid w:val="004C40B7"/>
    <w:rsid w:val="004C4A23"/>
    <w:rsid w:val="004C6477"/>
    <w:rsid w:val="004C65B0"/>
    <w:rsid w:val="004C6A85"/>
    <w:rsid w:val="004D003A"/>
    <w:rsid w:val="004D0BC8"/>
    <w:rsid w:val="004D0BCB"/>
    <w:rsid w:val="004D2024"/>
    <w:rsid w:val="004D2646"/>
    <w:rsid w:val="004D29B2"/>
    <w:rsid w:val="004D2ABE"/>
    <w:rsid w:val="004D3973"/>
    <w:rsid w:val="004D3AAF"/>
    <w:rsid w:val="004D3AC7"/>
    <w:rsid w:val="004D45D8"/>
    <w:rsid w:val="004D462D"/>
    <w:rsid w:val="004D497E"/>
    <w:rsid w:val="004D677C"/>
    <w:rsid w:val="004D7344"/>
    <w:rsid w:val="004D7A78"/>
    <w:rsid w:val="004D7AFA"/>
    <w:rsid w:val="004D7FED"/>
    <w:rsid w:val="004E029C"/>
    <w:rsid w:val="004E144F"/>
    <w:rsid w:val="004E195B"/>
    <w:rsid w:val="004E1AC7"/>
    <w:rsid w:val="004E1B9C"/>
    <w:rsid w:val="004E2AB9"/>
    <w:rsid w:val="004E2DD1"/>
    <w:rsid w:val="004E2EDE"/>
    <w:rsid w:val="004E333B"/>
    <w:rsid w:val="004E37A5"/>
    <w:rsid w:val="004E3B39"/>
    <w:rsid w:val="004E408E"/>
    <w:rsid w:val="004E42F2"/>
    <w:rsid w:val="004E57A8"/>
    <w:rsid w:val="004E6346"/>
    <w:rsid w:val="004E6476"/>
    <w:rsid w:val="004E66F6"/>
    <w:rsid w:val="004E690A"/>
    <w:rsid w:val="004E6F97"/>
    <w:rsid w:val="004E7838"/>
    <w:rsid w:val="004E78FA"/>
    <w:rsid w:val="004E7BD1"/>
    <w:rsid w:val="004F0567"/>
    <w:rsid w:val="004F0577"/>
    <w:rsid w:val="004F0790"/>
    <w:rsid w:val="004F09BF"/>
    <w:rsid w:val="004F23C2"/>
    <w:rsid w:val="004F254D"/>
    <w:rsid w:val="004F2C1C"/>
    <w:rsid w:val="004F2D31"/>
    <w:rsid w:val="004F2F9F"/>
    <w:rsid w:val="004F38FD"/>
    <w:rsid w:val="004F3A89"/>
    <w:rsid w:val="004F3B80"/>
    <w:rsid w:val="004F40EE"/>
    <w:rsid w:val="004F4153"/>
    <w:rsid w:val="004F4D6F"/>
    <w:rsid w:val="004F4E37"/>
    <w:rsid w:val="004F50D0"/>
    <w:rsid w:val="004F512A"/>
    <w:rsid w:val="004F51E4"/>
    <w:rsid w:val="004F5C3C"/>
    <w:rsid w:val="004F5C80"/>
    <w:rsid w:val="004F7634"/>
    <w:rsid w:val="004F766D"/>
    <w:rsid w:val="00500565"/>
    <w:rsid w:val="00500ECB"/>
    <w:rsid w:val="005014FC"/>
    <w:rsid w:val="00501B36"/>
    <w:rsid w:val="0050219D"/>
    <w:rsid w:val="005022A6"/>
    <w:rsid w:val="00502783"/>
    <w:rsid w:val="005027F5"/>
    <w:rsid w:val="005028FD"/>
    <w:rsid w:val="005029CC"/>
    <w:rsid w:val="005035B7"/>
    <w:rsid w:val="00503A7B"/>
    <w:rsid w:val="0050459D"/>
    <w:rsid w:val="005048BA"/>
    <w:rsid w:val="00506051"/>
    <w:rsid w:val="005061F8"/>
    <w:rsid w:val="005062D3"/>
    <w:rsid w:val="0050647A"/>
    <w:rsid w:val="005064F9"/>
    <w:rsid w:val="005069C9"/>
    <w:rsid w:val="00507351"/>
    <w:rsid w:val="005078D2"/>
    <w:rsid w:val="00507A01"/>
    <w:rsid w:val="00507B04"/>
    <w:rsid w:val="00507C8B"/>
    <w:rsid w:val="00510035"/>
    <w:rsid w:val="00510A63"/>
    <w:rsid w:val="0051153B"/>
    <w:rsid w:val="00511B77"/>
    <w:rsid w:val="005124BE"/>
    <w:rsid w:val="0051290E"/>
    <w:rsid w:val="005129E9"/>
    <w:rsid w:val="00512A4D"/>
    <w:rsid w:val="00512DD9"/>
    <w:rsid w:val="00513468"/>
    <w:rsid w:val="00513D9B"/>
    <w:rsid w:val="00513E39"/>
    <w:rsid w:val="00513EE8"/>
    <w:rsid w:val="005142A9"/>
    <w:rsid w:val="00514605"/>
    <w:rsid w:val="00514E9D"/>
    <w:rsid w:val="00514F28"/>
    <w:rsid w:val="00515017"/>
    <w:rsid w:val="00515294"/>
    <w:rsid w:val="005155DB"/>
    <w:rsid w:val="0051705C"/>
    <w:rsid w:val="0051733F"/>
    <w:rsid w:val="005175DD"/>
    <w:rsid w:val="005176A2"/>
    <w:rsid w:val="00517773"/>
    <w:rsid w:val="00517934"/>
    <w:rsid w:val="00517E2C"/>
    <w:rsid w:val="00517E6F"/>
    <w:rsid w:val="005202D8"/>
    <w:rsid w:val="00520365"/>
    <w:rsid w:val="00520A38"/>
    <w:rsid w:val="00520F69"/>
    <w:rsid w:val="005212A0"/>
    <w:rsid w:val="005219AB"/>
    <w:rsid w:val="00521D5D"/>
    <w:rsid w:val="005225BF"/>
    <w:rsid w:val="005227CC"/>
    <w:rsid w:val="0052397F"/>
    <w:rsid w:val="005239D0"/>
    <w:rsid w:val="00523DEF"/>
    <w:rsid w:val="005248C5"/>
    <w:rsid w:val="005249AF"/>
    <w:rsid w:val="00524B0B"/>
    <w:rsid w:val="005259F2"/>
    <w:rsid w:val="00525B4A"/>
    <w:rsid w:val="00525E21"/>
    <w:rsid w:val="00526117"/>
    <w:rsid w:val="00527318"/>
    <w:rsid w:val="00527BC9"/>
    <w:rsid w:val="00527C85"/>
    <w:rsid w:val="00527EBD"/>
    <w:rsid w:val="00530322"/>
    <w:rsid w:val="005303C9"/>
    <w:rsid w:val="005305F6"/>
    <w:rsid w:val="0053077E"/>
    <w:rsid w:val="0053176D"/>
    <w:rsid w:val="00531CDF"/>
    <w:rsid w:val="00531DDC"/>
    <w:rsid w:val="0053244B"/>
    <w:rsid w:val="00532C5B"/>
    <w:rsid w:val="005331AE"/>
    <w:rsid w:val="00534212"/>
    <w:rsid w:val="00534717"/>
    <w:rsid w:val="00534B50"/>
    <w:rsid w:val="00534E43"/>
    <w:rsid w:val="00535248"/>
    <w:rsid w:val="005354AF"/>
    <w:rsid w:val="00535E00"/>
    <w:rsid w:val="0053687F"/>
    <w:rsid w:val="00536BBF"/>
    <w:rsid w:val="00536CC5"/>
    <w:rsid w:val="0053710A"/>
    <w:rsid w:val="00537B20"/>
    <w:rsid w:val="00537B5E"/>
    <w:rsid w:val="00540377"/>
    <w:rsid w:val="005404A3"/>
    <w:rsid w:val="00540D3A"/>
    <w:rsid w:val="00540D81"/>
    <w:rsid w:val="00540EF9"/>
    <w:rsid w:val="005410D9"/>
    <w:rsid w:val="00542B54"/>
    <w:rsid w:val="00543061"/>
    <w:rsid w:val="00543D16"/>
    <w:rsid w:val="00544C94"/>
    <w:rsid w:val="00545014"/>
    <w:rsid w:val="00545397"/>
    <w:rsid w:val="00545714"/>
    <w:rsid w:val="00545AEC"/>
    <w:rsid w:val="00545E0A"/>
    <w:rsid w:val="00545E60"/>
    <w:rsid w:val="00545EFC"/>
    <w:rsid w:val="00546376"/>
    <w:rsid w:val="00546507"/>
    <w:rsid w:val="0054799E"/>
    <w:rsid w:val="00550026"/>
    <w:rsid w:val="005506C8"/>
    <w:rsid w:val="0055144C"/>
    <w:rsid w:val="00551DFF"/>
    <w:rsid w:val="005522EB"/>
    <w:rsid w:val="005523A7"/>
    <w:rsid w:val="005523E8"/>
    <w:rsid w:val="00552789"/>
    <w:rsid w:val="00552886"/>
    <w:rsid w:val="00552B06"/>
    <w:rsid w:val="00552FE4"/>
    <w:rsid w:val="00553F47"/>
    <w:rsid w:val="00554097"/>
    <w:rsid w:val="0055539A"/>
    <w:rsid w:val="00555678"/>
    <w:rsid w:val="005565B1"/>
    <w:rsid w:val="0055682C"/>
    <w:rsid w:val="00556A13"/>
    <w:rsid w:val="00557017"/>
    <w:rsid w:val="005571AC"/>
    <w:rsid w:val="005602EC"/>
    <w:rsid w:val="00560364"/>
    <w:rsid w:val="005604B0"/>
    <w:rsid w:val="005606E3"/>
    <w:rsid w:val="005608D9"/>
    <w:rsid w:val="00560A96"/>
    <w:rsid w:val="00560C79"/>
    <w:rsid w:val="00560E38"/>
    <w:rsid w:val="00561386"/>
    <w:rsid w:val="005621DA"/>
    <w:rsid w:val="00562671"/>
    <w:rsid w:val="0056290C"/>
    <w:rsid w:val="00562CF7"/>
    <w:rsid w:val="0056336D"/>
    <w:rsid w:val="00563843"/>
    <w:rsid w:val="005641BF"/>
    <w:rsid w:val="005644EE"/>
    <w:rsid w:val="00564615"/>
    <w:rsid w:val="005659CF"/>
    <w:rsid w:val="00565AF7"/>
    <w:rsid w:val="00565BC6"/>
    <w:rsid w:val="00565BC7"/>
    <w:rsid w:val="005665DD"/>
    <w:rsid w:val="0056674F"/>
    <w:rsid w:val="0056719B"/>
    <w:rsid w:val="00570182"/>
    <w:rsid w:val="005701BC"/>
    <w:rsid w:val="00570469"/>
    <w:rsid w:val="0057118C"/>
    <w:rsid w:val="00571828"/>
    <w:rsid w:val="00571B69"/>
    <w:rsid w:val="00572E31"/>
    <w:rsid w:val="00572FD7"/>
    <w:rsid w:val="00574038"/>
    <w:rsid w:val="005740D6"/>
    <w:rsid w:val="00574AE8"/>
    <w:rsid w:val="00575163"/>
    <w:rsid w:val="005755C3"/>
    <w:rsid w:val="00575D89"/>
    <w:rsid w:val="005760D9"/>
    <w:rsid w:val="00576C24"/>
    <w:rsid w:val="00576EE6"/>
    <w:rsid w:val="00577867"/>
    <w:rsid w:val="00577C88"/>
    <w:rsid w:val="00577F49"/>
    <w:rsid w:val="00580D35"/>
    <w:rsid w:val="00580D42"/>
    <w:rsid w:val="005822A6"/>
    <w:rsid w:val="0058237B"/>
    <w:rsid w:val="0058279A"/>
    <w:rsid w:val="00583755"/>
    <w:rsid w:val="00583EB0"/>
    <w:rsid w:val="0058409B"/>
    <w:rsid w:val="005845F8"/>
    <w:rsid w:val="00584CF4"/>
    <w:rsid w:val="005854AB"/>
    <w:rsid w:val="00585933"/>
    <w:rsid w:val="00586C55"/>
    <w:rsid w:val="00586FC3"/>
    <w:rsid w:val="00587342"/>
    <w:rsid w:val="0058761D"/>
    <w:rsid w:val="00587BF2"/>
    <w:rsid w:val="00587EA3"/>
    <w:rsid w:val="0059017B"/>
    <w:rsid w:val="00590494"/>
    <w:rsid w:val="00590620"/>
    <w:rsid w:val="00590FE3"/>
    <w:rsid w:val="0059124E"/>
    <w:rsid w:val="00591271"/>
    <w:rsid w:val="005919FE"/>
    <w:rsid w:val="00591CA0"/>
    <w:rsid w:val="00591F55"/>
    <w:rsid w:val="00592454"/>
    <w:rsid w:val="00592547"/>
    <w:rsid w:val="005925B3"/>
    <w:rsid w:val="005932AF"/>
    <w:rsid w:val="0059353B"/>
    <w:rsid w:val="0059396F"/>
    <w:rsid w:val="00593BA5"/>
    <w:rsid w:val="00593ECB"/>
    <w:rsid w:val="005943A5"/>
    <w:rsid w:val="0059461D"/>
    <w:rsid w:val="00594673"/>
    <w:rsid w:val="005947D1"/>
    <w:rsid w:val="005948C5"/>
    <w:rsid w:val="0059551B"/>
    <w:rsid w:val="005964EB"/>
    <w:rsid w:val="00596CF5"/>
    <w:rsid w:val="005A0159"/>
    <w:rsid w:val="005A03D4"/>
    <w:rsid w:val="005A0D89"/>
    <w:rsid w:val="005A1442"/>
    <w:rsid w:val="005A191C"/>
    <w:rsid w:val="005A1D1E"/>
    <w:rsid w:val="005A1DEE"/>
    <w:rsid w:val="005A23BE"/>
    <w:rsid w:val="005A3D01"/>
    <w:rsid w:val="005A3D2B"/>
    <w:rsid w:val="005A3EAC"/>
    <w:rsid w:val="005A421E"/>
    <w:rsid w:val="005A44DE"/>
    <w:rsid w:val="005A4A09"/>
    <w:rsid w:val="005A4EED"/>
    <w:rsid w:val="005A51FF"/>
    <w:rsid w:val="005A5BD4"/>
    <w:rsid w:val="005A7722"/>
    <w:rsid w:val="005A79BE"/>
    <w:rsid w:val="005B0071"/>
    <w:rsid w:val="005B02E6"/>
    <w:rsid w:val="005B0402"/>
    <w:rsid w:val="005B07A4"/>
    <w:rsid w:val="005B0D03"/>
    <w:rsid w:val="005B1FC0"/>
    <w:rsid w:val="005B2445"/>
    <w:rsid w:val="005B2570"/>
    <w:rsid w:val="005B25CC"/>
    <w:rsid w:val="005B3461"/>
    <w:rsid w:val="005B393C"/>
    <w:rsid w:val="005B398A"/>
    <w:rsid w:val="005B3BFD"/>
    <w:rsid w:val="005B4CD4"/>
    <w:rsid w:val="005B4DD4"/>
    <w:rsid w:val="005B5E03"/>
    <w:rsid w:val="005B5E22"/>
    <w:rsid w:val="005B64E9"/>
    <w:rsid w:val="005B678A"/>
    <w:rsid w:val="005B6BEE"/>
    <w:rsid w:val="005B7093"/>
    <w:rsid w:val="005B714A"/>
    <w:rsid w:val="005B7463"/>
    <w:rsid w:val="005B7603"/>
    <w:rsid w:val="005B780E"/>
    <w:rsid w:val="005B79F3"/>
    <w:rsid w:val="005C0223"/>
    <w:rsid w:val="005C06E9"/>
    <w:rsid w:val="005C0C1D"/>
    <w:rsid w:val="005C18EC"/>
    <w:rsid w:val="005C1FAF"/>
    <w:rsid w:val="005C2FCE"/>
    <w:rsid w:val="005C314D"/>
    <w:rsid w:val="005C3674"/>
    <w:rsid w:val="005C3ADB"/>
    <w:rsid w:val="005C4098"/>
    <w:rsid w:val="005C4B8C"/>
    <w:rsid w:val="005C4CD9"/>
    <w:rsid w:val="005C50EC"/>
    <w:rsid w:val="005C54C7"/>
    <w:rsid w:val="005C5931"/>
    <w:rsid w:val="005C5938"/>
    <w:rsid w:val="005C6032"/>
    <w:rsid w:val="005C723D"/>
    <w:rsid w:val="005C7DB3"/>
    <w:rsid w:val="005D11CA"/>
    <w:rsid w:val="005D1377"/>
    <w:rsid w:val="005D17B3"/>
    <w:rsid w:val="005D22BB"/>
    <w:rsid w:val="005D2C9D"/>
    <w:rsid w:val="005D2D4A"/>
    <w:rsid w:val="005D3707"/>
    <w:rsid w:val="005D37E1"/>
    <w:rsid w:val="005D4307"/>
    <w:rsid w:val="005D438E"/>
    <w:rsid w:val="005D440F"/>
    <w:rsid w:val="005D46AC"/>
    <w:rsid w:val="005D4D6F"/>
    <w:rsid w:val="005D5571"/>
    <w:rsid w:val="005D582F"/>
    <w:rsid w:val="005D5D5E"/>
    <w:rsid w:val="005D61D4"/>
    <w:rsid w:val="005D6330"/>
    <w:rsid w:val="005D66B1"/>
    <w:rsid w:val="005D688C"/>
    <w:rsid w:val="005D6A4B"/>
    <w:rsid w:val="005D6CF3"/>
    <w:rsid w:val="005D7218"/>
    <w:rsid w:val="005D723E"/>
    <w:rsid w:val="005D769F"/>
    <w:rsid w:val="005D76F8"/>
    <w:rsid w:val="005E03B2"/>
    <w:rsid w:val="005E04DE"/>
    <w:rsid w:val="005E05E5"/>
    <w:rsid w:val="005E0780"/>
    <w:rsid w:val="005E0D0C"/>
    <w:rsid w:val="005E1631"/>
    <w:rsid w:val="005E2961"/>
    <w:rsid w:val="005E2CF7"/>
    <w:rsid w:val="005E2CF9"/>
    <w:rsid w:val="005E2F2E"/>
    <w:rsid w:val="005E3C22"/>
    <w:rsid w:val="005E3CE3"/>
    <w:rsid w:val="005E41F2"/>
    <w:rsid w:val="005E4491"/>
    <w:rsid w:val="005E4A9F"/>
    <w:rsid w:val="005E4C1B"/>
    <w:rsid w:val="005E4E82"/>
    <w:rsid w:val="005E5108"/>
    <w:rsid w:val="005E57D4"/>
    <w:rsid w:val="005E598F"/>
    <w:rsid w:val="005E5ADA"/>
    <w:rsid w:val="005E5D19"/>
    <w:rsid w:val="005E62D5"/>
    <w:rsid w:val="005E6423"/>
    <w:rsid w:val="005E77AD"/>
    <w:rsid w:val="005E77FE"/>
    <w:rsid w:val="005F0405"/>
    <w:rsid w:val="005F15E5"/>
    <w:rsid w:val="005F183F"/>
    <w:rsid w:val="005F252C"/>
    <w:rsid w:val="005F2C8B"/>
    <w:rsid w:val="005F3336"/>
    <w:rsid w:val="005F349E"/>
    <w:rsid w:val="005F3575"/>
    <w:rsid w:val="005F3F28"/>
    <w:rsid w:val="005F3FB6"/>
    <w:rsid w:val="005F4310"/>
    <w:rsid w:val="005F475B"/>
    <w:rsid w:val="005F505C"/>
    <w:rsid w:val="005F50F8"/>
    <w:rsid w:val="005F51D8"/>
    <w:rsid w:val="005F5674"/>
    <w:rsid w:val="005F56C2"/>
    <w:rsid w:val="005F59D8"/>
    <w:rsid w:val="005F5D5D"/>
    <w:rsid w:val="005F6043"/>
    <w:rsid w:val="005F68D7"/>
    <w:rsid w:val="005F6A51"/>
    <w:rsid w:val="005F6DA3"/>
    <w:rsid w:val="005F6EE3"/>
    <w:rsid w:val="005F72CF"/>
    <w:rsid w:val="005F7ED7"/>
    <w:rsid w:val="00600143"/>
    <w:rsid w:val="006006EB"/>
    <w:rsid w:val="00600919"/>
    <w:rsid w:val="00600DBD"/>
    <w:rsid w:val="0060215E"/>
    <w:rsid w:val="00602417"/>
    <w:rsid w:val="00602FB6"/>
    <w:rsid w:val="00603C99"/>
    <w:rsid w:val="00603D56"/>
    <w:rsid w:val="0060421E"/>
    <w:rsid w:val="00604581"/>
    <w:rsid w:val="00604601"/>
    <w:rsid w:val="0060505D"/>
    <w:rsid w:val="0060550E"/>
    <w:rsid w:val="006058CE"/>
    <w:rsid w:val="00605F58"/>
    <w:rsid w:val="0060602D"/>
    <w:rsid w:val="006061BC"/>
    <w:rsid w:val="0060679F"/>
    <w:rsid w:val="00606B11"/>
    <w:rsid w:val="00606F89"/>
    <w:rsid w:val="006070E8"/>
    <w:rsid w:val="0060731B"/>
    <w:rsid w:val="00607506"/>
    <w:rsid w:val="006129ED"/>
    <w:rsid w:val="00613D0E"/>
    <w:rsid w:val="00613DAA"/>
    <w:rsid w:val="00614CD1"/>
    <w:rsid w:val="00614EA7"/>
    <w:rsid w:val="006152CD"/>
    <w:rsid w:val="00615359"/>
    <w:rsid w:val="00615391"/>
    <w:rsid w:val="00615686"/>
    <w:rsid w:val="006159A0"/>
    <w:rsid w:val="00615C13"/>
    <w:rsid w:val="00615FD2"/>
    <w:rsid w:val="00616164"/>
    <w:rsid w:val="00616F44"/>
    <w:rsid w:val="006172C3"/>
    <w:rsid w:val="00617A02"/>
    <w:rsid w:val="00617AFD"/>
    <w:rsid w:val="006203F1"/>
    <w:rsid w:val="006206A6"/>
    <w:rsid w:val="00620BBE"/>
    <w:rsid w:val="00621255"/>
    <w:rsid w:val="00621605"/>
    <w:rsid w:val="00621E25"/>
    <w:rsid w:val="00621ECF"/>
    <w:rsid w:val="0062209C"/>
    <w:rsid w:val="0062252E"/>
    <w:rsid w:val="00622599"/>
    <w:rsid w:val="006226B0"/>
    <w:rsid w:val="006226F2"/>
    <w:rsid w:val="006229B5"/>
    <w:rsid w:val="0062391E"/>
    <w:rsid w:val="00623AED"/>
    <w:rsid w:val="00623CC1"/>
    <w:rsid w:val="006241EC"/>
    <w:rsid w:val="00625033"/>
    <w:rsid w:val="0062550C"/>
    <w:rsid w:val="006255C9"/>
    <w:rsid w:val="0062601C"/>
    <w:rsid w:val="00626469"/>
    <w:rsid w:val="0062646D"/>
    <w:rsid w:val="006265D5"/>
    <w:rsid w:val="00626614"/>
    <w:rsid w:val="00626676"/>
    <w:rsid w:val="00626900"/>
    <w:rsid w:val="00626D19"/>
    <w:rsid w:val="00626E1F"/>
    <w:rsid w:val="00627689"/>
    <w:rsid w:val="006276C5"/>
    <w:rsid w:val="00630BF1"/>
    <w:rsid w:val="00630E57"/>
    <w:rsid w:val="00631335"/>
    <w:rsid w:val="006313AC"/>
    <w:rsid w:val="00631909"/>
    <w:rsid w:val="00631915"/>
    <w:rsid w:val="00631D52"/>
    <w:rsid w:val="0063233F"/>
    <w:rsid w:val="006325FA"/>
    <w:rsid w:val="00632E74"/>
    <w:rsid w:val="00632EDD"/>
    <w:rsid w:val="00633A70"/>
    <w:rsid w:val="00633B89"/>
    <w:rsid w:val="00634052"/>
    <w:rsid w:val="006347C6"/>
    <w:rsid w:val="00634A5A"/>
    <w:rsid w:val="00635617"/>
    <w:rsid w:val="006358BA"/>
    <w:rsid w:val="00635BA6"/>
    <w:rsid w:val="00636229"/>
    <w:rsid w:val="006362CA"/>
    <w:rsid w:val="00636758"/>
    <w:rsid w:val="006368C3"/>
    <w:rsid w:val="00640858"/>
    <w:rsid w:val="006408F3"/>
    <w:rsid w:val="00640FD8"/>
    <w:rsid w:val="006411B2"/>
    <w:rsid w:val="00642739"/>
    <w:rsid w:val="00642B90"/>
    <w:rsid w:val="00643104"/>
    <w:rsid w:val="00643320"/>
    <w:rsid w:val="00643BAF"/>
    <w:rsid w:val="00643E03"/>
    <w:rsid w:val="00644977"/>
    <w:rsid w:val="00644B47"/>
    <w:rsid w:val="00644D8C"/>
    <w:rsid w:val="0064654E"/>
    <w:rsid w:val="00646779"/>
    <w:rsid w:val="00646E02"/>
    <w:rsid w:val="00647095"/>
    <w:rsid w:val="00647DF4"/>
    <w:rsid w:val="00647FFB"/>
    <w:rsid w:val="00650DE8"/>
    <w:rsid w:val="00650F13"/>
    <w:rsid w:val="00651692"/>
    <w:rsid w:val="006524FB"/>
    <w:rsid w:val="006525BE"/>
    <w:rsid w:val="00652F53"/>
    <w:rsid w:val="00653066"/>
    <w:rsid w:val="00653B92"/>
    <w:rsid w:val="00653E85"/>
    <w:rsid w:val="00653EA4"/>
    <w:rsid w:val="00654464"/>
    <w:rsid w:val="006547E4"/>
    <w:rsid w:val="00654ED0"/>
    <w:rsid w:val="00656DA9"/>
    <w:rsid w:val="00656E63"/>
    <w:rsid w:val="00657189"/>
    <w:rsid w:val="00657B60"/>
    <w:rsid w:val="00657EBA"/>
    <w:rsid w:val="00657EF9"/>
    <w:rsid w:val="00657FAE"/>
    <w:rsid w:val="0066008D"/>
    <w:rsid w:val="00660447"/>
    <w:rsid w:val="0066066C"/>
    <w:rsid w:val="006611B0"/>
    <w:rsid w:val="00661461"/>
    <w:rsid w:val="00661F7C"/>
    <w:rsid w:val="00662085"/>
    <w:rsid w:val="006630A7"/>
    <w:rsid w:val="006630D4"/>
    <w:rsid w:val="00663332"/>
    <w:rsid w:val="00663C6F"/>
    <w:rsid w:val="00663D4B"/>
    <w:rsid w:val="006641BB"/>
    <w:rsid w:val="0066498F"/>
    <w:rsid w:val="006650EF"/>
    <w:rsid w:val="006654A3"/>
    <w:rsid w:val="006657B2"/>
    <w:rsid w:val="006658A5"/>
    <w:rsid w:val="00665A20"/>
    <w:rsid w:val="00666509"/>
    <w:rsid w:val="00666516"/>
    <w:rsid w:val="006670E5"/>
    <w:rsid w:val="00667804"/>
    <w:rsid w:val="00667841"/>
    <w:rsid w:val="00667AC4"/>
    <w:rsid w:val="00670177"/>
    <w:rsid w:val="006701C0"/>
    <w:rsid w:val="00670BC1"/>
    <w:rsid w:val="006719B5"/>
    <w:rsid w:val="0067241E"/>
    <w:rsid w:val="0067290C"/>
    <w:rsid w:val="00673033"/>
    <w:rsid w:val="0067326F"/>
    <w:rsid w:val="00673CF2"/>
    <w:rsid w:val="00673F94"/>
    <w:rsid w:val="006740BB"/>
    <w:rsid w:val="0067438D"/>
    <w:rsid w:val="00674C13"/>
    <w:rsid w:val="006756FE"/>
    <w:rsid w:val="00675B80"/>
    <w:rsid w:val="00675C93"/>
    <w:rsid w:val="0067651C"/>
    <w:rsid w:val="00676695"/>
    <w:rsid w:val="00676B16"/>
    <w:rsid w:val="00680122"/>
    <w:rsid w:val="006801ED"/>
    <w:rsid w:val="006808D7"/>
    <w:rsid w:val="006811AE"/>
    <w:rsid w:val="006811DC"/>
    <w:rsid w:val="0068160C"/>
    <w:rsid w:val="006819A7"/>
    <w:rsid w:val="00681C95"/>
    <w:rsid w:val="00681F45"/>
    <w:rsid w:val="00682401"/>
    <w:rsid w:val="006833BA"/>
    <w:rsid w:val="00683AA1"/>
    <w:rsid w:val="00684012"/>
    <w:rsid w:val="00684EC7"/>
    <w:rsid w:val="00685A75"/>
    <w:rsid w:val="00685B49"/>
    <w:rsid w:val="00685F12"/>
    <w:rsid w:val="00685F32"/>
    <w:rsid w:val="00686EEB"/>
    <w:rsid w:val="00687787"/>
    <w:rsid w:val="00687892"/>
    <w:rsid w:val="00687B4E"/>
    <w:rsid w:val="006904DB"/>
    <w:rsid w:val="006907F1"/>
    <w:rsid w:val="00690AFC"/>
    <w:rsid w:val="00690BEF"/>
    <w:rsid w:val="00690DF1"/>
    <w:rsid w:val="006912E6"/>
    <w:rsid w:val="00691471"/>
    <w:rsid w:val="0069192C"/>
    <w:rsid w:val="00692DB0"/>
    <w:rsid w:val="00692F80"/>
    <w:rsid w:val="006930EF"/>
    <w:rsid w:val="0069322B"/>
    <w:rsid w:val="00694420"/>
    <w:rsid w:val="006949BF"/>
    <w:rsid w:val="00694A60"/>
    <w:rsid w:val="0069502D"/>
    <w:rsid w:val="00695993"/>
    <w:rsid w:val="00695B19"/>
    <w:rsid w:val="00695E7D"/>
    <w:rsid w:val="00696052"/>
    <w:rsid w:val="00697C15"/>
    <w:rsid w:val="006A0473"/>
    <w:rsid w:val="006A0CD3"/>
    <w:rsid w:val="006A1007"/>
    <w:rsid w:val="006A12A1"/>
    <w:rsid w:val="006A1C38"/>
    <w:rsid w:val="006A2C58"/>
    <w:rsid w:val="006A371C"/>
    <w:rsid w:val="006A3ED0"/>
    <w:rsid w:val="006A49F5"/>
    <w:rsid w:val="006A5481"/>
    <w:rsid w:val="006A5533"/>
    <w:rsid w:val="006A5EA3"/>
    <w:rsid w:val="006A6166"/>
    <w:rsid w:val="006A6F31"/>
    <w:rsid w:val="006A71FE"/>
    <w:rsid w:val="006A7443"/>
    <w:rsid w:val="006A7791"/>
    <w:rsid w:val="006A78C8"/>
    <w:rsid w:val="006A7A36"/>
    <w:rsid w:val="006A7BF6"/>
    <w:rsid w:val="006A7E7D"/>
    <w:rsid w:val="006B0140"/>
    <w:rsid w:val="006B0874"/>
    <w:rsid w:val="006B0C00"/>
    <w:rsid w:val="006B0C37"/>
    <w:rsid w:val="006B15EA"/>
    <w:rsid w:val="006B17C7"/>
    <w:rsid w:val="006B2087"/>
    <w:rsid w:val="006B2354"/>
    <w:rsid w:val="006B25B5"/>
    <w:rsid w:val="006B2D10"/>
    <w:rsid w:val="006B2D19"/>
    <w:rsid w:val="006B3117"/>
    <w:rsid w:val="006B3854"/>
    <w:rsid w:val="006B3B36"/>
    <w:rsid w:val="006B419E"/>
    <w:rsid w:val="006B41C3"/>
    <w:rsid w:val="006B41E4"/>
    <w:rsid w:val="006B43D7"/>
    <w:rsid w:val="006B4C1F"/>
    <w:rsid w:val="006B507E"/>
    <w:rsid w:val="006B50E4"/>
    <w:rsid w:val="006B5416"/>
    <w:rsid w:val="006B5CBB"/>
    <w:rsid w:val="006B6539"/>
    <w:rsid w:val="006B661B"/>
    <w:rsid w:val="006B6B7B"/>
    <w:rsid w:val="006B7230"/>
    <w:rsid w:val="006B72EB"/>
    <w:rsid w:val="006B795A"/>
    <w:rsid w:val="006C00F7"/>
    <w:rsid w:val="006C046A"/>
    <w:rsid w:val="006C05CA"/>
    <w:rsid w:val="006C05CB"/>
    <w:rsid w:val="006C063D"/>
    <w:rsid w:val="006C089D"/>
    <w:rsid w:val="006C0920"/>
    <w:rsid w:val="006C0FDF"/>
    <w:rsid w:val="006C10D6"/>
    <w:rsid w:val="006C1171"/>
    <w:rsid w:val="006C1628"/>
    <w:rsid w:val="006C1B22"/>
    <w:rsid w:val="006C2EAF"/>
    <w:rsid w:val="006C31C2"/>
    <w:rsid w:val="006C3A34"/>
    <w:rsid w:val="006C417F"/>
    <w:rsid w:val="006C42CE"/>
    <w:rsid w:val="006C521A"/>
    <w:rsid w:val="006C52D9"/>
    <w:rsid w:val="006C659D"/>
    <w:rsid w:val="006C6617"/>
    <w:rsid w:val="006C6C38"/>
    <w:rsid w:val="006C723F"/>
    <w:rsid w:val="006C77FB"/>
    <w:rsid w:val="006C7932"/>
    <w:rsid w:val="006D0BCD"/>
    <w:rsid w:val="006D0C29"/>
    <w:rsid w:val="006D1122"/>
    <w:rsid w:val="006D1FD4"/>
    <w:rsid w:val="006D2035"/>
    <w:rsid w:val="006D2049"/>
    <w:rsid w:val="006D34FA"/>
    <w:rsid w:val="006D3872"/>
    <w:rsid w:val="006D3BE8"/>
    <w:rsid w:val="006D3E0F"/>
    <w:rsid w:val="006D3F70"/>
    <w:rsid w:val="006D4DF7"/>
    <w:rsid w:val="006D4F6B"/>
    <w:rsid w:val="006D5779"/>
    <w:rsid w:val="006D590E"/>
    <w:rsid w:val="006D628E"/>
    <w:rsid w:val="006D671F"/>
    <w:rsid w:val="006D69F6"/>
    <w:rsid w:val="006D71DE"/>
    <w:rsid w:val="006D76FF"/>
    <w:rsid w:val="006D7877"/>
    <w:rsid w:val="006E01D7"/>
    <w:rsid w:val="006E045C"/>
    <w:rsid w:val="006E0A9B"/>
    <w:rsid w:val="006E1FF5"/>
    <w:rsid w:val="006E26F2"/>
    <w:rsid w:val="006E2892"/>
    <w:rsid w:val="006E31E9"/>
    <w:rsid w:val="006E3403"/>
    <w:rsid w:val="006E3932"/>
    <w:rsid w:val="006E3D6B"/>
    <w:rsid w:val="006E45EE"/>
    <w:rsid w:val="006E570F"/>
    <w:rsid w:val="006E5C02"/>
    <w:rsid w:val="006E5D78"/>
    <w:rsid w:val="006E5D99"/>
    <w:rsid w:val="006E6045"/>
    <w:rsid w:val="006E620B"/>
    <w:rsid w:val="006E626F"/>
    <w:rsid w:val="006E6431"/>
    <w:rsid w:val="006E6D7F"/>
    <w:rsid w:val="006E6DAA"/>
    <w:rsid w:val="006E794F"/>
    <w:rsid w:val="006E7AE1"/>
    <w:rsid w:val="006E7EA1"/>
    <w:rsid w:val="006F0040"/>
    <w:rsid w:val="006F01AB"/>
    <w:rsid w:val="006F0E45"/>
    <w:rsid w:val="006F0FE2"/>
    <w:rsid w:val="006F1B41"/>
    <w:rsid w:val="006F21C9"/>
    <w:rsid w:val="006F37A7"/>
    <w:rsid w:val="006F3DDF"/>
    <w:rsid w:val="006F3EFB"/>
    <w:rsid w:val="006F4710"/>
    <w:rsid w:val="006F4C47"/>
    <w:rsid w:val="006F4D39"/>
    <w:rsid w:val="006F52D6"/>
    <w:rsid w:val="006F7442"/>
    <w:rsid w:val="007000D6"/>
    <w:rsid w:val="0070030A"/>
    <w:rsid w:val="0070054E"/>
    <w:rsid w:val="007005C8"/>
    <w:rsid w:val="0070066F"/>
    <w:rsid w:val="00700810"/>
    <w:rsid w:val="007012B5"/>
    <w:rsid w:val="00701962"/>
    <w:rsid w:val="0070383B"/>
    <w:rsid w:val="00703D19"/>
    <w:rsid w:val="00704EAA"/>
    <w:rsid w:val="00705902"/>
    <w:rsid w:val="00705B14"/>
    <w:rsid w:val="0070610D"/>
    <w:rsid w:val="007069E0"/>
    <w:rsid w:val="00706D01"/>
    <w:rsid w:val="0070718E"/>
    <w:rsid w:val="007101F4"/>
    <w:rsid w:val="007103A5"/>
    <w:rsid w:val="0071079D"/>
    <w:rsid w:val="00710B00"/>
    <w:rsid w:val="00711216"/>
    <w:rsid w:val="007114C6"/>
    <w:rsid w:val="00711B46"/>
    <w:rsid w:val="0071226F"/>
    <w:rsid w:val="007122C4"/>
    <w:rsid w:val="007127E0"/>
    <w:rsid w:val="007129CF"/>
    <w:rsid w:val="00715559"/>
    <w:rsid w:val="00715975"/>
    <w:rsid w:val="00715A06"/>
    <w:rsid w:val="00716038"/>
    <w:rsid w:val="007162DD"/>
    <w:rsid w:val="00716EF4"/>
    <w:rsid w:val="007170B8"/>
    <w:rsid w:val="007177A4"/>
    <w:rsid w:val="00717BD3"/>
    <w:rsid w:val="00720C60"/>
    <w:rsid w:val="00721174"/>
    <w:rsid w:val="00721936"/>
    <w:rsid w:val="007222DE"/>
    <w:rsid w:val="00722C12"/>
    <w:rsid w:val="00722E12"/>
    <w:rsid w:val="007237BC"/>
    <w:rsid w:val="00724582"/>
    <w:rsid w:val="0072508D"/>
    <w:rsid w:val="007250F5"/>
    <w:rsid w:val="00725741"/>
    <w:rsid w:val="00725E5B"/>
    <w:rsid w:val="00727C0F"/>
    <w:rsid w:val="007302D9"/>
    <w:rsid w:val="00730EC3"/>
    <w:rsid w:val="0073122A"/>
    <w:rsid w:val="00731514"/>
    <w:rsid w:val="00731747"/>
    <w:rsid w:val="00731D31"/>
    <w:rsid w:val="007323A9"/>
    <w:rsid w:val="0073269B"/>
    <w:rsid w:val="00732F3B"/>
    <w:rsid w:val="00733142"/>
    <w:rsid w:val="007334A3"/>
    <w:rsid w:val="0073428A"/>
    <w:rsid w:val="007349B0"/>
    <w:rsid w:val="00735093"/>
    <w:rsid w:val="00735114"/>
    <w:rsid w:val="00735862"/>
    <w:rsid w:val="0073598A"/>
    <w:rsid w:val="00735FA1"/>
    <w:rsid w:val="00736015"/>
    <w:rsid w:val="00736F68"/>
    <w:rsid w:val="00737EC8"/>
    <w:rsid w:val="00740928"/>
    <w:rsid w:val="00741415"/>
    <w:rsid w:val="00741640"/>
    <w:rsid w:val="00741806"/>
    <w:rsid w:val="00741DF3"/>
    <w:rsid w:val="00742108"/>
    <w:rsid w:val="007422C7"/>
    <w:rsid w:val="00742418"/>
    <w:rsid w:val="0074273C"/>
    <w:rsid w:val="0074293B"/>
    <w:rsid w:val="00742EE5"/>
    <w:rsid w:val="007434AF"/>
    <w:rsid w:val="007441F5"/>
    <w:rsid w:val="00744488"/>
    <w:rsid w:val="007447AA"/>
    <w:rsid w:val="007453C9"/>
    <w:rsid w:val="0074546B"/>
    <w:rsid w:val="00745A28"/>
    <w:rsid w:val="00746109"/>
    <w:rsid w:val="0074617B"/>
    <w:rsid w:val="007463AF"/>
    <w:rsid w:val="007467BC"/>
    <w:rsid w:val="00746C63"/>
    <w:rsid w:val="00746E20"/>
    <w:rsid w:val="00747881"/>
    <w:rsid w:val="00750281"/>
    <w:rsid w:val="007505C3"/>
    <w:rsid w:val="00750733"/>
    <w:rsid w:val="007509E0"/>
    <w:rsid w:val="00750ABC"/>
    <w:rsid w:val="00750B5C"/>
    <w:rsid w:val="00751381"/>
    <w:rsid w:val="00752F21"/>
    <w:rsid w:val="007530BE"/>
    <w:rsid w:val="007535E1"/>
    <w:rsid w:val="007539C4"/>
    <w:rsid w:val="00754019"/>
    <w:rsid w:val="007543CD"/>
    <w:rsid w:val="00754402"/>
    <w:rsid w:val="007551B1"/>
    <w:rsid w:val="007558E5"/>
    <w:rsid w:val="00755E3B"/>
    <w:rsid w:val="0075692C"/>
    <w:rsid w:val="00756939"/>
    <w:rsid w:val="00756C7A"/>
    <w:rsid w:val="00756F7B"/>
    <w:rsid w:val="00757C80"/>
    <w:rsid w:val="00757D0C"/>
    <w:rsid w:val="00757DAF"/>
    <w:rsid w:val="007600E5"/>
    <w:rsid w:val="007606B6"/>
    <w:rsid w:val="00761C65"/>
    <w:rsid w:val="00761E8B"/>
    <w:rsid w:val="00761EAB"/>
    <w:rsid w:val="00761FF0"/>
    <w:rsid w:val="0076213A"/>
    <w:rsid w:val="00762216"/>
    <w:rsid w:val="00762D42"/>
    <w:rsid w:val="007638EA"/>
    <w:rsid w:val="00763DE6"/>
    <w:rsid w:val="00763E1E"/>
    <w:rsid w:val="00764069"/>
    <w:rsid w:val="00764363"/>
    <w:rsid w:val="0076436D"/>
    <w:rsid w:val="00764961"/>
    <w:rsid w:val="00764988"/>
    <w:rsid w:val="00764A83"/>
    <w:rsid w:val="00764D0B"/>
    <w:rsid w:val="00765627"/>
    <w:rsid w:val="00765A90"/>
    <w:rsid w:val="00765BE2"/>
    <w:rsid w:val="00765CFA"/>
    <w:rsid w:val="00765F61"/>
    <w:rsid w:val="00766372"/>
    <w:rsid w:val="00766383"/>
    <w:rsid w:val="00766A65"/>
    <w:rsid w:val="007674E3"/>
    <w:rsid w:val="00770345"/>
    <w:rsid w:val="00770584"/>
    <w:rsid w:val="00770985"/>
    <w:rsid w:val="00771270"/>
    <w:rsid w:val="007715A3"/>
    <w:rsid w:val="007725CD"/>
    <w:rsid w:val="00772A54"/>
    <w:rsid w:val="00772F13"/>
    <w:rsid w:val="0077469C"/>
    <w:rsid w:val="00774ACF"/>
    <w:rsid w:val="00774AE1"/>
    <w:rsid w:val="007750EA"/>
    <w:rsid w:val="00775A05"/>
    <w:rsid w:val="007760F2"/>
    <w:rsid w:val="00776232"/>
    <w:rsid w:val="007768E0"/>
    <w:rsid w:val="00776C74"/>
    <w:rsid w:val="00777055"/>
    <w:rsid w:val="00777566"/>
    <w:rsid w:val="00777AAC"/>
    <w:rsid w:val="00777C2F"/>
    <w:rsid w:val="00777E9E"/>
    <w:rsid w:val="00780021"/>
    <w:rsid w:val="007802A6"/>
    <w:rsid w:val="0078030D"/>
    <w:rsid w:val="00780340"/>
    <w:rsid w:val="00781926"/>
    <w:rsid w:val="007830A1"/>
    <w:rsid w:val="00783593"/>
    <w:rsid w:val="00783FB1"/>
    <w:rsid w:val="007854E0"/>
    <w:rsid w:val="007856C4"/>
    <w:rsid w:val="00785F1F"/>
    <w:rsid w:val="0078637D"/>
    <w:rsid w:val="0078653D"/>
    <w:rsid w:val="00786B2E"/>
    <w:rsid w:val="00787486"/>
    <w:rsid w:val="007878CF"/>
    <w:rsid w:val="007904D1"/>
    <w:rsid w:val="00790774"/>
    <w:rsid w:val="00791030"/>
    <w:rsid w:val="007911C9"/>
    <w:rsid w:val="00791321"/>
    <w:rsid w:val="00791610"/>
    <w:rsid w:val="007916EB"/>
    <w:rsid w:val="0079205E"/>
    <w:rsid w:val="00792AF6"/>
    <w:rsid w:val="00792B7C"/>
    <w:rsid w:val="00792FFD"/>
    <w:rsid w:val="007935B5"/>
    <w:rsid w:val="00793B03"/>
    <w:rsid w:val="007944E6"/>
    <w:rsid w:val="00794A61"/>
    <w:rsid w:val="00794C7C"/>
    <w:rsid w:val="00794D1D"/>
    <w:rsid w:val="00794EE1"/>
    <w:rsid w:val="007963B7"/>
    <w:rsid w:val="00796458"/>
    <w:rsid w:val="0079654F"/>
    <w:rsid w:val="00796A3F"/>
    <w:rsid w:val="00796C0C"/>
    <w:rsid w:val="00796D27"/>
    <w:rsid w:val="00796DD7"/>
    <w:rsid w:val="00797180"/>
    <w:rsid w:val="00797370"/>
    <w:rsid w:val="0079761C"/>
    <w:rsid w:val="00797947"/>
    <w:rsid w:val="007A003E"/>
    <w:rsid w:val="007A00EE"/>
    <w:rsid w:val="007A07BD"/>
    <w:rsid w:val="007A0870"/>
    <w:rsid w:val="007A0A46"/>
    <w:rsid w:val="007A101A"/>
    <w:rsid w:val="007A195C"/>
    <w:rsid w:val="007A1C67"/>
    <w:rsid w:val="007A1F88"/>
    <w:rsid w:val="007A2296"/>
    <w:rsid w:val="007A2BA9"/>
    <w:rsid w:val="007A2CC0"/>
    <w:rsid w:val="007A2E66"/>
    <w:rsid w:val="007A393C"/>
    <w:rsid w:val="007A43FE"/>
    <w:rsid w:val="007A44C5"/>
    <w:rsid w:val="007A47CF"/>
    <w:rsid w:val="007A4BBA"/>
    <w:rsid w:val="007A57FB"/>
    <w:rsid w:val="007A60E9"/>
    <w:rsid w:val="007A661D"/>
    <w:rsid w:val="007A6834"/>
    <w:rsid w:val="007A73EE"/>
    <w:rsid w:val="007A7494"/>
    <w:rsid w:val="007A7744"/>
    <w:rsid w:val="007A79ED"/>
    <w:rsid w:val="007B041D"/>
    <w:rsid w:val="007B0804"/>
    <w:rsid w:val="007B08D9"/>
    <w:rsid w:val="007B1B0F"/>
    <w:rsid w:val="007B1CC4"/>
    <w:rsid w:val="007B25A1"/>
    <w:rsid w:val="007B2950"/>
    <w:rsid w:val="007B29A0"/>
    <w:rsid w:val="007B2B83"/>
    <w:rsid w:val="007B2D35"/>
    <w:rsid w:val="007B2F59"/>
    <w:rsid w:val="007B3793"/>
    <w:rsid w:val="007B3912"/>
    <w:rsid w:val="007B3B99"/>
    <w:rsid w:val="007B3C6E"/>
    <w:rsid w:val="007B3DAB"/>
    <w:rsid w:val="007B3EF7"/>
    <w:rsid w:val="007B55E5"/>
    <w:rsid w:val="007B62FF"/>
    <w:rsid w:val="007B69AF"/>
    <w:rsid w:val="007B6F6B"/>
    <w:rsid w:val="007B789E"/>
    <w:rsid w:val="007C10B3"/>
    <w:rsid w:val="007C1174"/>
    <w:rsid w:val="007C17EB"/>
    <w:rsid w:val="007C1D96"/>
    <w:rsid w:val="007C2B06"/>
    <w:rsid w:val="007C2B99"/>
    <w:rsid w:val="007C3E36"/>
    <w:rsid w:val="007C4E35"/>
    <w:rsid w:val="007C5B2F"/>
    <w:rsid w:val="007C68D0"/>
    <w:rsid w:val="007C690D"/>
    <w:rsid w:val="007C6C4C"/>
    <w:rsid w:val="007C70AC"/>
    <w:rsid w:val="007C713F"/>
    <w:rsid w:val="007C7510"/>
    <w:rsid w:val="007C794D"/>
    <w:rsid w:val="007C7BDE"/>
    <w:rsid w:val="007D0064"/>
    <w:rsid w:val="007D01B9"/>
    <w:rsid w:val="007D080A"/>
    <w:rsid w:val="007D0914"/>
    <w:rsid w:val="007D14AF"/>
    <w:rsid w:val="007D1BED"/>
    <w:rsid w:val="007D216C"/>
    <w:rsid w:val="007D35B2"/>
    <w:rsid w:val="007D37CE"/>
    <w:rsid w:val="007D404B"/>
    <w:rsid w:val="007D4294"/>
    <w:rsid w:val="007D46E1"/>
    <w:rsid w:val="007D5049"/>
    <w:rsid w:val="007D563D"/>
    <w:rsid w:val="007D5ADF"/>
    <w:rsid w:val="007D60C8"/>
    <w:rsid w:val="007D6959"/>
    <w:rsid w:val="007D6F1E"/>
    <w:rsid w:val="007D7AAF"/>
    <w:rsid w:val="007D7DEE"/>
    <w:rsid w:val="007E0A25"/>
    <w:rsid w:val="007E0B9F"/>
    <w:rsid w:val="007E0EFF"/>
    <w:rsid w:val="007E1373"/>
    <w:rsid w:val="007E1E98"/>
    <w:rsid w:val="007E29A5"/>
    <w:rsid w:val="007E2AF5"/>
    <w:rsid w:val="007E337C"/>
    <w:rsid w:val="007E33F9"/>
    <w:rsid w:val="007E3E0C"/>
    <w:rsid w:val="007E4BD1"/>
    <w:rsid w:val="007E4D58"/>
    <w:rsid w:val="007E5367"/>
    <w:rsid w:val="007E54AD"/>
    <w:rsid w:val="007E5527"/>
    <w:rsid w:val="007E6B8A"/>
    <w:rsid w:val="007E6DC6"/>
    <w:rsid w:val="007E742D"/>
    <w:rsid w:val="007E78A5"/>
    <w:rsid w:val="007E78E7"/>
    <w:rsid w:val="007E7A12"/>
    <w:rsid w:val="007E7BD4"/>
    <w:rsid w:val="007F062F"/>
    <w:rsid w:val="007F08ED"/>
    <w:rsid w:val="007F11C8"/>
    <w:rsid w:val="007F2832"/>
    <w:rsid w:val="007F36E5"/>
    <w:rsid w:val="007F3E9A"/>
    <w:rsid w:val="007F4414"/>
    <w:rsid w:val="007F4686"/>
    <w:rsid w:val="007F48DB"/>
    <w:rsid w:val="007F4957"/>
    <w:rsid w:val="007F4EE2"/>
    <w:rsid w:val="007F4F3D"/>
    <w:rsid w:val="007F4FE1"/>
    <w:rsid w:val="007F57C4"/>
    <w:rsid w:val="007F6814"/>
    <w:rsid w:val="007F7547"/>
    <w:rsid w:val="007F7646"/>
    <w:rsid w:val="007F795A"/>
    <w:rsid w:val="007F7AC0"/>
    <w:rsid w:val="007F7E0D"/>
    <w:rsid w:val="008000EB"/>
    <w:rsid w:val="0080025D"/>
    <w:rsid w:val="00800288"/>
    <w:rsid w:val="008007E0"/>
    <w:rsid w:val="00800A32"/>
    <w:rsid w:val="0080204B"/>
    <w:rsid w:val="0080235F"/>
    <w:rsid w:val="0080273D"/>
    <w:rsid w:val="00802A7E"/>
    <w:rsid w:val="00802BBC"/>
    <w:rsid w:val="00803626"/>
    <w:rsid w:val="00803AE6"/>
    <w:rsid w:val="00803BCD"/>
    <w:rsid w:val="00803D72"/>
    <w:rsid w:val="00803EA6"/>
    <w:rsid w:val="00804091"/>
    <w:rsid w:val="00804AAA"/>
    <w:rsid w:val="00804BCF"/>
    <w:rsid w:val="00804E5A"/>
    <w:rsid w:val="0080618D"/>
    <w:rsid w:val="008063D3"/>
    <w:rsid w:val="00806410"/>
    <w:rsid w:val="008065ED"/>
    <w:rsid w:val="00806AC4"/>
    <w:rsid w:val="00807219"/>
    <w:rsid w:val="00807A99"/>
    <w:rsid w:val="00807BB9"/>
    <w:rsid w:val="00807DB4"/>
    <w:rsid w:val="00810903"/>
    <w:rsid w:val="00810AA5"/>
    <w:rsid w:val="00810F6E"/>
    <w:rsid w:val="008118A1"/>
    <w:rsid w:val="00811FAF"/>
    <w:rsid w:val="00812768"/>
    <w:rsid w:val="0081308C"/>
    <w:rsid w:val="0081325C"/>
    <w:rsid w:val="00813298"/>
    <w:rsid w:val="00813318"/>
    <w:rsid w:val="00813917"/>
    <w:rsid w:val="00813ABF"/>
    <w:rsid w:val="00813DBE"/>
    <w:rsid w:val="0081451C"/>
    <w:rsid w:val="0081470B"/>
    <w:rsid w:val="00814D9F"/>
    <w:rsid w:val="008158DA"/>
    <w:rsid w:val="00815AE8"/>
    <w:rsid w:val="00815DDE"/>
    <w:rsid w:val="00816619"/>
    <w:rsid w:val="0081689C"/>
    <w:rsid w:val="0081693A"/>
    <w:rsid w:val="00816967"/>
    <w:rsid w:val="00817003"/>
    <w:rsid w:val="0081704D"/>
    <w:rsid w:val="00817435"/>
    <w:rsid w:val="008178C9"/>
    <w:rsid w:val="00820036"/>
    <w:rsid w:val="00820CA0"/>
    <w:rsid w:val="00820DCA"/>
    <w:rsid w:val="00820E5E"/>
    <w:rsid w:val="00821067"/>
    <w:rsid w:val="0082218B"/>
    <w:rsid w:val="0082253C"/>
    <w:rsid w:val="00822641"/>
    <w:rsid w:val="00822B7B"/>
    <w:rsid w:val="00822D52"/>
    <w:rsid w:val="0082305D"/>
    <w:rsid w:val="00823124"/>
    <w:rsid w:val="0082344B"/>
    <w:rsid w:val="008236A2"/>
    <w:rsid w:val="00823BA0"/>
    <w:rsid w:val="0082466A"/>
    <w:rsid w:val="0082493C"/>
    <w:rsid w:val="00824EA0"/>
    <w:rsid w:val="00824F5B"/>
    <w:rsid w:val="00825FA0"/>
    <w:rsid w:val="008263CD"/>
    <w:rsid w:val="00826889"/>
    <w:rsid w:val="008269B5"/>
    <w:rsid w:val="00826A98"/>
    <w:rsid w:val="00826B30"/>
    <w:rsid w:val="0082710E"/>
    <w:rsid w:val="008279AD"/>
    <w:rsid w:val="0083007F"/>
    <w:rsid w:val="0083022C"/>
    <w:rsid w:val="0083058C"/>
    <w:rsid w:val="00830653"/>
    <w:rsid w:val="00830678"/>
    <w:rsid w:val="00831385"/>
    <w:rsid w:val="00831771"/>
    <w:rsid w:val="008318DF"/>
    <w:rsid w:val="00831973"/>
    <w:rsid w:val="00831D18"/>
    <w:rsid w:val="00831FB1"/>
    <w:rsid w:val="008324BB"/>
    <w:rsid w:val="00832A54"/>
    <w:rsid w:val="00832E01"/>
    <w:rsid w:val="00833500"/>
    <w:rsid w:val="00834184"/>
    <w:rsid w:val="008343E6"/>
    <w:rsid w:val="00835726"/>
    <w:rsid w:val="00835BF0"/>
    <w:rsid w:val="008368BD"/>
    <w:rsid w:val="00836C32"/>
    <w:rsid w:val="00836CB7"/>
    <w:rsid w:val="008370B4"/>
    <w:rsid w:val="00837DC7"/>
    <w:rsid w:val="00840588"/>
    <w:rsid w:val="008405EA"/>
    <w:rsid w:val="00840690"/>
    <w:rsid w:val="008408F5"/>
    <w:rsid w:val="00840C43"/>
    <w:rsid w:val="00841264"/>
    <w:rsid w:val="008415AE"/>
    <w:rsid w:val="00841679"/>
    <w:rsid w:val="00842111"/>
    <w:rsid w:val="00842DAF"/>
    <w:rsid w:val="00842F53"/>
    <w:rsid w:val="00843135"/>
    <w:rsid w:val="0084375D"/>
    <w:rsid w:val="00844894"/>
    <w:rsid w:val="008458FF"/>
    <w:rsid w:val="00845E4F"/>
    <w:rsid w:val="008462D5"/>
    <w:rsid w:val="0084678C"/>
    <w:rsid w:val="00846E32"/>
    <w:rsid w:val="00847136"/>
    <w:rsid w:val="008503CE"/>
    <w:rsid w:val="00850AA7"/>
    <w:rsid w:val="00850F27"/>
    <w:rsid w:val="008511E7"/>
    <w:rsid w:val="008515EB"/>
    <w:rsid w:val="0085161D"/>
    <w:rsid w:val="00851799"/>
    <w:rsid w:val="00851811"/>
    <w:rsid w:val="00851D7C"/>
    <w:rsid w:val="00851F8E"/>
    <w:rsid w:val="00852355"/>
    <w:rsid w:val="00852C2B"/>
    <w:rsid w:val="00852CA4"/>
    <w:rsid w:val="0085349F"/>
    <w:rsid w:val="00853607"/>
    <w:rsid w:val="008541B5"/>
    <w:rsid w:val="00854D30"/>
    <w:rsid w:val="00855277"/>
    <w:rsid w:val="00855E1B"/>
    <w:rsid w:val="00856733"/>
    <w:rsid w:val="00856E16"/>
    <w:rsid w:val="00856E3A"/>
    <w:rsid w:val="00857240"/>
    <w:rsid w:val="00857A7D"/>
    <w:rsid w:val="00857B6F"/>
    <w:rsid w:val="0086075B"/>
    <w:rsid w:val="00860882"/>
    <w:rsid w:val="00860B7B"/>
    <w:rsid w:val="008612D0"/>
    <w:rsid w:val="00861400"/>
    <w:rsid w:val="0086194E"/>
    <w:rsid w:val="00861C37"/>
    <w:rsid w:val="00861F43"/>
    <w:rsid w:val="008624F4"/>
    <w:rsid w:val="00862850"/>
    <w:rsid w:val="00862A35"/>
    <w:rsid w:val="00862C9B"/>
    <w:rsid w:val="00862F21"/>
    <w:rsid w:val="008631ED"/>
    <w:rsid w:val="0086358F"/>
    <w:rsid w:val="0086372A"/>
    <w:rsid w:val="00863E54"/>
    <w:rsid w:val="008640C2"/>
    <w:rsid w:val="00864A13"/>
    <w:rsid w:val="00864BDD"/>
    <w:rsid w:val="0086506C"/>
    <w:rsid w:val="0086525F"/>
    <w:rsid w:val="00865356"/>
    <w:rsid w:val="008654DA"/>
    <w:rsid w:val="008655C5"/>
    <w:rsid w:val="00865970"/>
    <w:rsid w:val="00865A77"/>
    <w:rsid w:val="00865BB6"/>
    <w:rsid w:val="00865F97"/>
    <w:rsid w:val="00866CED"/>
    <w:rsid w:val="00866FD8"/>
    <w:rsid w:val="008670DF"/>
    <w:rsid w:val="00867CCB"/>
    <w:rsid w:val="008700D8"/>
    <w:rsid w:val="008705EE"/>
    <w:rsid w:val="0087096F"/>
    <w:rsid w:val="00870BD2"/>
    <w:rsid w:val="00870E72"/>
    <w:rsid w:val="00871124"/>
    <w:rsid w:val="0087146E"/>
    <w:rsid w:val="008727E0"/>
    <w:rsid w:val="008728C3"/>
    <w:rsid w:val="00872BB8"/>
    <w:rsid w:val="00872C75"/>
    <w:rsid w:val="00872CE2"/>
    <w:rsid w:val="00872DE0"/>
    <w:rsid w:val="008731DB"/>
    <w:rsid w:val="008734E8"/>
    <w:rsid w:val="008739A7"/>
    <w:rsid w:val="008743CD"/>
    <w:rsid w:val="00875057"/>
    <w:rsid w:val="00875AFD"/>
    <w:rsid w:val="00875B1B"/>
    <w:rsid w:val="0087604B"/>
    <w:rsid w:val="008762AA"/>
    <w:rsid w:val="008765DE"/>
    <w:rsid w:val="008769F2"/>
    <w:rsid w:val="00876A46"/>
    <w:rsid w:val="00876B89"/>
    <w:rsid w:val="00876DC3"/>
    <w:rsid w:val="00880595"/>
    <w:rsid w:val="008808BE"/>
    <w:rsid w:val="0088117A"/>
    <w:rsid w:val="008812DC"/>
    <w:rsid w:val="0088150F"/>
    <w:rsid w:val="0088187A"/>
    <w:rsid w:val="00881EE0"/>
    <w:rsid w:val="00882301"/>
    <w:rsid w:val="008824E5"/>
    <w:rsid w:val="00882D41"/>
    <w:rsid w:val="00882D91"/>
    <w:rsid w:val="00883158"/>
    <w:rsid w:val="0088325D"/>
    <w:rsid w:val="008835A0"/>
    <w:rsid w:val="008841A1"/>
    <w:rsid w:val="008846A5"/>
    <w:rsid w:val="00884A3C"/>
    <w:rsid w:val="0088576A"/>
    <w:rsid w:val="00885928"/>
    <w:rsid w:val="00885E64"/>
    <w:rsid w:val="008866BA"/>
    <w:rsid w:val="008874C9"/>
    <w:rsid w:val="008905DD"/>
    <w:rsid w:val="00890637"/>
    <w:rsid w:val="00890B59"/>
    <w:rsid w:val="008911D2"/>
    <w:rsid w:val="0089160A"/>
    <w:rsid w:val="00892239"/>
    <w:rsid w:val="0089259F"/>
    <w:rsid w:val="00892B96"/>
    <w:rsid w:val="00892E8A"/>
    <w:rsid w:val="0089337A"/>
    <w:rsid w:val="0089361C"/>
    <w:rsid w:val="00893FEB"/>
    <w:rsid w:val="008940B0"/>
    <w:rsid w:val="008945D2"/>
    <w:rsid w:val="00894787"/>
    <w:rsid w:val="00894A48"/>
    <w:rsid w:val="00894AB2"/>
    <w:rsid w:val="00895519"/>
    <w:rsid w:val="008964C2"/>
    <w:rsid w:val="008964C7"/>
    <w:rsid w:val="00896539"/>
    <w:rsid w:val="008968A6"/>
    <w:rsid w:val="00896BE2"/>
    <w:rsid w:val="008971A5"/>
    <w:rsid w:val="008972A4"/>
    <w:rsid w:val="0089730E"/>
    <w:rsid w:val="008979A6"/>
    <w:rsid w:val="008A01DF"/>
    <w:rsid w:val="008A0726"/>
    <w:rsid w:val="008A0BAE"/>
    <w:rsid w:val="008A0C3F"/>
    <w:rsid w:val="008A0EDD"/>
    <w:rsid w:val="008A138D"/>
    <w:rsid w:val="008A1739"/>
    <w:rsid w:val="008A1998"/>
    <w:rsid w:val="008A1AB9"/>
    <w:rsid w:val="008A1AD6"/>
    <w:rsid w:val="008A1CBB"/>
    <w:rsid w:val="008A2390"/>
    <w:rsid w:val="008A23AE"/>
    <w:rsid w:val="008A2590"/>
    <w:rsid w:val="008A2710"/>
    <w:rsid w:val="008A2C74"/>
    <w:rsid w:val="008A347C"/>
    <w:rsid w:val="008A35B4"/>
    <w:rsid w:val="008A3823"/>
    <w:rsid w:val="008A384A"/>
    <w:rsid w:val="008A3954"/>
    <w:rsid w:val="008A3DE9"/>
    <w:rsid w:val="008A4239"/>
    <w:rsid w:val="008A486C"/>
    <w:rsid w:val="008A4A91"/>
    <w:rsid w:val="008A4ACB"/>
    <w:rsid w:val="008A50A6"/>
    <w:rsid w:val="008A5478"/>
    <w:rsid w:val="008A54AE"/>
    <w:rsid w:val="008A57DD"/>
    <w:rsid w:val="008A58C5"/>
    <w:rsid w:val="008A5D86"/>
    <w:rsid w:val="008A5F97"/>
    <w:rsid w:val="008A721A"/>
    <w:rsid w:val="008A7864"/>
    <w:rsid w:val="008A7934"/>
    <w:rsid w:val="008A7A5B"/>
    <w:rsid w:val="008A7CB8"/>
    <w:rsid w:val="008A7D93"/>
    <w:rsid w:val="008B0E90"/>
    <w:rsid w:val="008B0EAC"/>
    <w:rsid w:val="008B0F02"/>
    <w:rsid w:val="008B0F46"/>
    <w:rsid w:val="008B180F"/>
    <w:rsid w:val="008B19FD"/>
    <w:rsid w:val="008B2A5B"/>
    <w:rsid w:val="008B3358"/>
    <w:rsid w:val="008B3EE1"/>
    <w:rsid w:val="008B422E"/>
    <w:rsid w:val="008B4CFF"/>
    <w:rsid w:val="008B4E86"/>
    <w:rsid w:val="008B55B5"/>
    <w:rsid w:val="008B5C42"/>
    <w:rsid w:val="008B662C"/>
    <w:rsid w:val="008B6752"/>
    <w:rsid w:val="008B6AF4"/>
    <w:rsid w:val="008B7533"/>
    <w:rsid w:val="008B7BD9"/>
    <w:rsid w:val="008B7E74"/>
    <w:rsid w:val="008B7E8D"/>
    <w:rsid w:val="008C010B"/>
    <w:rsid w:val="008C0320"/>
    <w:rsid w:val="008C097F"/>
    <w:rsid w:val="008C0E24"/>
    <w:rsid w:val="008C112A"/>
    <w:rsid w:val="008C126F"/>
    <w:rsid w:val="008C136C"/>
    <w:rsid w:val="008C1C30"/>
    <w:rsid w:val="008C32A0"/>
    <w:rsid w:val="008C32F2"/>
    <w:rsid w:val="008C347D"/>
    <w:rsid w:val="008C41CD"/>
    <w:rsid w:val="008C4405"/>
    <w:rsid w:val="008C4845"/>
    <w:rsid w:val="008C4965"/>
    <w:rsid w:val="008C4D8A"/>
    <w:rsid w:val="008C5C4A"/>
    <w:rsid w:val="008C5E55"/>
    <w:rsid w:val="008C5FB8"/>
    <w:rsid w:val="008C62D5"/>
    <w:rsid w:val="008C687E"/>
    <w:rsid w:val="008C6F08"/>
    <w:rsid w:val="008C740A"/>
    <w:rsid w:val="008C76FD"/>
    <w:rsid w:val="008C77BD"/>
    <w:rsid w:val="008C7D4A"/>
    <w:rsid w:val="008C7FDC"/>
    <w:rsid w:val="008D063F"/>
    <w:rsid w:val="008D0948"/>
    <w:rsid w:val="008D0E1A"/>
    <w:rsid w:val="008D0E6D"/>
    <w:rsid w:val="008D0EB8"/>
    <w:rsid w:val="008D1118"/>
    <w:rsid w:val="008D159D"/>
    <w:rsid w:val="008D1AA7"/>
    <w:rsid w:val="008D1F5E"/>
    <w:rsid w:val="008D2216"/>
    <w:rsid w:val="008D3290"/>
    <w:rsid w:val="008D43C9"/>
    <w:rsid w:val="008D4B9B"/>
    <w:rsid w:val="008D5061"/>
    <w:rsid w:val="008D5492"/>
    <w:rsid w:val="008D60E0"/>
    <w:rsid w:val="008D6CBB"/>
    <w:rsid w:val="008D787C"/>
    <w:rsid w:val="008D7C36"/>
    <w:rsid w:val="008D7C5B"/>
    <w:rsid w:val="008D7D3B"/>
    <w:rsid w:val="008D7FB5"/>
    <w:rsid w:val="008E0116"/>
    <w:rsid w:val="008E06C3"/>
    <w:rsid w:val="008E109F"/>
    <w:rsid w:val="008E18F0"/>
    <w:rsid w:val="008E199E"/>
    <w:rsid w:val="008E1E74"/>
    <w:rsid w:val="008E2B1A"/>
    <w:rsid w:val="008E3931"/>
    <w:rsid w:val="008E3B20"/>
    <w:rsid w:val="008E427C"/>
    <w:rsid w:val="008E4D18"/>
    <w:rsid w:val="008E4D29"/>
    <w:rsid w:val="008E54A8"/>
    <w:rsid w:val="008E54E5"/>
    <w:rsid w:val="008E58BC"/>
    <w:rsid w:val="008E599C"/>
    <w:rsid w:val="008E5ACD"/>
    <w:rsid w:val="008E6169"/>
    <w:rsid w:val="008E66E7"/>
    <w:rsid w:val="008E6B2B"/>
    <w:rsid w:val="008E751A"/>
    <w:rsid w:val="008E7CBE"/>
    <w:rsid w:val="008F0B38"/>
    <w:rsid w:val="008F16DA"/>
    <w:rsid w:val="008F17AA"/>
    <w:rsid w:val="008F1A14"/>
    <w:rsid w:val="008F1A2C"/>
    <w:rsid w:val="008F1DC5"/>
    <w:rsid w:val="008F22B8"/>
    <w:rsid w:val="008F24DF"/>
    <w:rsid w:val="008F29E5"/>
    <w:rsid w:val="008F3F6B"/>
    <w:rsid w:val="008F41BA"/>
    <w:rsid w:val="008F43C2"/>
    <w:rsid w:val="008F4894"/>
    <w:rsid w:val="008F4AF3"/>
    <w:rsid w:val="008F4D8B"/>
    <w:rsid w:val="008F51DE"/>
    <w:rsid w:val="008F52F5"/>
    <w:rsid w:val="008F5E3D"/>
    <w:rsid w:val="008F627C"/>
    <w:rsid w:val="008F64C4"/>
    <w:rsid w:val="008F6E24"/>
    <w:rsid w:val="008F7479"/>
    <w:rsid w:val="008F7B9F"/>
    <w:rsid w:val="008F7C48"/>
    <w:rsid w:val="008F7D82"/>
    <w:rsid w:val="008F7FB5"/>
    <w:rsid w:val="00901579"/>
    <w:rsid w:val="00901699"/>
    <w:rsid w:val="009016F4"/>
    <w:rsid w:val="00901D20"/>
    <w:rsid w:val="009028B0"/>
    <w:rsid w:val="00902E29"/>
    <w:rsid w:val="00902EFE"/>
    <w:rsid w:val="00903074"/>
    <w:rsid w:val="009031EA"/>
    <w:rsid w:val="0090355E"/>
    <w:rsid w:val="00905395"/>
    <w:rsid w:val="009056B6"/>
    <w:rsid w:val="009061FA"/>
    <w:rsid w:val="00910EEF"/>
    <w:rsid w:val="00910EFC"/>
    <w:rsid w:val="00910F37"/>
    <w:rsid w:val="0091169F"/>
    <w:rsid w:val="00911E0B"/>
    <w:rsid w:val="00911E96"/>
    <w:rsid w:val="00912A8F"/>
    <w:rsid w:val="00914569"/>
    <w:rsid w:val="009147D9"/>
    <w:rsid w:val="00915A48"/>
    <w:rsid w:val="00916472"/>
    <w:rsid w:val="009168FC"/>
    <w:rsid w:val="00916A62"/>
    <w:rsid w:val="00916A80"/>
    <w:rsid w:val="00916E90"/>
    <w:rsid w:val="009173D2"/>
    <w:rsid w:val="009175DC"/>
    <w:rsid w:val="0091762E"/>
    <w:rsid w:val="009205C9"/>
    <w:rsid w:val="009213C1"/>
    <w:rsid w:val="00921425"/>
    <w:rsid w:val="009214D3"/>
    <w:rsid w:val="00921F9D"/>
    <w:rsid w:val="00922009"/>
    <w:rsid w:val="00922992"/>
    <w:rsid w:val="009231F1"/>
    <w:rsid w:val="00923CEB"/>
    <w:rsid w:val="009243F3"/>
    <w:rsid w:val="009247AF"/>
    <w:rsid w:val="009247CC"/>
    <w:rsid w:val="0092490C"/>
    <w:rsid w:val="009256AF"/>
    <w:rsid w:val="00926428"/>
    <w:rsid w:val="0092646A"/>
    <w:rsid w:val="009274DD"/>
    <w:rsid w:val="00927995"/>
    <w:rsid w:val="00927B09"/>
    <w:rsid w:val="00927ED5"/>
    <w:rsid w:val="009301F2"/>
    <w:rsid w:val="00930902"/>
    <w:rsid w:val="00930EA3"/>
    <w:rsid w:val="009316E3"/>
    <w:rsid w:val="00931AF2"/>
    <w:rsid w:val="00931EB1"/>
    <w:rsid w:val="009324CB"/>
    <w:rsid w:val="00932AF9"/>
    <w:rsid w:val="009334B6"/>
    <w:rsid w:val="00933961"/>
    <w:rsid w:val="00933B8A"/>
    <w:rsid w:val="00935A53"/>
    <w:rsid w:val="00935E67"/>
    <w:rsid w:val="0093651C"/>
    <w:rsid w:val="0093658E"/>
    <w:rsid w:val="009366E0"/>
    <w:rsid w:val="00936AD8"/>
    <w:rsid w:val="00936F30"/>
    <w:rsid w:val="0093703F"/>
    <w:rsid w:val="00937298"/>
    <w:rsid w:val="00937AE3"/>
    <w:rsid w:val="00940B48"/>
    <w:rsid w:val="009411C1"/>
    <w:rsid w:val="009425F8"/>
    <w:rsid w:val="009426A9"/>
    <w:rsid w:val="009426CE"/>
    <w:rsid w:val="009431D2"/>
    <w:rsid w:val="0094345E"/>
    <w:rsid w:val="0094357E"/>
    <w:rsid w:val="00943657"/>
    <w:rsid w:val="00943B11"/>
    <w:rsid w:val="009441AF"/>
    <w:rsid w:val="00944378"/>
    <w:rsid w:val="009443B4"/>
    <w:rsid w:val="00944E68"/>
    <w:rsid w:val="00945740"/>
    <w:rsid w:val="00945BD8"/>
    <w:rsid w:val="00946729"/>
    <w:rsid w:val="0094705F"/>
    <w:rsid w:val="009475C7"/>
    <w:rsid w:val="00950980"/>
    <w:rsid w:val="00950F42"/>
    <w:rsid w:val="0095216F"/>
    <w:rsid w:val="009525A6"/>
    <w:rsid w:val="0095268C"/>
    <w:rsid w:val="0095268D"/>
    <w:rsid w:val="00952944"/>
    <w:rsid w:val="00953964"/>
    <w:rsid w:val="00953ED2"/>
    <w:rsid w:val="009540CD"/>
    <w:rsid w:val="00954AC1"/>
    <w:rsid w:val="00954E36"/>
    <w:rsid w:val="00955185"/>
    <w:rsid w:val="009552A4"/>
    <w:rsid w:val="009557E3"/>
    <w:rsid w:val="00955F99"/>
    <w:rsid w:val="00955F9C"/>
    <w:rsid w:val="009561F4"/>
    <w:rsid w:val="00956B15"/>
    <w:rsid w:val="009572A6"/>
    <w:rsid w:val="00957678"/>
    <w:rsid w:val="00957980"/>
    <w:rsid w:val="009615AB"/>
    <w:rsid w:val="009619F7"/>
    <w:rsid w:val="00961A36"/>
    <w:rsid w:val="00961EBE"/>
    <w:rsid w:val="009620CB"/>
    <w:rsid w:val="009622BF"/>
    <w:rsid w:val="009622CA"/>
    <w:rsid w:val="00962718"/>
    <w:rsid w:val="00962F05"/>
    <w:rsid w:val="0096359F"/>
    <w:rsid w:val="00963959"/>
    <w:rsid w:val="00963A79"/>
    <w:rsid w:val="0096437E"/>
    <w:rsid w:val="009644F4"/>
    <w:rsid w:val="00964A30"/>
    <w:rsid w:val="00965448"/>
    <w:rsid w:val="00965E2D"/>
    <w:rsid w:val="00966300"/>
    <w:rsid w:val="00966C1F"/>
    <w:rsid w:val="00970196"/>
    <w:rsid w:val="00970371"/>
    <w:rsid w:val="009709FD"/>
    <w:rsid w:val="009712AB"/>
    <w:rsid w:val="0097232B"/>
    <w:rsid w:val="0097273E"/>
    <w:rsid w:val="00972B78"/>
    <w:rsid w:val="00972D12"/>
    <w:rsid w:val="00972FFB"/>
    <w:rsid w:val="009734DF"/>
    <w:rsid w:val="00973BDE"/>
    <w:rsid w:val="00974093"/>
    <w:rsid w:val="00974503"/>
    <w:rsid w:val="009748F3"/>
    <w:rsid w:val="00974B77"/>
    <w:rsid w:val="00974DE0"/>
    <w:rsid w:val="00975129"/>
    <w:rsid w:val="00975ACE"/>
    <w:rsid w:val="00975FC8"/>
    <w:rsid w:val="00976308"/>
    <w:rsid w:val="00976312"/>
    <w:rsid w:val="0097678A"/>
    <w:rsid w:val="00977DA7"/>
    <w:rsid w:val="00980231"/>
    <w:rsid w:val="00980445"/>
    <w:rsid w:val="0098068A"/>
    <w:rsid w:val="00980FB4"/>
    <w:rsid w:val="00981512"/>
    <w:rsid w:val="00981B4C"/>
    <w:rsid w:val="009829BB"/>
    <w:rsid w:val="00984234"/>
    <w:rsid w:val="0098534B"/>
    <w:rsid w:val="00985AAF"/>
    <w:rsid w:val="00985AEA"/>
    <w:rsid w:val="00985C0E"/>
    <w:rsid w:val="00985C92"/>
    <w:rsid w:val="00985D6C"/>
    <w:rsid w:val="00986676"/>
    <w:rsid w:val="00986CCA"/>
    <w:rsid w:val="00986F62"/>
    <w:rsid w:val="00987390"/>
    <w:rsid w:val="0099016C"/>
    <w:rsid w:val="0099024A"/>
    <w:rsid w:val="0099045E"/>
    <w:rsid w:val="0099054E"/>
    <w:rsid w:val="009908AB"/>
    <w:rsid w:val="0099121E"/>
    <w:rsid w:val="00991277"/>
    <w:rsid w:val="0099360C"/>
    <w:rsid w:val="0099390D"/>
    <w:rsid w:val="00993E61"/>
    <w:rsid w:val="009945CC"/>
    <w:rsid w:val="0099485A"/>
    <w:rsid w:val="00994A61"/>
    <w:rsid w:val="00995371"/>
    <w:rsid w:val="00995410"/>
    <w:rsid w:val="009957AD"/>
    <w:rsid w:val="00995A42"/>
    <w:rsid w:val="00995D00"/>
    <w:rsid w:val="00995E12"/>
    <w:rsid w:val="00996367"/>
    <w:rsid w:val="009964B1"/>
    <w:rsid w:val="009964B7"/>
    <w:rsid w:val="00996791"/>
    <w:rsid w:val="00996E27"/>
    <w:rsid w:val="00997170"/>
    <w:rsid w:val="009A0001"/>
    <w:rsid w:val="009A062C"/>
    <w:rsid w:val="009A0AA6"/>
    <w:rsid w:val="009A0C14"/>
    <w:rsid w:val="009A104F"/>
    <w:rsid w:val="009A147B"/>
    <w:rsid w:val="009A14BF"/>
    <w:rsid w:val="009A194D"/>
    <w:rsid w:val="009A1DFF"/>
    <w:rsid w:val="009A1E3B"/>
    <w:rsid w:val="009A2222"/>
    <w:rsid w:val="009A27E2"/>
    <w:rsid w:val="009A2CD2"/>
    <w:rsid w:val="009A2FF6"/>
    <w:rsid w:val="009A3605"/>
    <w:rsid w:val="009A36F6"/>
    <w:rsid w:val="009A3B87"/>
    <w:rsid w:val="009A3BA4"/>
    <w:rsid w:val="009A4216"/>
    <w:rsid w:val="009A4229"/>
    <w:rsid w:val="009A481A"/>
    <w:rsid w:val="009A4ECE"/>
    <w:rsid w:val="009A513C"/>
    <w:rsid w:val="009A554B"/>
    <w:rsid w:val="009A584A"/>
    <w:rsid w:val="009A5CB3"/>
    <w:rsid w:val="009A5F21"/>
    <w:rsid w:val="009A622C"/>
    <w:rsid w:val="009A698D"/>
    <w:rsid w:val="009B00D0"/>
    <w:rsid w:val="009B0EA0"/>
    <w:rsid w:val="009B0F56"/>
    <w:rsid w:val="009B11B6"/>
    <w:rsid w:val="009B1C65"/>
    <w:rsid w:val="009B2334"/>
    <w:rsid w:val="009B2CB9"/>
    <w:rsid w:val="009B2CE3"/>
    <w:rsid w:val="009B3257"/>
    <w:rsid w:val="009B3D42"/>
    <w:rsid w:val="009B5488"/>
    <w:rsid w:val="009B5F9F"/>
    <w:rsid w:val="009B65DE"/>
    <w:rsid w:val="009B6BD4"/>
    <w:rsid w:val="009B6D24"/>
    <w:rsid w:val="009B77D7"/>
    <w:rsid w:val="009B7BB2"/>
    <w:rsid w:val="009C00F9"/>
    <w:rsid w:val="009C0188"/>
    <w:rsid w:val="009C01E4"/>
    <w:rsid w:val="009C0C0A"/>
    <w:rsid w:val="009C0EF7"/>
    <w:rsid w:val="009C27D3"/>
    <w:rsid w:val="009C289D"/>
    <w:rsid w:val="009C28D6"/>
    <w:rsid w:val="009C2F21"/>
    <w:rsid w:val="009C3105"/>
    <w:rsid w:val="009C3885"/>
    <w:rsid w:val="009C3B8F"/>
    <w:rsid w:val="009C3BC2"/>
    <w:rsid w:val="009C4F8A"/>
    <w:rsid w:val="009C5842"/>
    <w:rsid w:val="009C5843"/>
    <w:rsid w:val="009C6C09"/>
    <w:rsid w:val="009D01E4"/>
    <w:rsid w:val="009D04DB"/>
    <w:rsid w:val="009D0B14"/>
    <w:rsid w:val="009D0C02"/>
    <w:rsid w:val="009D117E"/>
    <w:rsid w:val="009D2157"/>
    <w:rsid w:val="009D219D"/>
    <w:rsid w:val="009D262B"/>
    <w:rsid w:val="009D3ED2"/>
    <w:rsid w:val="009D3FB6"/>
    <w:rsid w:val="009D50C4"/>
    <w:rsid w:val="009D58A5"/>
    <w:rsid w:val="009D5FF5"/>
    <w:rsid w:val="009D6C56"/>
    <w:rsid w:val="009D731B"/>
    <w:rsid w:val="009D7D6E"/>
    <w:rsid w:val="009E0F2A"/>
    <w:rsid w:val="009E1424"/>
    <w:rsid w:val="009E161F"/>
    <w:rsid w:val="009E1AC6"/>
    <w:rsid w:val="009E1EAD"/>
    <w:rsid w:val="009E298F"/>
    <w:rsid w:val="009E2A40"/>
    <w:rsid w:val="009E2A69"/>
    <w:rsid w:val="009E2B4E"/>
    <w:rsid w:val="009E335B"/>
    <w:rsid w:val="009E39A7"/>
    <w:rsid w:val="009E3AD5"/>
    <w:rsid w:val="009E413D"/>
    <w:rsid w:val="009E4158"/>
    <w:rsid w:val="009E4435"/>
    <w:rsid w:val="009E5074"/>
    <w:rsid w:val="009E57CD"/>
    <w:rsid w:val="009E58EA"/>
    <w:rsid w:val="009E5B34"/>
    <w:rsid w:val="009E61DA"/>
    <w:rsid w:val="009E66FE"/>
    <w:rsid w:val="009E7734"/>
    <w:rsid w:val="009E7AF0"/>
    <w:rsid w:val="009E7DFF"/>
    <w:rsid w:val="009F08BA"/>
    <w:rsid w:val="009F0ABB"/>
    <w:rsid w:val="009F0F1D"/>
    <w:rsid w:val="009F10DB"/>
    <w:rsid w:val="009F1141"/>
    <w:rsid w:val="009F11DA"/>
    <w:rsid w:val="009F1349"/>
    <w:rsid w:val="009F2057"/>
    <w:rsid w:val="009F28B6"/>
    <w:rsid w:val="009F34AA"/>
    <w:rsid w:val="009F3C6F"/>
    <w:rsid w:val="009F3DDA"/>
    <w:rsid w:val="009F4905"/>
    <w:rsid w:val="009F4A3D"/>
    <w:rsid w:val="009F4BFB"/>
    <w:rsid w:val="009F52C0"/>
    <w:rsid w:val="009F5B3E"/>
    <w:rsid w:val="009F6ABA"/>
    <w:rsid w:val="009F75B7"/>
    <w:rsid w:val="00A00DD5"/>
    <w:rsid w:val="00A01958"/>
    <w:rsid w:val="00A02995"/>
    <w:rsid w:val="00A02CF7"/>
    <w:rsid w:val="00A037B7"/>
    <w:rsid w:val="00A03B4F"/>
    <w:rsid w:val="00A03B9D"/>
    <w:rsid w:val="00A0430B"/>
    <w:rsid w:val="00A043D8"/>
    <w:rsid w:val="00A050F1"/>
    <w:rsid w:val="00A05BF5"/>
    <w:rsid w:val="00A06691"/>
    <w:rsid w:val="00A06720"/>
    <w:rsid w:val="00A07533"/>
    <w:rsid w:val="00A1023A"/>
    <w:rsid w:val="00A103C6"/>
    <w:rsid w:val="00A104A8"/>
    <w:rsid w:val="00A104FE"/>
    <w:rsid w:val="00A10C19"/>
    <w:rsid w:val="00A11348"/>
    <w:rsid w:val="00A1179B"/>
    <w:rsid w:val="00A11BE4"/>
    <w:rsid w:val="00A1274F"/>
    <w:rsid w:val="00A13372"/>
    <w:rsid w:val="00A138DC"/>
    <w:rsid w:val="00A13EF6"/>
    <w:rsid w:val="00A14420"/>
    <w:rsid w:val="00A144DE"/>
    <w:rsid w:val="00A1462D"/>
    <w:rsid w:val="00A14775"/>
    <w:rsid w:val="00A14B2F"/>
    <w:rsid w:val="00A15186"/>
    <w:rsid w:val="00A1532B"/>
    <w:rsid w:val="00A15828"/>
    <w:rsid w:val="00A1594A"/>
    <w:rsid w:val="00A15D85"/>
    <w:rsid w:val="00A1634E"/>
    <w:rsid w:val="00A1656A"/>
    <w:rsid w:val="00A16880"/>
    <w:rsid w:val="00A1690E"/>
    <w:rsid w:val="00A169D5"/>
    <w:rsid w:val="00A16E42"/>
    <w:rsid w:val="00A175D1"/>
    <w:rsid w:val="00A2009C"/>
    <w:rsid w:val="00A2013E"/>
    <w:rsid w:val="00A20319"/>
    <w:rsid w:val="00A20776"/>
    <w:rsid w:val="00A20D3E"/>
    <w:rsid w:val="00A2114B"/>
    <w:rsid w:val="00A2149C"/>
    <w:rsid w:val="00A21552"/>
    <w:rsid w:val="00A21F4A"/>
    <w:rsid w:val="00A227CB"/>
    <w:rsid w:val="00A22F89"/>
    <w:rsid w:val="00A232C2"/>
    <w:rsid w:val="00A23AFD"/>
    <w:rsid w:val="00A24A8F"/>
    <w:rsid w:val="00A24EAB"/>
    <w:rsid w:val="00A2533B"/>
    <w:rsid w:val="00A254C9"/>
    <w:rsid w:val="00A256C4"/>
    <w:rsid w:val="00A25D4A"/>
    <w:rsid w:val="00A2640C"/>
    <w:rsid w:val="00A268D7"/>
    <w:rsid w:val="00A30057"/>
    <w:rsid w:val="00A30462"/>
    <w:rsid w:val="00A30504"/>
    <w:rsid w:val="00A308CB"/>
    <w:rsid w:val="00A31485"/>
    <w:rsid w:val="00A32688"/>
    <w:rsid w:val="00A32A19"/>
    <w:rsid w:val="00A32B37"/>
    <w:rsid w:val="00A32D0B"/>
    <w:rsid w:val="00A331B2"/>
    <w:rsid w:val="00A331E5"/>
    <w:rsid w:val="00A331E7"/>
    <w:rsid w:val="00A3321D"/>
    <w:rsid w:val="00A3361B"/>
    <w:rsid w:val="00A33DD7"/>
    <w:rsid w:val="00A3409A"/>
    <w:rsid w:val="00A349C9"/>
    <w:rsid w:val="00A34A8F"/>
    <w:rsid w:val="00A34B3B"/>
    <w:rsid w:val="00A352B4"/>
    <w:rsid w:val="00A35996"/>
    <w:rsid w:val="00A363BA"/>
    <w:rsid w:val="00A36D35"/>
    <w:rsid w:val="00A3713B"/>
    <w:rsid w:val="00A40057"/>
    <w:rsid w:val="00A40741"/>
    <w:rsid w:val="00A408BA"/>
    <w:rsid w:val="00A40C75"/>
    <w:rsid w:val="00A4158E"/>
    <w:rsid w:val="00A41A8B"/>
    <w:rsid w:val="00A41B25"/>
    <w:rsid w:val="00A41D77"/>
    <w:rsid w:val="00A42118"/>
    <w:rsid w:val="00A42477"/>
    <w:rsid w:val="00A42B40"/>
    <w:rsid w:val="00A43065"/>
    <w:rsid w:val="00A438CA"/>
    <w:rsid w:val="00A43B9D"/>
    <w:rsid w:val="00A43D97"/>
    <w:rsid w:val="00A43F7F"/>
    <w:rsid w:val="00A44300"/>
    <w:rsid w:val="00A445B2"/>
    <w:rsid w:val="00A45129"/>
    <w:rsid w:val="00A452FA"/>
    <w:rsid w:val="00A45372"/>
    <w:rsid w:val="00A4586C"/>
    <w:rsid w:val="00A4633D"/>
    <w:rsid w:val="00A46406"/>
    <w:rsid w:val="00A47008"/>
    <w:rsid w:val="00A50539"/>
    <w:rsid w:val="00A505E9"/>
    <w:rsid w:val="00A50A00"/>
    <w:rsid w:val="00A51100"/>
    <w:rsid w:val="00A51153"/>
    <w:rsid w:val="00A517BC"/>
    <w:rsid w:val="00A517E8"/>
    <w:rsid w:val="00A51DEC"/>
    <w:rsid w:val="00A52112"/>
    <w:rsid w:val="00A52759"/>
    <w:rsid w:val="00A5277F"/>
    <w:rsid w:val="00A5330E"/>
    <w:rsid w:val="00A546F2"/>
    <w:rsid w:val="00A549A0"/>
    <w:rsid w:val="00A54CFB"/>
    <w:rsid w:val="00A55019"/>
    <w:rsid w:val="00A55727"/>
    <w:rsid w:val="00A55CBD"/>
    <w:rsid w:val="00A56008"/>
    <w:rsid w:val="00A567E6"/>
    <w:rsid w:val="00A56C27"/>
    <w:rsid w:val="00A57B6E"/>
    <w:rsid w:val="00A57DE7"/>
    <w:rsid w:val="00A57E22"/>
    <w:rsid w:val="00A604EB"/>
    <w:rsid w:val="00A60755"/>
    <w:rsid w:val="00A60E9D"/>
    <w:rsid w:val="00A61293"/>
    <w:rsid w:val="00A61421"/>
    <w:rsid w:val="00A61A3A"/>
    <w:rsid w:val="00A61C98"/>
    <w:rsid w:val="00A62240"/>
    <w:rsid w:val="00A62DD5"/>
    <w:rsid w:val="00A63056"/>
    <w:rsid w:val="00A63364"/>
    <w:rsid w:val="00A63398"/>
    <w:rsid w:val="00A634C4"/>
    <w:rsid w:val="00A636D7"/>
    <w:rsid w:val="00A638C6"/>
    <w:rsid w:val="00A63986"/>
    <w:rsid w:val="00A6409A"/>
    <w:rsid w:val="00A6440B"/>
    <w:rsid w:val="00A64653"/>
    <w:rsid w:val="00A6483A"/>
    <w:rsid w:val="00A64C15"/>
    <w:rsid w:val="00A655F7"/>
    <w:rsid w:val="00A65999"/>
    <w:rsid w:val="00A663D4"/>
    <w:rsid w:val="00A66B0F"/>
    <w:rsid w:val="00A66F7B"/>
    <w:rsid w:val="00A67633"/>
    <w:rsid w:val="00A67DE8"/>
    <w:rsid w:val="00A70383"/>
    <w:rsid w:val="00A70756"/>
    <w:rsid w:val="00A71E99"/>
    <w:rsid w:val="00A721D5"/>
    <w:rsid w:val="00A725B4"/>
    <w:rsid w:val="00A73B83"/>
    <w:rsid w:val="00A740B3"/>
    <w:rsid w:val="00A745FE"/>
    <w:rsid w:val="00A7494D"/>
    <w:rsid w:val="00A74B33"/>
    <w:rsid w:val="00A74BFE"/>
    <w:rsid w:val="00A74FBF"/>
    <w:rsid w:val="00A751C5"/>
    <w:rsid w:val="00A758F2"/>
    <w:rsid w:val="00A762A9"/>
    <w:rsid w:val="00A76602"/>
    <w:rsid w:val="00A773BD"/>
    <w:rsid w:val="00A80359"/>
    <w:rsid w:val="00A804A3"/>
    <w:rsid w:val="00A80550"/>
    <w:rsid w:val="00A80C9B"/>
    <w:rsid w:val="00A81F84"/>
    <w:rsid w:val="00A827E5"/>
    <w:rsid w:val="00A830A6"/>
    <w:rsid w:val="00A83B6E"/>
    <w:rsid w:val="00A83BD4"/>
    <w:rsid w:val="00A83FA3"/>
    <w:rsid w:val="00A85E57"/>
    <w:rsid w:val="00A85EA6"/>
    <w:rsid w:val="00A86034"/>
    <w:rsid w:val="00A86118"/>
    <w:rsid w:val="00A87CAE"/>
    <w:rsid w:val="00A90082"/>
    <w:rsid w:val="00A90826"/>
    <w:rsid w:val="00A91076"/>
    <w:rsid w:val="00A9125B"/>
    <w:rsid w:val="00A9237F"/>
    <w:rsid w:val="00A927F3"/>
    <w:rsid w:val="00A93321"/>
    <w:rsid w:val="00A949AF"/>
    <w:rsid w:val="00A95B27"/>
    <w:rsid w:val="00A964AD"/>
    <w:rsid w:val="00A97270"/>
    <w:rsid w:val="00A97296"/>
    <w:rsid w:val="00A972CF"/>
    <w:rsid w:val="00A979D9"/>
    <w:rsid w:val="00A97F88"/>
    <w:rsid w:val="00A97FA8"/>
    <w:rsid w:val="00AA0122"/>
    <w:rsid w:val="00AA03D2"/>
    <w:rsid w:val="00AA1722"/>
    <w:rsid w:val="00AA1BEF"/>
    <w:rsid w:val="00AA2B14"/>
    <w:rsid w:val="00AA2BED"/>
    <w:rsid w:val="00AA2DC3"/>
    <w:rsid w:val="00AA433F"/>
    <w:rsid w:val="00AA450C"/>
    <w:rsid w:val="00AA457F"/>
    <w:rsid w:val="00AA4659"/>
    <w:rsid w:val="00AA4882"/>
    <w:rsid w:val="00AA5389"/>
    <w:rsid w:val="00AA5876"/>
    <w:rsid w:val="00AA5E1C"/>
    <w:rsid w:val="00AA685B"/>
    <w:rsid w:val="00AA709E"/>
    <w:rsid w:val="00AA77D3"/>
    <w:rsid w:val="00AA788C"/>
    <w:rsid w:val="00AA7C15"/>
    <w:rsid w:val="00AA7DF0"/>
    <w:rsid w:val="00AB06D0"/>
    <w:rsid w:val="00AB083B"/>
    <w:rsid w:val="00AB0A24"/>
    <w:rsid w:val="00AB118D"/>
    <w:rsid w:val="00AB1990"/>
    <w:rsid w:val="00AB21BD"/>
    <w:rsid w:val="00AB2614"/>
    <w:rsid w:val="00AB26E1"/>
    <w:rsid w:val="00AB2AEC"/>
    <w:rsid w:val="00AB34E7"/>
    <w:rsid w:val="00AB3607"/>
    <w:rsid w:val="00AB37B3"/>
    <w:rsid w:val="00AB42DD"/>
    <w:rsid w:val="00AB433D"/>
    <w:rsid w:val="00AB524F"/>
    <w:rsid w:val="00AB546C"/>
    <w:rsid w:val="00AB5975"/>
    <w:rsid w:val="00AB5B5C"/>
    <w:rsid w:val="00AB64D1"/>
    <w:rsid w:val="00AB6623"/>
    <w:rsid w:val="00AB6D4A"/>
    <w:rsid w:val="00AB71E8"/>
    <w:rsid w:val="00AB7348"/>
    <w:rsid w:val="00AB7504"/>
    <w:rsid w:val="00AC08B1"/>
    <w:rsid w:val="00AC1214"/>
    <w:rsid w:val="00AC182E"/>
    <w:rsid w:val="00AC1D29"/>
    <w:rsid w:val="00AC2251"/>
    <w:rsid w:val="00AC2599"/>
    <w:rsid w:val="00AC28D7"/>
    <w:rsid w:val="00AC2912"/>
    <w:rsid w:val="00AC2B9A"/>
    <w:rsid w:val="00AC2E7A"/>
    <w:rsid w:val="00AC2EB6"/>
    <w:rsid w:val="00AC305D"/>
    <w:rsid w:val="00AC37DD"/>
    <w:rsid w:val="00AC404B"/>
    <w:rsid w:val="00AC412A"/>
    <w:rsid w:val="00AC47A8"/>
    <w:rsid w:val="00AC4ABF"/>
    <w:rsid w:val="00AC4FB5"/>
    <w:rsid w:val="00AC5C47"/>
    <w:rsid w:val="00AC5F6D"/>
    <w:rsid w:val="00AC605D"/>
    <w:rsid w:val="00AC6326"/>
    <w:rsid w:val="00AC69D7"/>
    <w:rsid w:val="00AC6E99"/>
    <w:rsid w:val="00AC721E"/>
    <w:rsid w:val="00AC75F0"/>
    <w:rsid w:val="00AD083F"/>
    <w:rsid w:val="00AD0B14"/>
    <w:rsid w:val="00AD10DE"/>
    <w:rsid w:val="00AD1B19"/>
    <w:rsid w:val="00AD1BAE"/>
    <w:rsid w:val="00AD2434"/>
    <w:rsid w:val="00AD336D"/>
    <w:rsid w:val="00AD3732"/>
    <w:rsid w:val="00AD3DF6"/>
    <w:rsid w:val="00AD4A3C"/>
    <w:rsid w:val="00AD4B2D"/>
    <w:rsid w:val="00AD4FAE"/>
    <w:rsid w:val="00AD53F9"/>
    <w:rsid w:val="00AD55B8"/>
    <w:rsid w:val="00AD656A"/>
    <w:rsid w:val="00AD656E"/>
    <w:rsid w:val="00AD6700"/>
    <w:rsid w:val="00AD67A2"/>
    <w:rsid w:val="00AD69B3"/>
    <w:rsid w:val="00AE0323"/>
    <w:rsid w:val="00AE0B77"/>
    <w:rsid w:val="00AE0CAC"/>
    <w:rsid w:val="00AE1224"/>
    <w:rsid w:val="00AE176C"/>
    <w:rsid w:val="00AE1EAF"/>
    <w:rsid w:val="00AE1F5A"/>
    <w:rsid w:val="00AE2381"/>
    <w:rsid w:val="00AE25E5"/>
    <w:rsid w:val="00AE35E2"/>
    <w:rsid w:val="00AE363F"/>
    <w:rsid w:val="00AE3711"/>
    <w:rsid w:val="00AE38E9"/>
    <w:rsid w:val="00AE3E1D"/>
    <w:rsid w:val="00AE3FDD"/>
    <w:rsid w:val="00AE4B78"/>
    <w:rsid w:val="00AE4FCB"/>
    <w:rsid w:val="00AE501A"/>
    <w:rsid w:val="00AE52B8"/>
    <w:rsid w:val="00AE5D44"/>
    <w:rsid w:val="00AE5D89"/>
    <w:rsid w:val="00AE64D2"/>
    <w:rsid w:val="00AE6775"/>
    <w:rsid w:val="00AE726F"/>
    <w:rsid w:val="00AE7802"/>
    <w:rsid w:val="00AE7889"/>
    <w:rsid w:val="00AE789A"/>
    <w:rsid w:val="00AE7DA0"/>
    <w:rsid w:val="00AE7F7D"/>
    <w:rsid w:val="00AE7FB5"/>
    <w:rsid w:val="00AF1592"/>
    <w:rsid w:val="00AF1E74"/>
    <w:rsid w:val="00AF1F8A"/>
    <w:rsid w:val="00AF2075"/>
    <w:rsid w:val="00AF2DDE"/>
    <w:rsid w:val="00AF367E"/>
    <w:rsid w:val="00AF3815"/>
    <w:rsid w:val="00AF3989"/>
    <w:rsid w:val="00AF3DED"/>
    <w:rsid w:val="00AF3F5E"/>
    <w:rsid w:val="00AF4C6D"/>
    <w:rsid w:val="00AF4CB1"/>
    <w:rsid w:val="00AF4F30"/>
    <w:rsid w:val="00AF5048"/>
    <w:rsid w:val="00AF53DB"/>
    <w:rsid w:val="00AF55D0"/>
    <w:rsid w:val="00AF5A95"/>
    <w:rsid w:val="00AF61AE"/>
    <w:rsid w:val="00AF632C"/>
    <w:rsid w:val="00AF63EB"/>
    <w:rsid w:val="00AF656F"/>
    <w:rsid w:val="00AF6789"/>
    <w:rsid w:val="00AF6969"/>
    <w:rsid w:val="00AF6CB7"/>
    <w:rsid w:val="00AF71F7"/>
    <w:rsid w:val="00AF7769"/>
    <w:rsid w:val="00AF7F1E"/>
    <w:rsid w:val="00B00585"/>
    <w:rsid w:val="00B0083A"/>
    <w:rsid w:val="00B009A4"/>
    <w:rsid w:val="00B00ABE"/>
    <w:rsid w:val="00B00FEE"/>
    <w:rsid w:val="00B016A8"/>
    <w:rsid w:val="00B017A7"/>
    <w:rsid w:val="00B01ADF"/>
    <w:rsid w:val="00B01B24"/>
    <w:rsid w:val="00B027FF"/>
    <w:rsid w:val="00B0284E"/>
    <w:rsid w:val="00B030DE"/>
    <w:rsid w:val="00B03219"/>
    <w:rsid w:val="00B03615"/>
    <w:rsid w:val="00B03EE5"/>
    <w:rsid w:val="00B0411E"/>
    <w:rsid w:val="00B047F9"/>
    <w:rsid w:val="00B04900"/>
    <w:rsid w:val="00B04E59"/>
    <w:rsid w:val="00B05341"/>
    <w:rsid w:val="00B05728"/>
    <w:rsid w:val="00B05EAF"/>
    <w:rsid w:val="00B05EFB"/>
    <w:rsid w:val="00B07115"/>
    <w:rsid w:val="00B07678"/>
    <w:rsid w:val="00B07922"/>
    <w:rsid w:val="00B07A10"/>
    <w:rsid w:val="00B10090"/>
    <w:rsid w:val="00B11CE0"/>
    <w:rsid w:val="00B132C1"/>
    <w:rsid w:val="00B13367"/>
    <w:rsid w:val="00B1354F"/>
    <w:rsid w:val="00B13782"/>
    <w:rsid w:val="00B13CFF"/>
    <w:rsid w:val="00B14592"/>
    <w:rsid w:val="00B14EAE"/>
    <w:rsid w:val="00B15A03"/>
    <w:rsid w:val="00B15C64"/>
    <w:rsid w:val="00B15CD5"/>
    <w:rsid w:val="00B166A1"/>
    <w:rsid w:val="00B167C9"/>
    <w:rsid w:val="00B169C4"/>
    <w:rsid w:val="00B169E7"/>
    <w:rsid w:val="00B16A27"/>
    <w:rsid w:val="00B16A64"/>
    <w:rsid w:val="00B16E29"/>
    <w:rsid w:val="00B1707B"/>
    <w:rsid w:val="00B1716E"/>
    <w:rsid w:val="00B200E4"/>
    <w:rsid w:val="00B202E0"/>
    <w:rsid w:val="00B206AF"/>
    <w:rsid w:val="00B2117A"/>
    <w:rsid w:val="00B21356"/>
    <w:rsid w:val="00B21AB3"/>
    <w:rsid w:val="00B21D1F"/>
    <w:rsid w:val="00B223DC"/>
    <w:rsid w:val="00B2372D"/>
    <w:rsid w:val="00B23EE6"/>
    <w:rsid w:val="00B240CE"/>
    <w:rsid w:val="00B25025"/>
    <w:rsid w:val="00B2519F"/>
    <w:rsid w:val="00B2525C"/>
    <w:rsid w:val="00B252A0"/>
    <w:rsid w:val="00B25482"/>
    <w:rsid w:val="00B256D0"/>
    <w:rsid w:val="00B256DE"/>
    <w:rsid w:val="00B27DD9"/>
    <w:rsid w:val="00B30033"/>
    <w:rsid w:val="00B30F58"/>
    <w:rsid w:val="00B31342"/>
    <w:rsid w:val="00B316F2"/>
    <w:rsid w:val="00B322D3"/>
    <w:rsid w:val="00B3289C"/>
    <w:rsid w:val="00B32977"/>
    <w:rsid w:val="00B329F3"/>
    <w:rsid w:val="00B33FD0"/>
    <w:rsid w:val="00B3416B"/>
    <w:rsid w:val="00B34193"/>
    <w:rsid w:val="00B346E3"/>
    <w:rsid w:val="00B35331"/>
    <w:rsid w:val="00B3558A"/>
    <w:rsid w:val="00B355D3"/>
    <w:rsid w:val="00B3574D"/>
    <w:rsid w:val="00B36665"/>
    <w:rsid w:val="00B366CF"/>
    <w:rsid w:val="00B36B6F"/>
    <w:rsid w:val="00B370E3"/>
    <w:rsid w:val="00B371B7"/>
    <w:rsid w:val="00B37FDC"/>
    <w:rsid w:val="00B4032E"/>
    <w:rsid w:val="00B40576"/>
    <w:rsid w:val="00B4074F"/>
    <w:rsid w:val="00B40BCB"/>
    <w:rsid w:val="00B40C7F"/>
    <w:rsid w:val="00B410D3"/>
    <w:rsid w:val="00B41361"/>
    <w:rsid w:val="00B41A3C"/>
    <w:rsid w:val="00B41C7F"/>
    <w:rsid w:val="00B424F3"/>
    <w:rsid w:val="00B430F2"/>
    <w:rsid w:val="00B43304"/>
    <w:rsid w:val="00B436C9"/>
    <w:rsid w:val="00B43F0D"/>
    <w:rsid w:val="00B44338"/>
    <w:rsid w:val="00B44D7A"/>
    <w:rsid w:val="00B44DB3"/>
    <w:rsid w:val="00B45AE6"/>
    <w:rsid w:val="00B46757"/>
    <w:rsid w:val="00B46F1D"/>
    <w:rsid w:val="00B47947"/>
    <w:rsid w:val="00B517F5"/>
    <w:rsid w:val="00B5209B"/>
    <w:rsid w:val="00B52740"/>
    <w:rsid w:val="00B529BE"/>
    <w:rsid w:val="00B529C8"/>
    <w:rsid w:val="00B5348F"/>
    <w:rsid w:val="00B534DB"/>
    <w:rsid w:val="00B53F89"/>
    <w:rsid w:val="00B54CF6"/>
    <w:rsid w:val="00B55295"/>
    <w:rsid w:val="00B553A8"/>
    <w:rsid w:val="00B55B2A"/>
    <w:rsid w:val="00B5607F"/>
    <w:rsid w:val="00B56861"/>
    <w:rsid w:val="00B56C7F"/>
    <w:rsid w:val="00B56FE8"/>
    <w:rsid w:val="00B57EAB"/>
    <w:rsid w:val="00B60A2C"/>
    <w:rsid w:val="00B622D3"/>
    <w:rsid w:val="00B625A4"/>
    <w:rsid w:val="00B632B9"/>
    <w:rsid w:val="00B6340E"/>
    <w:rsid w:val="00B63AE0"/>
    <w:rsid w:val="00B63E09"/>
    <w:rsid w:val="00B63E77"/>
    <w:rsid w:val="00B65961"/>
    <w:rsid w:val="00B65EF4"/>
    <w:rsid w:val="00B66216"/>
    <w:rsid w:val="00B66495"/>
    <w:rsid w:val="00B66685"/>
    <w:rsid w:val="00B671DA"/>
    <w:rsid w:val="00B6745D"/>
    <w:rsid w:val="00B67BE5"/>
    <w:rsid w:val="00B67D1C"/>
    <w:rsid w:val="00B70192"/>
    <w:rsid w:val="00B70AE9"/>
    <w:rsid w:val="00B70F1A"/>
    <w:rsid w:val="00B717C1"/>
    <w:rsid w:val="00B71858"/>
    <w:rsid w:val="00B719C2"/>
    <w:rsid w:val="00B719EC"/>
    <w:rsid w:val="00B71CD3"/>
    <w:rsid w:val="00B7235E"/>
    <w:rsid w:val="00B72543"/>
    <w:rsid w:val="00B72ABC"/>
    <w:rsid w:val="00B72D0C"/>
    <w:rsid w:val="00B7369E"/>
    <w:rsid w:val="00B7389E"/>
    <w:rsid w:val="00B73905"/>
    <w:rsid w:val="00B74834"/>
    <w:rsid w:val="00B74BB7"/>
    <w:rsid w:val="00B7630C"/>
    <w:rsid w:val="00B76895"/>
    <w:rsid w:val="00B76BD6"/>
    <w:rsid w:val="00B76CFB"/>
    <w:rsid w:val="00B77376"/>
    <w:rsid w:val="00B77CE7"/>
    <w:rsid w:val="00B77DC8"/>
    <w:rsid w:val="00B806EB"/>
    <w:rsid w:val="00B811F4"/>
    <w:rsid w:val="00B81391"/>
    <w:rsid w:val="00B821DB"/>
    <w:rsid w:val="00B82656"/>
    <w:rsid w:val="00B826A5"/>
    <w:rsid w:val="00B82CB0"/>
    <w:rsid w:val="00B83D18"/>
    <w:rsid w:val="00B84119"/>
    <w:rsid w:val="00B842B2"/>
    <w:rsid w:val="00B84418"/>
    <w:rsid w:val="00B85100"/>
    <w:rsid w:val="00B857A3"/>
    <w:rsid w:val="00B85BD3"/>
    <w:rsid w:val="00B85F02"/>
    <w:rsid w:val="00B85FB9"/>
    <w:rsid w:val="00B8615D"/>
    <w:rsid w:val="00B86C64"/>
    <w:rsid w:val="00B86DAD"/>
    <w:rsid w:val="00B8755A"/>
    <w:rsid w:val="00B8793D"/>
    <w:rsid w:val="00B90355"/>
    <w:rsid w:val="00B9041C"/>
    <w:rsid w:val="00B9098C"/>
    <w:rsid w:val="00B910DB"/>
    <w:rsid w:val="00B913BF"/>
    <w:rsid w:val="00B9195A"/>
    <w:rsid w:val="00B919B0"/>
    <w:rsid w:val="00B91C1B"/>
    <w:rsid w:val="00B923DD"/>
    <w:rsid w:val="00B92EC5"/>
    <w:rsid w:val="00B932EA"/>
    <w:rsid w:val="00B936EC"/>
    <w:rsid w:val="00B940D8"/>
    <w:rsid w:val="00B94246"/>
    <w:rsid w:val="00B94363"/>
    <w:rsid w:val="00B946EE"/>
    <w:rsid w:val="00B94B0F"/>
    <w:rsid w:val="00B94D86"/>
    <w:rsid w:val="00B952D9"/>
    <w:rsid w:val="00B955BE"/>
    <w:rsid w:val="00B958BC"/>
    <w:rsid w:val="00B95D5E"/>
    <w:rsid w:val="00B9615F"/>
    <w:rsid w:val="00B9659B"/>
    <w:rsid w:val="00B96870"/>
    <w:rsid w:val="00B972E8"/>
    <w:rsid w:val="00B9742F"/>
    <w:rsid w:val="00B974D5"/>
    <w:rsid w:val="00B975C8"/>
    <w:rsid w:val="00B978A6"/>
    <w:rsid w:val="00B97C9A"/>
    <w:rsid w:val="00B97E60"/>
    <w:rsid w:val="00B97F6A"/>
    <w:rsid w:val="00BA0910"/>
    <w:rsid w:val="00BA1162"/>
    <w:rsid w:val="00BA1F23"/>
    <w:rsid w:val="00BA20C3"/>
    <w:rsid w:val="00BA2450"/>
    <w:rsid w:val="00BA2517"/>
    <w:rsid w:val="00BA2D59"/>
    <w:rsid w:val="00BA3C0B"/>
    <w:rsid w:val="00BA482F"/>
    <w:rsid w:val="00BA55AC"/>
    <w:rsid w:val="00BA575E"/>
    <w:rsid w:val="00BA69D7"/>
    <w:rsid w:val="00BA6C22"/>
    <w:rsid w:val="00BA7153"/>
    <w:rsid w:val="00BA75A2"/>
    <w:rsid w:val="00BA7651"/>
    <w:rsid w:val="00BA76BE"/>
    <w:rsid w:val="00BA77FE"/>
    <w:rsid w:val="00BA7B02"/>
    <w:rsid w:val="00BB0EC5"/>
    <w:rsid w:val="00BB128C"/>
    <w:rsid w:val="00BB1431"/>
    <w:rsid w:val="00BB16FA"/>
    <w:rsid w:val="00BB177B"/>
    <w:rsid w:val="00BB1C2D"/>
    <w:rsid w:val="00BB2479"/>
    <w:rsid w:val="00BB24B0"/>
    <w:rsid w:val="00BB3341"/>
    <w:rsid w:val="00BB3F30"/>
    <w:rsid w:val="00BB43A6"/>
    <w:rsid w:val="00BB44E6"/>
    <w:rsid w:val="00BB488E"/>
    <w:rsid w:val="00BB545F"/>
    <w:rsid w:val="00BB59E9"/>
    <w:rsid w:val="00BB5A0B"/>
    <w:rsid w:val="00BB5B93"/>
    <w:rsid w:val="00BB62EF"/>
    <w:rsid w:val="00BB6FD6"/>
    <w:rsid w:val="00BB725A"/>
    <w:rsid w:val="00BB7A05"/>
    <w:rsid w:val="00BB7A90"/>
    <w:rsid w:val="00BB7C95"/>
    <w:rsid w:val="00BB7E32"/>
    <w:rsid w:val="00BB7E77"/>
    <w:rsid w:val="00BC0469"/>
    <w:rsid w:val="00BC153B"/>
    <w:rsid w:val="00BC1821"/>
    <w:rsid w:val="00BC268D"/>
    <w:rsid w:val="00BC32E0"/>
    <w:rsid w:val="00BC3968"/>
    <w:rsid w:val="00BC3B44"/>
    <w:rsid w:val="00BC3BD6"/>
    <w:rsid w:val="00BC3C3B"/>
    <w:rsid w:val="00BC3F4E"/>
    <w:rsid w:val="00BC4408"/>
    <w:rsid w:val="00BC44A0"/>
    <w:rsid w:val="00BC4AF1"/>
    <w:rsid w:val="00BC4F5E"/>
    <w:rsid w:val="00BC506E"/>
    <w:rsid w:val="00BC5184"/>
    <w:rsid w:val="00BC56B8"/>
    <w:rsid w:val="00BC592C"/>
    <w:rsid w:val="00BC6695"/>
    <w:rsid w:val="00BC6A10"/>
    <w:rsid w:val="00BC745E"/>
    <w:rsid w:val="00BC7DE5"/>
    <w:rsid w:val="00BC7EE0"/>
    <w:rsid w:val="00BD0F7C"/>
    <w:rsid w:val="00BD1551"/>
    <w:rsid w:val="00BD1654"/>
    <w:rsid w:val="00BD17B8"/>
    <w:rsid w:val="00BD1B05"/>
    <w:rsid w:val="00BD1C9A"/>
    <w:rsid w:val="00BD1FCE"/>
    <w:rsid w:val="00BD2830"/>
    <w:rsid w:val="00BD3468"/>
    <w:rsid w:val="00BD4466"/>
    <w:rsid w:val="00BD470F"/>
    <w:rsid w:val="00BD4778"/>
    <w:rsid w:val="00BD477F"/>
    <w:rsid w:val="00BD4AC2"/>
    <w:rsid w:val="00BD4CC5"/>
    <w:rsid w:val="00BD4FAE"/>
    <w:rsid w:val="00BD54B8"/>
    <w:rsid w:val="00BD5540"/>
    <w:rsid w:val="00BD57D3"/>
    <w:rsid w:val="00BD580B"/>
    <w:rsid w:val="00BD5D02"/>
    <w:rsid w:val="00BD6E4F"/>
    <w:rsid w:val="00BD6F63"/>
    <w:rsid w:val="00BD74CD"/>
    <w:rsid w:val="00BD7DFC"/>
    <w:rsid w:val="00BE085D"/>
    <w:rsid w:val="00BE0B30"/>
    <w:rsid w:val="00BE0EED"/>
    <w:rsid w:val="00BE1424"/>
    <w:rsid w:val="00BE1543"/>
    <w:rsid w:val="00BE1C91"/>
    <w:rsid w:val="00BE1CE7"/>
    <w:rsid w:val="00BE274A"/>
    <w:rsid w:val="00BE27B7"/>
    <w:rsid w:val="00BE2888"/>
    <w:rsid w:val="00BE2C83"/>
    <w:rsid w:val="00BE2F7C"/>
    <w:rsid w:val="00BE2FC0"/>
    <w:rsid w:val="00BE4593"/>
    <w:rsid w:val="00BE48A7"/>
    <w:rsid w:val="00BE6535"/>
    <w:rsid w:val="00BE7463"/>
    <w:rsid w:val="00BE7963"/>
    <w:rsid w:val="00BE7BCA"/>
    <w:rsid w:val="00BE7C79"/>
    <w:rsid w:val="00BF0ED0"/>
    <w:rsid w:val="00BF1AA3"/>
    <w:rsid w:val="00BF1B36"/>
    <w:rsid w:val="00BF1BE9"/>
    <w:rsid w:val="00BF1DE2"/>
    <w:rsid w:val="00BF1F8A"/>
    <w:rsid w:val="00BF216A"/>
    <w:rsid w:val="00BF265A"/>
    <w:rsid w:val="00BF285E"/>
    <w:rsid w:val="00BF2C07"/>
    <w:rsid w:val="00BF2F4C"/>
    <w:rsid w:val="00BF3281"/>
    <w:rsid w:val="00BF35D3"/>
    <w:rsid w:val="00BF36D9"/>
    <w:rsid w:val="00BF3BDA"/>
    <w:rsid w:val="00BF3D17"/>
    <w:rsid w:val="00BF3D95"/>
    <w:rsid w:val="00BF5658"/>
    <w:rsid w:val="00BF61B4"/>
    <w:rsid w:val="00BF6324"/>
    <w:rsid w:val="00BF68E2"/>
    <w:rsid w:val="00BF69B3"/>
    <w:rsid w:val="00BF744C"/>
    <w:rsid w:val="00BF7AAD"/>
    <w:rsid w:val="00BF7B68"/>
    <w:rsid w:val="00BF7F52"/>
    <w:rsid w:val="00BF7FC9"/>
    <w:rsid w:val="00C00425"/>
    <w:rsid w:val="00C005B5"/>
    <w:rsid w:val="00C00AF9"/>
    <w:rsid w:val="00C00C49"/>
    <w:rsid w:val="00C018C6"/>
    <w:rsid w:val="00C02113"/>
    <w:rsid w:val="00C0250B"/>
    <w:rsid w:val="00C03036"/>
    <w:rsid w:val="00C0309F"/>
    <w:rsid w:val="00C03766"/>
    <w:rsid w:val="00C03E05"/>
    <w:rsid w:val="00C03E84"/>
    <w:rsid w:val="00C0428E"/>
    <w:rsid w:val="00C04555"/>
    <w:rsid w:val="00C05276"/>
    <w:rsid w:val="00C05759"/>
    <w:rsid w:val="00C05EB5"/>
    <w:rsid w:val="00C06598"/>
    <w:rsid w:val="00C07B87"/>
    <w:rsid w:val="00C07D05"/>
    <w:rsid w:val="00C109EE"/>
    <w:rsid w:val="00C10C29"/>
    <w:rsid w:val="00C11495"/>
    <w:rsid w:val="00C12587"/>
    <w:rsid w:val="00C128AE"/>
    <w:rsid w:val="00C128B4"/>
    <w:rsid w:val="00C12CFE"/>
    <w:rsid w:val="00C13452"/>
    <w:rsid w:val="00C137E4"/>
    <w:rsid w:val="00C157EC"/>
    <w:rsid w:val="00C15AAF"/>
    <w:rsid w:val="00C15F5F"/>
    <w:rsid w:val="00C15F98"/>
    <w:rsid w:val="00C1621B"/>
    <w:rsid w:val="00C1651F"/>
    <w:rsid w:val="00C16873"/>
    <w:rsid w:val="00C16E10"/>
    <w:rsid w:val="00C16F08"/>
    <w:rsid w:val="00C16FF5"/>
    <w:rsid w:val="00C20031"/>
    <w:rsid w:val="00C20B19"/>
    <w:rsid w:val="00C21228"/>
    <w:rsid w:val="00C21232"/>
    <w:rsid w:val="00C212F8"/>
    <w:rsid w:val="00C2224E"/>
    <w:rsid w:val="00C22681"/>
    <w:rsid w:val="00C22D9C"/>
    <w:rsid w:val="00C231CB"/>
    <w:rsid w:val="00C23694"/>
    <w:rsid w:val="00C23764"/>
    <w:rsid w:val="00C23885"/>
    <w:rsid w:val="00C244B2"/>
    <w:rsid w:val="00C244F6"/>
    <w:rsid w:val="00C24E7A"/>
    <w:rsid w:val="00C24F0C"/>
    <w:rsid w:val="00C251EE"/>
    <w:rsid w:val="00C252F4"/>
    <w:rsid w:val="00C25606"/>
    <w:rsid w:val="00C258A6"/>
    <w:rsid w:val="00C264C5"/>
    <w:rsid w:val="00C26744"/>
    <w:rsid w:val="00C269F4"/>
    <w:rsid w:val="00C26C2D"/>
    <w:rsid w:val="00C2700A"/>
    <w:rsid w:val="00C278C6"/>
    <w:rsid w:val="00C279B9"/>
    <w:rsid w:val="00C27ED7"/>
    <w:rsid w:val="00C30084"/>
    <w:rsid w:val="00C3074D"/>
    <w:rsid w:val="00C30947"/>
    <w:rsid w:val="00C30DF1"/>
    <w:rsid w:val="00C311D4"/>
    <w:rsid w:val="00C31EB1"/>
    <w:rsid w:val="00C31FAA"/>
    <w:rsid w:val="00C3201F"/>
    <w:rsid w:val="00C32850"/>
    <w:rsid w:val="00C3295B"/>
    <w:rsid w:val="00C32A29"/>
    <w:rsid w:val="00C32E86"/>
    <w:rsid w:val="00C3346B"/>
    <w:rsid w:val="00C33D41"/>
    <w:rsid w:val="00C34294"/>
    <w:rsid w:val="00C344CE"/>
    <w:rsid w:val="00C347B6"/>
    <w:rsid w:val="00C34ED9"/>
    <w:rsid w:val="00C355D8"/>
    <w:rsid w:val="00C356D8"/>
    <w:rsid w:val="00C35834"/>
    <w:rsid w:val="00C359A7"/>
    <w:rsid w:val="00C35B11"/>
    <w:rsid w:val="00C3750D"/>
    <w:rsid w:val="00C376AE"/>
    <w:rsid w:val="00C406D4"/>
    <w:rsid w:val="00C40D9F"/>
    <w:rsid w:val="00C42F60"/>
    <w:rsid w:val="00C43338"/>
    <w:rsid w:val="00C43874"/>
    <w:rsid w:val="00C43931"/>
    <w:rsid w:val="00C43F1F"/>
    <w:rsid w:val="00C44699"/>
    <w:rsid w:val="00C446CC"/>
    <w:rsid w:val="00C447E5"/>
    <w:rsid w:val="00C44C93"/>
    <w:rsid w:val="00C450F3"/>
    <w:rsid w:val="00C468CB"/>
    <w:rsid w:val="00C46993"/>
    <w:rsid w:val="00C47076"/>
    <w:rsid w:val="00C47970"/>
    <w:rsid w:val="00C47BC1"/>
    <w:rsid w:val="00C47E30"/>
    <w:rsid w:val="00C50264"/>
    <w:rsid w:val="00C50440"/>
    <w:rsid w:val="00C50616"/>
    <w:rsid w:val="00C50D5E"/>
    <w:rsid w:val="00C50D9D"/>
    <w:rsid w:val="00C50EEC"/>
    <w:rsid w:val="00C5156B"/>
    <w:rsid w:val="00C5286A"/>
    <w:rsid w:val="00C540FB"/>
    <w:rsid w:val="00C54CE6"/>
    <w:rsid w:val="00C55CED"/>
    <w:rsid w:val="00C55E98"/>
    <w:rsid w:val="00C55F2D"/>
    <w:rsid w:val="00C568E6"/>
    <w:rsid w:val="00C56C86"/>
    <w:rsid w:val="00C57113"/>
    <w:rsid w:val="00C5754B"/>
    <w:rsid w:val="00C57EA5"/>
    <w:rsid w:val="00C60625"/>
    <w:rsid w:val="00C60F53"/>
    <w:rsid w:val="00C615C7"/>
    <w:rsid w:val="00C61C75"/>
    <w:rsid w:val="00C61F9E"/>
    <w:rsid w:val="00C62015"/>
    <w:rsid w:val="00C621B5"/>
    <w:rsid w:val="00C6414F"/>
    <w:rsid w:val="00C64762"/>
    <w:rsid w:val="00C64888"/>
    <w:rsid w:val="00C64CCE"/>
    <w:rsid w:val="00C64CEE"/>
    <w:rsid w:val="00C656FD"/>
    <w:rsid w:val="00C66140"/>
    <w:rsid w:val="00C664D0"/>
    <w:rsid w:val="00C6687E"/>
    <w:rsid w:val="00C66A43"/>
    <w:rsid w:val="00C66EA3"/>
    <w:rsid w:val="00C6747F"/>
    <w:rsid w:val="00C67E1E"/>
    <w:rsid w:val="00C70019"/>
    <w:rsid w:val="00C706D4"/>
    <w:rsid w:val="00C70810"/>
    <w:rsid w:val="00C713D3"/>
    <w:rsid w:val="00C7186A"/>
    <w:rsid w:val="00C721FC"/>
    <w:rsid w:val="00C729B1"/>
    <w:rsid w:val="00C72C85"/>
    <w:rsid w:val="00C72F45"/>
    <w:rsid w:val="00C73A86"/>
    <w:rsid w:val="00C743DD"/>
    <w:rsid w:val="00C7475F"/>
    <w:rsid w:val="00C74808"/>
    <w:rsid w:val="00C7672B"/>
    <w:rsid w:val="00C77137"/>
    <w:rsid w:val="00C773D0"/>
    <w:rsid w:val="00C778DB"/>
    <w:rsid w:val="00C77C88"/>
    <w:rsid w:val="00C80D78"/>
    <w:rsid w:val="00C80D83"/>
    <w:rsid w:val="00C812C7"/>
    <w:rsid w:val="00C814D5"/>
    <w:rsid w:val="00C81CAE"/>
    <w:rsid w:val="00C828B9"/>
    <w:rsid w:val="00C82D43"/>
    <w:rsid w:val="00C83358"/>
    <w:rsid w:val="00C842FC"/>
    <w:rsid w:val="00C8464C"/>
    <w:rsid w:val="00C84669"/>
    <w:rsid w:val="00C84EEB"/>
    <w:rsid w:val="00C85100"/>
    <w:rsid w:val="00C851EB"/>
    <w:rsid w:val="00C85224"/>
    <w:rsid w:val="00C852E1"/>
    <w:rsid w:val="00C86B85"/>
    <w:rsid w:val="00C86D56"/>
    <w:rsid w:val="00C87376"/>
    <w:rsid w:val="00C91043"/>
    <w:rsid w:val="00C9105B"/>
    <w:rsid w:val="00C9122F"/>
    <w:rsid w:val="00C91A1B"/>
    <w:rsid w:val="00C9222F"/>
    <w:rsid w:val="00C9251E"/>
    <w:rsid w:val="00C92637"/>
    <w:rsid w:val="00C9331A"/>
    <w:rsid w:val="00C9379D"/>
    <w:rsid w:val="00C93C0E"/>
    <w:rsid w:val="00C93C68"/>
    <w:rsid w:val="00C93E76"/>
    <w:rsid w:val="00C9419F"/>
    <w:rsid w:val="00C94F0C"/>
    <w:rsid w:val="00C950EF"/>
    <w:rsid w:val="00C9559F"/>
    <w:rsid w:val="00C95A69"/>
    <w:rsid w:val="00C95CF0"/>
    <w:rsid w:val="00C960B4"/>
    <w:rsid w:val="00C9629C"/>
    <w:rsid w:val="00C964E1"/>
    <w:rsid w:val="00C966E2"/>
    <w:rsid w:val="00C97037"/>
    <w:rsid w:val="00C97BFD"/>
    <w:rsid w:val="00C97F36"/>
    <w:rsid w:val="00CA066C"/>
    <w:rsid w:val="00CA0703"/>
    <w:rsid w:val="00CA15D6"/>
    <w:rsid w:val="00CA1AC1"/>
    <w:rsid w:val="00CA289C"/>
    <w:rsid w:val="00CA2B42"/>
    <w:rsid w:val="00CA2B43"/>
    <w:rsid w:val="00CA4476"/>
    <w:rsid w:val="00CA47CF"/>
    <w:rsid w:val="00CA4C2A"/>
    <w:rsid w:val="00CA5E7C"/>
    <w:rsid w:val="00CA6D13"/>
    <w:rsid w:val="00CA7501"/>
    <w:rsid w:val="00CA7E8C"/>
    <w:rsid w:val="00CB00F2"/>
    <w:rsid w:val="00CB0E07"/>
    <w:rsid w:val="00CB162D"/>
    <w:rsid w:val="00CB1967"/>
    <w:rsid w:val="00CB1EA0"/>
    <w:rsid w:val="00CB21BE"/>
    <w:rsid w:val="00CB2583"/>
    <w:rsid w:val="00CB2C4E"/>
    <w:rsid w:val="00CB30E8"/>
    <w:rsid w:val="00CB31A7"/>
    <w:rsid w:val="00CB3678"/>
    <w:rsid w:val="00CB3BB8"/>
    <w:rsid w:val="00CB3F4A"/>
    <w:rsid w:val="00CB4768"/>
    <w:rsid w:val="00CB5991"/>
    <w:rsid w:val="00CB5E9A"/>
    <w:rsid w:val="00CB62EB"/>
    <w:rsid w:val="00CB6E2A"/>
    <w:rsid w:val="00CB7166"/>
    <w:rsid w:val="00CB7206"/>
    <w:rsid w:val="00CB75E9"/>
    <w:rsid w:val="00CB7C04"/>
    <w:rsid w:val="00CC0746"/>
    <w:rsid w:val="00CC0B33"/>
    <w:rsid w:val="00CC0B95"/>
    <w:rsid w:val="00CC0C05"/>
    <w:rsid w:val="00CC0D52"/>
    <w:rsid w:val="00CC1176"/>
    <w:rsid w:val="00CC2561"/>
    <w:rsid w:val="00CC2A01"/>
    <w:rsid w:val="00CC2B79"/>
    <w:rsid w:val="00CC2CEF"/>
    <w:rsid w:val="00CC31C9"/>
    <w:rsid w:val="00CC3262"/>
    <w:rsid w:val="00CC3630"/>
    <w:rsid w:val="00CC40B1"/>
    <w:rsid w:val="00CC444C"/>
    <w:rsid w:val="00CC45BE"/>
    <w:rsid w:val="00CC4BAA"/>
    <w:rsid w:val="00CC5193"/>
    <w:rsid w:val="00CC5BD6"/>
    <w:rsid w:val="00CC60C3"/>
    <w:rsid w:val="00CC65F3"/>
    <w:rsid w:val="00CC664C"/>
    <w:rsid w:val="00CC6960"/>
    <w:rsid w:val="00CC6DCE"/>
    <w:rsid w:val="00CC6E8F"/>
    <w:rsid w:val="00CD0012"/>
    <w:rsid w:val="00CD07D0"/>
    <w:rsid w:val="00CD0E1E"/>
    <w:rsid w:val="00CD0FE0"/>
    <w:rsid w:val="00CD170F"/>
    <w:rsid w:val="00CD1B7A"/>
    <w:rsid w:val="00CD324A"/>
    <w:rsid w:val="00CD3343"/>
    <w:rsid w:val="00CD3C4D"/>
    <w:rsid w:val="00CD51E5"/>
    <w:rsid w:val="00CD5837"/>
    <w:rsid w:val="00CD5E32"/>
    <w:rsid w:val="00CD641F"/>
    <w:rsid w:val="00CD6991"/>
    <w:rsid w:val="00CD6CC2"/>
    <w:rsid w:val="00CD7B14"/>
    <w:rsid w:val="00CD7E66"/>
    <w:rsid w:val="00CE0D46"/>
    <w:rsid w:val="00CE1800"/>
    <w:rsid w:val="00CE2208"/>
    <w:rsid w:val="00CE326A"/>
    <w:rsid w:val="00CE45E3"/>
    <w:rsid w:val="00CE5339"/>
    <w:rsid w:val="00CE5580"/>
    <w:rsid w:val="00CE58D3"/>
    <w:rsid w:val="00CE5A3D"/>
    <w:rsid w:val="00CE64AC"/>
    <w:rsid w:val="00CE651F"/>
    <w:rsid w:val="00CE6645"/>
    <w:rsid w:val="00CE66F2"/>
    <w:rsid w:val="00CE6ABC"/>
    <w:rsid w:val="00CE6FC4"/>
    <w:rsid w:val="00CE7C84"/>
    <w:rsid w:val="00CF0553"/>
    <w:rsid w:val="00CF0A42"/>
    <w:rsid w:val="00CF0AC9"/>
    <w:rsid w:val="00CF0BE1"/>
    <w:rsid w:val="00CF0CA6"/>
    <w:rsid w:val="00CF16A8"/>
    <w:rsid w:val="00CF1A5C"/>
    <w:rsid w:val="00CF1AD1"/>
    <w:rsid w:val="00CF1D3F"/>
    <w:rsid w:val="00CF1DFA"/>
    <w:rsid w:val="00CF21F7"/>
    <w:rsid w:val="00CF2848"/>
    <w:rsid w:val="00CF2A75"/>
    <w:rsid w:val="00CF2BD6"/>
    <w:rsid w:val="00CF2D4D"/>
    <w:rsid w:val="00CF36F4"/>
    <w:rsid w:val="00CF42BE"/>
    <w:rsid w:val="00CF6793"/>
    <w:rsid w:val="00CF74EE"/>
    <w:rsid w:val="00CF758E"/>
    <w:rsid w:val="00CF75F2"/>
    <w:rsid w:val="00CF77E6"/>
    <w:rsid w:val="00D002AC"/>
    <w:rsid w:val="00D00339"/>
    <w:rsid w:val="00D00946"/>
    <w:rsid w:val="00D00C99"/>
    <w:rsid w:val="00D00FE7"/>
    <w:rsid w:val="00D01F7F"/>
    <w:rsid w:val="00D02090"/>
    <w:rsid w:val="00D02164"/>
    <w:rsid w:val="00D0285A"/>
    <w:rsid w:val="00D030A6"/>
    <w:rsid w:val="00D035BA"/>
    <w:rsid w:val="00D03963"/>
    <w:rsid w:val="00D04029"/>
    <w:rsid w:val="00D048E7"/>
    <w:rsid w:val="00D051C2"/>
    <w:rsid w:val="00D05A24"/>
    <w:rsid w:val="00D0600C"/>
    <w:rsid w:val="00D0620E"/>
    <w:rsid w:val="00D0634E"/>
    <w:rsid w:val="00D06506"/>
    <w:rsid w:val="00D06511"/>
    <w:rsid w:val="00D06A8B"/>
    <w:rsid w:val="00D06DAB"/>
    <w:rsid w:val="00D076AF"/>
    <w:rsid w:val="00D0772F"/>
    <w:rsid w:val="00D0796F"/>
    <w:rsid w:val="00D07B70"/>
    <w:rsid w:val="00D10042"/>
    <w:rsid w:val="00D101BF"/>
    <w:rsid w:val="00D111AA"/>
    <w:rsid w:val="00D12095"/>
    <w:rsid w:val="00D12176"/>
    <w:rsid w:val="00D12517"/>
    <w:rsid w:val="00D12568"/>
    <w:rsid w:val="00D125D3"/>
    <w:rsid w:val="00D129D1"/>
    <w:rsid w:val="00D12AC8"/>
    <w:rsid w:val="00D133DD"/>
    <w:rsid w:val="00D136AF"/>
    <w:rsid w:val="00D1380C"/>
    <w:rsid w:val="00D13C25"/>
    <w:rsid w:val="00D14397"/>
    <w:rsid w:val="00D14CD2"/>
    <w:rsid w:val="00D14EAD"/>
    <w:rsid w:val="00D153E5"/>
    <w:rsid w:val="00D157CE"/>
    <w:rsid w:val="00D15D95"/>
    <w:rsid w:val="00D15F00"/>
    <w:rsid w:val="00D15F93"/>
    <w:rsid w:val="00D163AC"/>
    <w:rsid w:val="00D1661E"/>
    <w:rsid w:val="00D16C6B"/>
    <w:rsid w:val="00D16FEB"/>
    <w:rsid w:val="00D17489"/>
    <w:rsid w:val="00D201F0"/>
    <w:rsid w:val="00D2040C"/>
    <w:rsid w:val="00D20A84"/>
    <w:rsid w:val="00D21B9C"/>
    <w:rsid w:val="00D21F0D"/>
    <w:rsid w:val="00D22149"/>
    <w:rsid w:val="00D22B98"/>
    <w:rsid w:val="00D234B4"/>
    <w:rsid w:val="00D23E12"/>
    <w:rsid w:val="00D241B1"/>
    <w:rsid w:val="00D25345"/>
    <w:rsid w:val="00D25469"/>
    <w:rsid w:val="00D25611"/>
    <w:rsid w:val="00D25B1D"/>
    <w:rsid w:val="00D2630A"/>
    <w:rsid w:val="00D26F40"/>
    <w:rsid w:val="00D27268"/>
    <w:rsid w:val="00D27A9D"/>
    <w:rsid w:val="00D27C71"/>
    <w:rsid w:val="00D300B2"/>
    <w:rsid w:val="00D30553"/>
    <w:rsid w:val="00D30606"/>
    <w:rsid w:val="00D3062A"/>
    <w:rsid w:val="00D30A62"/>
    <w:rsid w:val="00D31827"/>
    <w:rsid w:val="00D31C41"/>
    <w:rsid w:val="00D3218D"/>
    <w:rsid w:val="00D3244E"/>
    <w:rsid w:val="00D32987"/>
    <w:rsid w:val="00D333EA"/>
    <w:rsid w:val="00D33AA2"/>
    <w:rsid w:val="00D34263"/>
    <w:rsid w:val="00D34735"/>
    <w:rsid w:val="00D348DD"/>
    <w:rsid w:val="00D34DDB"/>
    <w:rsid w:val="00D35712"/>
    <w:rsid w:val="00D35C9B"/>
    <w:rsid w:val="00D36303"/>
    <w:rsid w:val="00D36A25"/>
    <w:rsid w:val="00D36D85"/>
    <w:rsid w:val="00D374DF"/>
    <w:rsid w:val="00D378B9"/>
    <w:rsid w:val="00D403FB"/>
    <w:rsid w:val="00D40A47"/>
    <w:rsid w:val="00D416E8"/>
    <w:rsid w:val="00D4173D"/>
    <w:rsid w:val="00D41E19"/>
    <w:rsid w:val="00D42244"/>
    <w:rsid w:val="00D42684"/>
    <w:rsid w:val="00D428A3"/>
    <w:rsid w:val="00D42964"/>
    <w:rsid w:val="00D429CA"/>
    <w:rsid w:val="00D430E2"/>
    <w:rsid w:val="00D4347A"/>
    <w:rsid w:val="00D43BD6"/>
    <w:rsid w:val="00D43C25"/>
    <w:rsid w:val="00D44794"/>
    <w:rsid w:val="00D44C96"/>
    <w:rsid w:val="00D44D11"/>
    <w:rsid w:val="00D44DBC"/>
    <w:rsid w:val="00D44ECE"/>
    <w:rsid w:val="00D45019"/>
    <w:rsid w:val="00D45314"/>
    <w:rsid w:val="00D4570B"/>
    <w:rsid w:val="00D45AA5"/>
    <w:rsid w:val="00D4615D"/>
    <w:rsid w:val="00D4670D"/>
    <w:rsid w:val="00D47637"/>
    <w:rsid w:val="00D47E2D"/>
    <w:rsid w:val="00D50151"/>
    <w:rsid w:val="00D5092B"/>
    <w:rsid w:val="00D50D25"/>
    <w:rsid w:val="00D50D8E"/>
    <w:rsid w:val="00D5131B"/>
    <w:rsid w:val="00D5227B"/>
    <w:rsid w:val="00D522C9"/>
    <w:rsid w:val="00D52CD4"/>
    <w:rsid w:val="00D52DF0"/>
    <w:rsid w:val="00D53310"/>
    <w:rsid w:val="00D53948"/>
    <w:rsid w:val="00D53AEC"/>
    <w:rsid w:val="00D544A1"/>
    <w:rsid w:val="00D54B47"/>
    <w:rsid w:val="00D555E2"/>
    <w:rsid w:val="00D558B0"/>
    <w:rsid w:val="00D55BB5"/>
    <w:rsid w:val="00D56027"/>
    <w:rsid w:val="00D56AF6"/>
    <w:rsid w:val="00D56FB7"/>
    <w:rsid w:val="00D57E98"/>
    <w:rsid w:val="00D60317"/>
    <w:rsid w:val="00D6033F"/>
    <w:rsid w:val="00D60631"/>
    <w:rsid w:val="00D60953"/>
    <w:rsid w:val="00D616AD"/>
    <w:rsid w:val="00D617A8"/>
    <w:rsid w:val="00D62102"/>
    <w:rsid w:val="00D621A1"/>
    <w:rsid w:val="00D621BA"/>
    <w:rsid w:val="00D62256"/>
    <w:rsid w:val="00D6732E"/>
    <w:rsid w:val="00D674A9"/>
    <w:rsid w:val="00D67D84"/>
    <w:rsid w:val="00D702EC"/>
    <w:rsid w:val="00D705BD"/>
    <w:rsid w:val="00D70D42"/>
    <w:rsid w:val="00D71325"/>
    <w:rsid w:val="00D71F67"/>
    <w:rsid w:val="00D72A6D"/>
    <w:rsid w:val="00D73E25"/>
    <w:rsid w:val="00D750F6"/>
    <w:rsid w:val="00D75900"/>
    <w:rsid w:val="00D76068"/>
    <w:rsid w:val="00D761D9"/>
    <w:rsid w:val="00D76394"/>
    <w:rsid w:val="00D7721C"/>
    <w:rsid w:val="00D77AA5"/>
    <w:rsid w:val="00D77F41"/>
    <w:rsid w:val="00D8081E"/>
    <w:rsid w:val="00D80DC3"/>
    <w:rsid w:val="00D8117F"/>
    <w:rsid w:val="00D81346"/>
    <w:rsid w:val="00D8173D"/>
    <w:rsid w:val="00D8248D"/>
    <w:rsid w:val="00D82516"/>
    <w:rsid w:val="00D82D67"/>
    <w:rsid w:val="00D838DB"/>
    <w:rsid w:val="00D83AB5"/>
    <w:rsid w:val="00D84275"/>
    <w:rsid w:val="00D84E8E"/>
    <w:rsid w:val="00D8522C"/>
    <w:rsid w:val="00D85713"/>
    <w:rsid w:val="00D85804"/>
    <w:rsid w:val="00D8594F"/>
    <w:rsid w:val="00D85A5F"/>
    <w:rsid w:val="00D86C25"/>
    <w:rsid w:val="00D875D7"/>
    <w:rsid w:val="00D877EF"/>
    <w:rsid w:val="00D9007E"/>
    <w:rsid w:val="00D9032E"/>
    <w:rsid w:val="00D90444"/>
    <w:rsid w:val="00D90685"/>
    <w:rsid w:val="00D90D12"/>
    <w:rsid w:val="00D90D44"/>
    <w:rsid w:val="00D90FD2"/>
    <w:rsid w:val="00D91415"/>
    <w:rsid w:val="00D9193B"/>
    <w:rsid w:val="00D91C30"/>
    <w:rsid w:val="00D9226A"/>
    <w:rsid w:val="00D923FA"/>
    <w:rsid w:val="00D927E1"/>
    <w:rsid w:val="00D92BE0"/>
    <w:rsid w:val="00D92D00"/>
    <w:rsid w:val="00D93695"/>
    <w:rsid w:val="00D93E42"/>
    <w:rsid w:val="00D93F6D"/>
    <w:rsid w:val="00D947E3"/>
    <w:rsid w:val="00D94CE3"/>
    <w:rsid w:val="00D9525C"/>
    <w:rsid w:val="00D9541A"/>
    <w:rsid w:val="00D95507"/>
    <w:rsid w:val="00D95781"/>
    <w:rsid w:val="00D95965"/>
    <w:rsid w:val="00D95CC0"/>
    <w:rsid w:val="00D965D9"/>
    <w:rsid w:val="00D96ACB"/>
    <w:rsid w:val="00D97B27"/>
    <w:rsid w:val="00D97F48"/>
    <w:rsid w:val="00DA0542"/>
    <w:rsid w:val="00DA0B9A"/>
    <w:rsid w:val="00DA0EF8"/>
    <w:rsid w:val="00DA0F4E"/>
    <w:rsid w:val="00DA1CFA"/>
    <w:rsid w:val="00DA2109"/>
    <w:rsid w:val="00DA26FF"/>
    <w:rsid w:val="00DA2CC9"/>
    <w:rsid w:val="00DA2F95"/>
    <w:rsid w:val="00DA3930"/>
    <w:rsid w:val="00DA3FD1"/>
    <w:rsid w:val="00DA42E1"/>
    <w:rsid w:val="00DA587C"/>
    <w:rsid w:val="00DA59E8"/>
    <w:rsid w:val="00DA674C"/>
    <w:rsid w:val="00DA675F"/>
    <w:rsid w:val="00DA6974"/>
    <w:rsid w:val="00DA6F36"/>
    <w:rsid w:val="00DA7365"/>
    <w:rsid w:val="00DA74B1"/>
    <w:rsid w:val="00DA7F03"/>
    <w:rsid w:val="00DB03AD"/>
    <w:rsid w:val="00DB070A"/>
    <w:rsid w:val="00DB0741"/>
    <w:rsid w:val="00DB0831"/>
    <w:rsid w:val="00DB1329"/>
    <w:rsid w:val="00DB1967"/>
    <w:rsid w:val="00DB1EFE"/>
    <w:rsid w:val="00DB27CB"/>
    <w:rsid w:val="00DB2837"/>
    <w:rsid w:val="00DB2F68"/>
    <w:rsid w:val="00DB3702"/>
    <w:rsid w:val="00DB3A22"/>
    <w:rsid w:val="00DB3B57"/>
    <w:rsid w:val="00DB4AB7"/>
    <w:rsid w:val="00DB4B1B"/>
    <w:rsid w:val="00DB559F"/>
    <w:rsid w:val="00DB5AC2"/>
    <w:rsid w:val="00DB6004"/>
    <w:rsid w:val="00DB6721"/>
    <w:rsid w:val="00DB6D1E"/>
    <w:rsid w:val="00DB77AD"/>
    <w:rsid w:val="00DC0121"/>
    <w:rsid w:val="00DC029B"/>
    <w:rsid w:val="00DC0D51"/>
    <w:rsid w:val="00DC0FB5"/>
    <w:rsid w:val="00DC1137"/>
    <w:rsid w:val="00DC19C4"/>
    <w:rsid w:val="00DC1E1E"/>
    <w:rsid w:val="00DC3CBC"/>
    <w:rsid w:val="00DC440B"/>
    <w:rsid w:val="00DC481C"/>
    <w:rsid w:val="00DC4D7E"/>
    <w:rsid w:val="00DC4DA8"/>
    <w:rsid w:val="00DC54ED"/>
    <w:rsid w:val="00DC6BED"/>
    <w:rsid w:val="00DC6F95"/>
    <w:rsid w:val="00DC77A3"/>
    <w:rsid w:val="00DC7D07"/>
    <w:rsid w:val="00DD09EF"/>
    <w:rsid w:val="00DD0E42"/>
    <w:rsid w:val="00DD112F"/>
    <w:rsid w:val="00DD14DE"/>
    <w:rsid w:val="00DD1C0F"/>
    <w:rsid w:val="00DD26EB"/>
    <w:rsid w:val="00DD2A2B"/>
    <w:rsid w:val="00DD2DEE"/>
    <w:rsid w:val="00DD316C"/>
    <w:rsid w:val="00DD32FA"/>
    <w:rsid w:val="00DD333A"/>
    <w:rsid w:val="00DD353B"/>
    <w:rsid w:val="00DD359C"/>
    <w:rsid w:val="00DD3BB3"/>
    <w:rsid w:val="00DD3FEB"/>
    <w:rsid w:val="00DD402D"/>
    <w:rsid w:val="00DD43C0"/>
    <w:rsid w:val="00DD4760"/>
    <w:rsid w:val="00DD4E22"/>
    <w:rsid w:val="00DD59C5"/>
    <w:rsid w:val="00DD6733"/>
    <w:rsid w:val="00DD6992"/>
    <w:rsid w:val="00DD74DD"/>
    <w:rsid w:val="00DD7B99"/>
    <w:rsid w:val="00DE030A"/>
    <w:rsid w:val="00DE05CE"/>
    <w:rsid w:val="00DE0610"/>
    <w:rsid w:val="00DE116F"/>
    <w:rsid w:val="00DE183C"/>
    <w:rsid w:val="00DE1A4A"/>
    <w:rsid w:val="00DE1BA2"/>
    <w:rsid w:val="00DE1F31"/>
    <w:rsid w:val="00DE2254"/>
    <w:rsid w:val="00DE23D2"/>
    <w:rsid w:val="00DE2507"/>
    <w:rsid w:val="00DE251B"/>
    <w:rsid w:val="00DE2BC7"/>
    <w:rsid w:val="00DE30C4"/>
    <w:rsid w:val="00DE314F"/>
    <w:rsid w:val="00DE32D2"/>
    <w:rsid w:val="00DE37E8"/>
    <w:rsid w:val="00DE3B32"/>
    <w:rsid w:val="00DE3FA7"/>
    <w:rsid w:val="00DE40E6"/>
    <w:rsid w:val="00DE4299"/>
    <w:rsid w:val="00DE48C5"/>
    <w:rsid w:val="00DE52E5"/>
    <w:rsid w:val="00DE5309"/>
    <w:rsid w:val="00DE5386"/>
    <w:rsid w:val="00DE595C"/>
    <w:rsid w:val="00DE5B4D"/>
    <w:rsid w:val="00DE6057"/>
    <w:rsid w:val="00DE6613"/>
    <w:rsid w:val="00DE6822"/>
    <w:rsid w:val="00DE6AE8"/>
    <w:rsid w:val="00DE6DDB"/>
    <w:rsid w:val="00DF00BA"/>
    <w:rsid w:val="00DF034C"/>
    <w:rsid w:val="00DF056F"/>
    <w:rsid w:val="00DF1926"/>
    <w:rsid w:val="00DF21E0"/>
    <w:rsid w:val="00DF296B"/>
    <w:rsid w:val="00DF3265"/>
    <w:rsid w:val="00DF34E4"/>
    <w:rsid w:val="00DF4078"/>
    <w:rsid w:val="00DF4191"/>
    <w:rsid w:val="00DF4C93"/>
    <w:rsid w:val="00DF5131"/>
    <w:rsid w:val="00DF51FD"/>
    <w:rsid w:val="00DF5399"/>
    <w:rsid w:val="00DF57B7"/>
    <w:rsid w:val="00DF57B8"/>
    <w:rsid w:val="00DF60E3"/>
    <w:rsid w:val="00DF647F"/>
    <w:rsid w:val="00DF6486"/>
    <w:rsid w:val="00DF6553"/>
    <w:rsid w:val="00DF6995"/>
    <w:rsid w:val="00DF69C9"/>
    <w:rsid w:val="00DF6DE8"/>
    <w:rsid w:val="00DF729C"/>
    <w:rsid w:val="00DF7A99"/>
    <w:rsid w:val="00DF7C2B"/>
    <w:rsid w:val="00E00290"/>
    <w:rsid w:val="00E0100D"/>
    <w:rsid w:val="00E01480"/>
    <w:rsid w:val="00E01589"/>
    <w:rsid w:val="00E015FF"/>
    <w:rsid w:val="00E01B34"/>
    <w:rsid w:val="00E025D5"/>
    <w:rsid w:val="00E02E63"/>
    <w:rsid w:val="00E04034"/>
    <w:rsid w:val="00E040AE"/>
    <w:rsid w:val="00E0446E"/>
    <w:rsid w:val="00E04A48"/>
    <w:rsid w:val="00E04F91"/>
    <w:rsid w:val="00E05F51"/>
    <w:rsid w:val="00E06218"/>
    <w:rsid w:val="00E06D77"/>
    <w:rsid w:val="00E0770D"/>
    <w:rsid w:val="00E079E6"/>
    <w:rsid w:val="00E1013A"/>
    <w:rsid w:val="00E115AC"/>
    <w:rsid w:val="00E11705"/>
    <w:rsid w:val="00E117BA"/>
    <w:rsid w:val="00E11C39"/>
    <w:rsid w:val="00E1223B"/>
    <w:rsid w:val="00E128EA"/>
    <w:rsid w:val="00E12AE1"/>
    <w:rsid w:val="00E12C0D"/>
    <w:rsid w:val="00E132FD"/>
    <w:rsid w:val="00E13546"/>
    <w:rsid w:val="00E13B7C"/>
    <w:rsid w:val="00E13C10"/>
    <w:rsid w:val="00E140B6"/>
    <w:rsid w:val="00E1467E"/>
    <w:rsid w:val="00E15440"/>
    <w:rsid w:val="00E1597D"/>
    <w:rsid w:val="00E15ABA"/>
    <w:rsid w:val="00E15D1B"/>
    <w:rsid w:val="00E15D42"/>
    <w:rsid w:val="00E15FDB"/>
    <w:rsid w:val="00E162AC"/>
    <w:rsid w:val="00E1730E"/>
    <w:rsid w:val="00E17567"/>
    <w:rsid w:val="00E176E7"/>
    <w:rsid w:val="00E178C6"/>
    <w:rsid w:val="00E2016D"/>
    <w:rsid w:val="00E2020E"/>
    <w:rsid w:val="00E20AA1"/>
    <w:rsid w:val="00E2195D"/>
    <w:rsid w:val="00E21F57"/>
    <w:rsid w:val="00E221E9"/>
    <w:rsid w:val="00E22C26"/>
    <w:rsid w:val="00E23B53"/>
    <w:rsid w:val="00E24058"/>
    <w:rsid w:val="00E25723"/>
    <w:rsid w:val="00E2622B"/>
    <w:rsid w:val="00E2676F"/>
    <w:rsid w:val="00E26AA0"/>
    <w:rsid w:val="00E26D05"/>
    <w:rsid w:val="00E2767B"/>
    <w:rsid w:val="00E27E9C"/>
    <w:rsid w:val="00E30C21"/>
    <w:rsid w:val="00E31006"/>
    <w:rsid w:val="00E31E22"/>
    <w:rsid w:val="00E31E7F"/>
    <w:rsid w:val="00E325E9"/>
    <w:rsid w:val="00E329D8"/>
    <w:rsid w:val="00E32C41"/>
    <w:rsid w:val="00E32CB2"/>
    <w:rsid w:val="00E33080"/>
    <w:rsid w:val="00E333C3"/>
    <w:rsid w:val="00E333DE"/>
    <w:rsid w:val="00E33511"/>
    <w:rsid w:val="00E33CF7"/>
    <w:rsid w:val="00E34DB2"/>
    <w:rsid w:val="00E34DFF"/>
    <w:rsid w:val="00E34EF7"/>
    <w:rsid w:val="00E35002"/>
    <w:rsid w:val="00E35170"/>
    <w:rsid w:val="00E35990"/>
    <w:rsid w:val="00E35CA7"/>
    <w:rsid w:val="00E36890"/>
    <w:rsid w:val="00E37212"/>
    <w:rsid w:val="00E377E3"/>
    <w:rsid w:val="00E37F1B"/>
    <w:rsid w:val="00E37FAF"/>
    <w:rsid w:val="00E37FEF"/>
    <w:rsid w:val="00E41263"/>
    <w:rsid w:val="00E41749"/>
    <w:rsid w:val="00E4278E"/>
    <w:rsid w:val="00E42906"/>
    <w:rsid w:val="00E42CCB"/>
    <w:rsid w:val="00E4312C"/>
    <w:rsid w:val="00E43783"/>
    <w:rsid w:val="00E44718"/>
    <w:rsid w:val="00E44974"/>
    <w:rsid w:val="00E45600"/>
    <w:rsid w:val="00E45E3B"/>
    <w:rsid w:val="00E45FE1"/>
    <w:rsid w:val="00E46454"/>
    <w:rsid w:val="00E46511"/>
    <w:rsid w:val="00E46637"/>
    <w:rsid w:val="00E46B11"/>
    <w:rsid w:val="00E50103"/>
    <w:rsid w:val="00E50F68"/>
    <w:rsid w:val="00E51160"/>
    <w:rsid w:val="00E5178C"/>
    <w:rsid w:val="00E51ACE"/>
    <w:rsid w:val="00E52195"/>
    <w:rsid w:val="00E525A2"/>
    <w:rsid w:val="00E525E8"/>
    <w:rsid w:val="00E527AA"/>
    <w:rsid w:val="00E52914"/>
    <w:rsid w:val="00E53794"/>
    <w:rsid w:val="00E54090"/>
    <w:rsid w:val="00E54650"/>
    <w:rsid w:val="00E54D29"/>
    <w:rsid w:val="00E54D3C"/>
    <w:rsid w:val="00E551F1"/>
    <w:rsid w:val="00E55993"/>
    <w:rsid w:val="00E55B17"/>
    <w:rsid w:val="00E55BF7"/>
    <w:rsid w:val="00E56C48"/>
    <w:rsid w:val="00E57A43"/>
    <w:rsid w:val="00E57B2E"/>
    <w:rsid w:val="00E57BE6"/>
    <w:rsid w:val="00E57E9D"/>
    <w:rsid w:val="00E57F2D"/>
    <w:rsid w:val="00E60605"/>
    <w:rsid w:val="00E60E6C"/>
    <w:rsid w:val="00E60FDD"/>
    <w:rsid w:val="00E62178"/>
    <w:rsid w:val="00E6252C"/>
    <w:rsid w:val="00E62ABA"/>
    <w:rsid w:val="00E62DC7"/>
    <w:rsid w:val="00E6303D"/>
    <w:rsid w:val="00E637A7"/>
    <w:rsid w:val="00E640F6"/>
    <w:rsid w:val="00E643DD"/>
    <w:rsid w:val="00E64413"/>
    <w:rsid w:val="00E65203"/>
    <w:rsid w:val="00E65828"/>
    <w:rsid w:val="00E65AC5"/>
    <w:rsid w:val="00E6704C"/>
    <w:rsid w:val="00E67094"/>
    <w:rsid w:val="00E67811"/>
    <w:rsid w:val="00E6784C"/>
    <w:rsid w:val="00E6788F"/>
    <w:rsid w:val="00E701E6"/>
    <w:rsid w:val="00E70532"/>
    <w:rsid w:val="00E7119F"/>
    <w:rsid w:val="00E717CB"/>
    <w:rsid w:val="00E71E23"/>
    <w:rsid w:val="00E71E46"/>
    <w:rsid w:val="00E72A14"/>
    <w:rsid w:val="00E7464B"/>
    <w:rsid w:val="00E7487B"/>
    <w:rsid w:val="00E74CBF"/>
    <w:rsid w:val="00E74E72"/>
    <w:rsid w:val="00E75106"/>
    <w:rsid w:val="00E75E72"/>
    <w:rsid w:val="00E760C9"/>
    <w:rsid w:val="00E76380"/>
    <w:rsid w:val="00E7679F"/>
    <w:rsid w:val="00E76C47"/>
    <w:rsid w:val="00E77021"/>
    <w:rsid w:val="00E77259"/>
    <w:rsid w:val="00E77A56"/>
    <w:rsid w:val="00E77BEA"/>
    <w:rsid w:val="00E80701"/>
    <w:rsid w:val="00E81307"/>
    <w:rsid w:val="00E8145B"/>
    <w:rsid w:val="00E81A96"/>
    <w:rsid w:val="00E81D05"/>
    <w:rsid w:val="00E81D28"/>
    <w:rsid w:val="00E81D59"/>
    <w:rsid w:val="00E81EB0"/>
    <w:rsid w:val="00E82657"/>
    <w:rsid w:val="00E83122"/>
    <w:rsid w:val="00E836F2"/>
    <w:rsid w:val="00E83773"/>
    <w:rsid w:val="00E83965"/>
    <w:rsid w:val="00E83A71"/>
    <w:rsid w:val="00E83DB0"/>
    <w:rsid w:val="00E83F67"/>
    <w:rsid w:val="00E84020"/>
    <w:rsid w:val="00E840DB"/>
    <w:rsid w:val="00E843C8"/>
    <w:rsid w:val="00E850FA"/>
    <w:rsid w:val="00E8535F"/>
    <w:rsid w:val="00E85367"/>
    <w:rsid w:val="00E85858"/>
    <w:rsid w:val="00E859EF"/>
    <w:rsid w:val="00E859FE"/>
    <w:rsid w:val="00E86A1F"/>
    <w:rsid w:val="00E86A42"/>
    <w:rsid w:val="00E86D89"/>
    <w:rsid w:val="00E87982"/>
    <w:rsid w:val="00E87C61"/>
    <w:rsid w:val="00E87D3A"/>
    <w:rsid w:val="00E9086D"/>
    <w:rsid w:val="00E90B62"/>
    <w:rsid w:val="00E90C2A"/>
    <w:rsid w:val="00E9179A"/>
    <w:rsid w:val="00E91AB5"/>
    <w:rsid w:val="00E91F23"/>
    <w:rsid w:val="00E922DA"/>
    <w:rsid w:val="00E925D0"/>
    <w:rsid w:val="00E930B2"/>
    <w:rsid w:val="00E93434"/>
    <w:rsid w:val="00E93F5B"/>
    <w:rsid w:val="00E9400E"/>
    <w:rsid w:val="00E948C6"/>
    <w:rsid w:val="00E95EEE"/>
    <w:rsid w:val="00E9653D"/>
    <w:rsid w:val="00E96878"/>
    <w:rsid w:val="00E9748F"/>
    <w:rsid w:val="00E978D4"/>
    <w:rsid w:val="00EA004B"/>
    <w:rsid w:val="00EA0D06"/>
    <w:rsid w:val="00EA0E1C"/>
    <w:rsid w:val="00EA0EC0"/>
    <w:rsid w:val="00EA101B"/>
    <w:rsid w:val="00EA12D3"/>
    <w:rsid w:val="00EA171F"/>
    <w:rsid w:val="00EA17DB"/>
    <w:rsid w:val="00EA1D1B"/>
    <w:rsid w:val="00EA20D8"/>
    <w:rsid w:val="00EA380E"/>
    <w:rsid w:val="00EA40F3"/>
    <w:rsid w:val="00EA47ED"/>
    <w:rsid w:val="00EA4D83"/>
    <w:rsid w:val="00EA4F73"/>
    <w:rsid w:val="00EA4FCA"/>
    <w:rsid w:val="00EA5CC5"/>
    <w:rsid w:val="00EA615D"/>
    <w:rsid w:val="00EA61A1"/>
    <w:rsid w:val="00EA6982"/>
    <w:rsid w:val="00EA6C32"/>
    <w:rsid w:val="00EA6DF7"/>
    <w:rsid w:val="00EA6EC6"/>
    <w:rsid w:val="00EA77D6"/>
    <w:rsid w:val="00EB14DE"/>
    <w:rsid w:val="00EB1E70"/>
    <w:rsid w:val="00EB251C"/>
    <w:rsid w:val="00EB28CF"/>
    <w:rsid w:val="00EB350C"/>
    <w:rsid w:val="00EB3B51"/>
    <w:rsid w:val="00EB3F51"/>
    <w:rsid w:val="00EB404C"/>
    <w:rsid w:val="00EB41F9"/>
    <w:rsid w:val="00EB4336"/>
    <w:rsid w:val="00EB4DCF"/>
    <w:rsid w:val="00EB59B6"/>
    <w:rsid w:val="00EB5A8E"/>
    <w:rsid w:val="00EB5E0B"/>
    <w:rsid w:val="00EB602D"/>
    <w:rsid w:val="00EB648F"/>
    <w:rsid w:val="00EB654E"/>
    <w:rsid w:val="00EB6D1C"/>
    <w:rsid w:val="00EB6E1F"/>
    <w:rsid w:val="00EB746B"/>
    <w:rsid w:val="00EB75E2"/>
    <w:rsid w:val="00EB77BA"/>
    <w:rsid w:val="00EC0244"/>
    <w:rsid w:val="00EC0CD1"/>
    <w:rsid w:val="00EC14E7"/>
    <w:rsid w:val="00EC192E"/>
    <w:rsid w:val="00EC1C1E"/>
    <w:rsid w:val="00EC1CA8"/>
    <w:rsid w:val="00EC2413"/>
    <w:rsid w:val="00EC25C8"/>
    <w:rsid w:val="00EC2B7A"/>
    <w:rsid w:val="00EC3205"/>
    <w:rsid w:val="00EC3A5B"/>
    <w:rsid w:val="00EC4CB8"/>
    <w:rsid w:val="00EC51FF"/>
    <w:rsid w:val="00EC5E8E"/>
    <w:rsid w:val="00EC65EF"/>
    <w:rsid w:val="00EC6837"/>
    <w:rsid w:val="00EC6B62"/>
    <w:rsid w:val="00EC6B7D"/>
    <w:rsid w:val="00EC6DB3"/>
    <w:rsid w:val="00EC7328"/>
    <w:rsid w:val="00EC7865"/>
    <w:rsid w:val="00EC7926"/>
    <w:rsid w:val="00ED02D2"/>
    <w:rsid w:val="00ED0B7B"/>
    <w:rsid w:val="00ED0FF0"/>
    <w:rsid w:val="00ED27D0"/>
    <w:rsid w:val="00ED289F"/>
    <w:rsid w:val="00ED2C4F"/>
    <w:rsid w:val="00ED3052"/>
    <w:rsid w:val="00ED33D3"/>
    <w:rsid w:val="00ED3533"/>
    <w:rsid w:val="00ED37D6"/>
    <w:rsid w:val="00ED38D5"/>
    <w:rsid w:val="00ED4706"/>
    <w:rsid w:val="00ED4FD2"/>
    <w:rsid w:val="00ED5796"/>
    <w:rsid w:val="00ED5A51"/>
    <w:rsid w:val="00ED66C3"/>
    <w:rsid w:val="00ED6784"/>
    <w:rsid w:val="00ED74F6"/>
    <w:rsid w:val="00ED7C5E"/>
    <w:rsid w:val="00EE0221"/>
    <w:rsid w:val="00EE0506"/>
    <w:rsid w:val="00EE11D5"/>
    <w:rsid w:val="00EE1E57"/>
    <w:rsid w:val="00EE2006"/>
    <w:rsid w:val="00EE200D"/>
    <w:rsid w:val="00EE2A4C"/>
    <w:rsid w:val="00EE2E4F"/>
    <w:rsid w:val="00EE31F1"/>
    <w:rsid w:val="00EE3267"/>
    <w:rsid w:val="00EE37D0"/>
    <w:rsid w:val="00EE433D"/>
    <w:rsid w:val="00EE4803"/>
    <w:rsid w:val="00EE5AAB"/>
    <w:rsid w:val="00EE6F8F"/>
    <w:rsid w:val="00EE7173"/>
    <w:rsid w:val="00EE725A"/>
    <w:rsid w:val="00EE759A"/>
    <w:rsid w:val="00EE765E"/>
    <w:rsid w:val="00EE79BB"/>
    <w:rsid w:val="00EE7EDC"/>
    <w:rsid w:val="00EF064C"/>
    <w:rsid w:val="00EF0D10"/>
    <w:rsid w:val="00EF1338"/>
    <w:rsid w:val="00EF276B"/>
    <w:rsid w:val="00EF2D3B"/>
    <w:rsid w:val="00EF305E"/>
    <w:rsid w:val="00EF3405"/>
    <w:rsid w:val="00EF35FA"/>
    <w:rsid w:val="00EF37E7"/>
    <w:rsid w:val="00EF3E6A"/>
    <w:rsid w:val="00EF461F"/>
    <w:rsid w:val="00EF4F8F"/>
    <w:rsid w:val="00EF5309"/>
    <w:rsid w:val="00EF5C52"/>
    <w:rsid w:val="00EF6BED"/>
    <w:rsid w:val="00EF6D2C"/>
    <w:rsid w:val="00EF6D8D"/>
    <w:rsid w:val="00EF7899"/>
    <w:rsid w:val="00EF7BB9"/>
    <w:rsid w:val="00F00533"/>
    <w:rsid w:val="00F00574"/>
    <w:rsid w:val="00F007B1"/>
    <w:rsid w:val="00F00B97"/>
    <w:rsid w:val="00F0137A"/>
    <w:rsid w:val="00F014D4"/>
    <w:rsid w:val="00F0196F"/>
    <w:rsid w:val="00F0198B"/>
    <w:rsid w:val="00F01CF0"/>
    <w:rsid w:val="00F02151"/>
    <w:rsid w:val="00F024EE"/>
    <w:rsid w:val="00F02C04"/>
    <w:rsid w:val="00F02DEE"/>
    <w:rsid w:val="00F03388"/>
    <w:rsid w:val="00F033C8"/>
    <w:rsid w:val="00F0395B"/>
    <w:rsid w:val="00F03F67"/>
    <w:rsid w:val="00F04407"/>
    <w:rsid w:val="00F04708"/>
    <w:rsid w:val="00F04BD5"/>
    <w:rsid w:val="00F05032"/>
    <w:rsid w:val="00F050B4"/>
    <w:rsid w:val="00F06311"/>
    <w:rsid w:val="00F066A0"/>
    <w:rsid w:val="00F076FD"/>
    <w:rsid w:val="00F100C7"/>
    <w:rsid w:val="00F1119E"/>
    <w:rsid w:val="00F11257"/>
    <w:rsid w:val="00F1232E"/>
    <w:rsid w:val="00F12F3E"/>
    <w:rsid w:val="00F13075"/>
    <w:rsid w:val="00F13820"/>
    <w:rsid w:val="00F13E06"/>
    <w:rsid w:val="00F13E2D"/>
    <w:rsid w:val="00F13ED7"/>
    <w:rsid w:val="00F14650"/>
    <w:rsid w:val="00F149FA"/>
    <w:rsid w:val="00F14FC2"/>
    <w:rsid w:val="00F15048"/>
    <w:rsid w:val="00F154A2"/>
    <w:rsid w:val="00F1581E"/>
    <w:rsid w:val="00F158F4"/>
    <w:rsid w:val="00F16635"/>
    <w:rsid w:val="00F16DC6"/>
    <w:rsid w:val="00F16F94"/>
    <w:rsid w:val="00F1735E"/>
    <w:rsid w:val="00F17390"/>
    <w:rsid w:val="00F177A1"/>
    <w:rsid w:val="00F17D52"/>
    <w:rsid w:val="00F17E89"/>
    <w:rsid w:val="00F20023"/>
    <w:rsid w:val="00F20597"/>
    <w:rsid w:val="00F206C8"/>
    <w:rsid w:val="00F20F9A"/>
    <w:rsid w:val="00F221A8"/>
    <w:rsid w:val="00F2249D"/>
    <w:rsid w:val="00F2263C"/>
    <w:rsid w:val="00F22868"/>
    <w:rsid w:val="00F22A50"/>
    <w:rsid w:val="00F23DF9"/>
    <w:rsid w:val="00F24048"/>
    <w:rsid w:val="00F246F8"/>
    <w:rsid w:val="00F24CA7"/>
    <w:rsid w:val="00F25621"/>
    <w:rsid w:val="00F2571E"/>
    <w:rsid w:val="00F26351"/>
    <w:rsid w:val="00F266B4"/>
    <w:rsid w:val="00F2692C"/>
    <w:rsid w:val="00F2734C"/>
    <w:rsid w:val="00F30218"/>
    <w:rsid w:val="00F3062F"/>
    <w:rsid w:val="00F32B00"/>
    <w:rsid w:val="00F32B40"/>
    <w:rsid w:val="00F32CD2"/>
    <w:rsid w:val="00F331A0"/>
    <w:rsid w:val="00F33807"/>
    <w:rsid w:val="00F34AE0"/>
    <w:rsid w:val="00F34F52"/>
    <w:rsid w:val="00F35094"/>
    <w:rsid w:val="00F35435"/>
    <w:rsid w:val="00F36035"/>
    <w:rsid w:val="00F36074"/>
    <w:rsid w:val="00F362F2"/>
    <w:rsid w:val="00F36720"/>
    <w:rsid w:val="00F36759"/>
    <w:rsid w:val="00F3697A"/>
    <w:rsid w:val="00F36A84"/>
    <w:rsid w:val="00F36E12"/>
    <w:rsid w:val="00F370B6"/>
    <w:rsid w:val="00F37364"/>
    <w:rsid w:val="00F37E97"/>
    <w:rsid w:val="00F403BC"/>
    <w:rsid w:val="00F40517"/>
    <w:rsid w:val="00F40D29"/>
    <w:rsid w:val="00F410D5"/>
    <w:rsid w:val="00F41B26"/>
    <w:rsid w:val="00F426A7"/>
    <w:rsid w:val="00F438E3"/>
    <w:rsid w:val="00F43D09"/>
    <w:rsid w:val="00F43DF0"/>
    <w:rsid w:val="00F43F79"/>
    <w:rsid w:val="00F4425A"/>
    <w:rsid w:val="00F450DF"/>
    <w:rsid w:val="00F45159"/>
    <w:rsid w:val="00F46E39"/>
    <w:rsid w:val="00F46F35"/>
    <w:rsid w:val="00F47083"/>
    <w:rsid w:val="00F472EE"/>
    <w:rsid w:val="00F47F7A"/>
    <w:rsid w:val="00F507CB"/>
    <w:rsid w:val="00F50945"/>
    <w:rsid w:val="00F509E4"/>
    <w:rsid w:val="00F50C99"/>
    <w:rsid w:val="00F50DA1"/>
    <w:rsid w:val="00F52119"/>
    <w:rsid w:val="00F5243B"/>
    <w:rsid w:val="00F52781"/>
    <w:rsid w:val="00F527AD"/>
    <w:rsid w:val="00F52DB5"/>
    <w:rsid w:val="00F534F8"/>
    <w:rsid w:val="00F53872"/>
    <w:rsid w:val="00F541D9"/>
    <w:rsid w:val="00F545A9"/>
    <w:rsid w:val="00F54A2B"/>
    <w:rsid w:val="00F54D93"/>
    <w:rsid w:val="00F5522C"/>
    <w:rsid w:val="00F55ED2"/>
    <w:rsid w:val="00F55EE9"/>
    <w:rsid w:val="00F5611E"/>
    <w:rsid w:val="00F56558"/>
    <w:rsid w:val="00F565B5"/>
    <w:rsid w:val="00F56960"/>
    <w:rsid w:val="00F56DFF"/>
    <w:rsid w:val="00F5702A"/>
    <w:rsid w:val="00F57575"/>
    <w:rsid w:val="00F60405"/>
    <w:rsid w:val="00F60688"/>
    <w:rsid w:val="00F606DD"/>
    <w:rsid w:val="00F60CF3"/>
    <w:rsid w:val="00F61063"/>
    <w:rsid w:val="00F6169A"/>
    <w:rsid w:val="00F61F8F"/>
    <w:rsid w:val="00F622AD"/>
    <w:rsid w:val="00F62559"/>
    <w:rsid w:val="00F62AE2"/>
    <w:rsid w:val="00F62B17"/>
    <w:rsid w:val="00F62D11"/>
    <w:rsid w:val="00F637C0"/>
    <w:rsid w:val="00F63B3C"/>
    <w:rsid w:val="00F6459B"/>
    <w:rsid w:val="00F64664"/>
    <w:rsid w:val="00F6545B"/>
    <w:rsid w:val="00F65961"/>
    <w:rsid w:val="00F668A5"/>
    <w:rsid w:val="00F66946"/>
    <w:rsid w:val="00F66A9E"/>
    <w:rsid w:val="00F66D58"/>
    <w:rsid w:val="00F66E11"/>
    <w:rsid w:val="00F70065"/>
    <w:rsid w:val="00F7023A"/>
    <w:rsid w:val="00F708A7"/>
    <w:rsid w:val="00F709FA"/>
    <w:rsid w:val="00F71382"/>
    <w:rsid w:val="00F7227E"/>
    <w:rsid w:val="00F72DBD"/>
    <w:rsid w:val="00F72F37"/>
    <w:rsid w:val="00F7371B"/>
    <w:rsid w:val="00F7387D"/>
    <w:rsid w:val="00F740AD"/>
    <w:rsid w:val="00F741BD"/>
    <w:rsid w:val="00F7456C"/>
    <w:rsid w:val="00F75076"/>
    <w:rsid w:val="00F7622E"/>
    <w:rsid w:val="00F767A3"/>
    <w:rsid w:val="00F771D3"/>
    <w:rsid w:val="00F77397"/>
    <w:rsid w:val="00F77ADB"/>
    <w:rsid w:val="00F803A3"/>
    <w:rsid w:val="00F80783"/>
    <w:rsid w:val="00F80FF2"/>
    <w:rsid w:val="00F81576"/>
    <w:rsid w:val="00F825E5"/>
    <w:rsid w:val="00F82EA1"/>
    <w:rsid w:val="00F82EE7"/>
    <w:rsid w:val="00F84378"/>
    <w:rsid w:val="00F84601"/>
    <w:rsid w:val="00F8502F"/>
    <w:rsid w:val="00F850AF"/>
    <w:rsid w:val="00F856DC"/>
    <w:rsid w:val="00F85AC3"/>
    <w:rsid w:val="00F85AFF"/>
    <w:rsid w:val="00F85F36"/>
    <w:rsid w:val="00F86078"/>
    <w:rsid w:val="00F861CF"/>
    <w:rsid w:val="00F862FF"/>
    <w:rsid w:val="00F86643"/>
    <w:rsid w:val="00F8692F"/>
    <w:rsid w:val="00F86B26"/>
    <w:rsid w:val="00F8725F"/>
    <w:rsid w:val="00F873FA"/>
    <w:rsid w:val="00F87E2C"/>
    <w:rsid w:val="00F87FBB"/>
    <w:rsid w:val="00F90375"/>
    <w:rsid w:val="00F90537"/>
    <w:rsid w:val="00F90C52"/>
    <w:rsid w:val="00F90D23"/>
    <w:rsid w:val="00F9132F"/>
    <w:rsid w:val="00F914A0"/>
    <w:rsid w:val="00F922D5"/>
    <w:rsid w:val="00F922D7"/>
    <w:rsid w:val="00F92FED"/>
    <w:rsid w:val="00F931A7"/>
    <w:rsid w:val="00F93376"/>
    <w:rsid w:val="00F9356F"/>
    <w:rsid w:val="00F93593"/>
    <w:rsid w:val="00F93AD1"/>
    <w:rsid w:val="00F93E1E"/>
    <w:rsid w:val="00F93F12"/>
    <w:rsid w:val="00F9416F"/>
    <w:rsid w:val="00F94232"/>
    <w:rsid w:val="00F94418"/>
    <w:rsid w:val="00F944BF"/>
    <w:rsid w:val="00F94942"/>
    <w:rsid w:val="00F95355"/>
    <w:rsid w:val="00F957FA"/>
    <w:rsid w:val="00F95C2C"/>
    <w:rsid w:val="00F969FA"/>
    <w:rsid w:val="00F96A3A"/>
    <w:rsid w:val="00F96B60"/>
    <w:rsid w:val="00F97C06"/>
    <w:rsid w:val="00FA04E4"/>
    <w:rsid w:val="00FA2310"/>
    <w:rsid w:val="00FA2E86"/>
    <w:rsid w:val="00FA2FE1"/>
    <w:rsid w:val="00FA320F"/>
    <w:rsid w:val="00FA3C72"/>
    <w:rsid w:val="00FA4799"/>
    <w:rsid w:val="00FA4931"/>
    <w:rsid w:val="00FA5014"/>
    <w:rsid w:val="00FA5BC0"/>
    <w:rsid w:val="00FA603B"/>
    <w:rsid w:val="00FA630E"/>
    <w:rsid w:val="00FA662D"/>
    <w:rsid w:val="00FA70D7"/>
    <w:rsid w:val="00FA7347"/>
    <w:rsid w:val="00FA734E"/>
    <w:rsid w:val="00FA7C07"/>
    <w:rsid w:val="00FA7C29"/>
    <w:rsid w:val="00FA7C92"/>
    <w:rsid w:val="00FB02C5"/>
    <w:rsid w:val="00FB0606"/>
    <w:rsid w:val="00FB08AF"/>
    <w:rsid w:val="00FB0F75"/>
    <w:rsid w:val="00FB15AB"/>
    <w:rsid w:val="00FB16E5"/>
    <w:rsid w:val="00FB2A7D"/>
    <w:rsid w:val="00FB2D39"/>
    <w:rsid w:val="00FB2E00"/>
    <w:rsid w:val="00FB323A"/>
    <w:rsid w:val="00FB36D4"/>
    <w:rsid w:val="00FB3C42"/>
    <w:rsid w:val="00FB4040"/>
    <w:rsid w:val="00FB500B"/>
    <w:rsid w:val="00FB5014"/>
    <w:rsid w:val="00FB5B93"/>
    <w:rsid w:val="00FB5CC6"/>
    <w:rsid w:val="00FB5F70"/>
    <w:rsid w:val="00FB619A"/>
    <w:rsid w:val="00FB6B67"/>
    <w:rsid w:val="00FB7105"/>
    <w:rsid w:val="00FB7805"/>
    <w:rsid w:val="00FB7D1E"/>
    <w:rsid w:val="00FC0404"/>
    <w:rsid w:val="00FC05D8"/>
    <w:rsid w:val="00FC079E"/>
    <w:rsid w:val="00FC0864"/>
    <w:rsid w:val="00FC1502"/>
    <w:rsid w:val="00FC1B48"/>
    <w:rsid w:val="00FC20AF"/>
    <w:rsid w:val="00FC27B2"/>
    <w:rsid w:val="00FC2D0A"/>
    <w:rsid w:val="00FC410F"/>
    <w:rsid w:val="00FC489B"/>
    <w:rsid w:val="00FC4973"/>
    <w:rsid w:val="00FC5E39"/>
    <w:rsid w:val="00FC5F75"/>
    <w:rsid w:val="00FC6AB9"/>
    <w:rsid w:val="00FC74B8"/>
    <w:rsid w:val="00FC7E4B"/>
    <w:rsid w:val="00FC7FAC"/>
    <w:rsid w:val="00FD000B"/>
    <w:rsid w:val="00FD0300"/>
    <w:rsid w:val="00FD0A70"/>
    <w:rsid w:val="00FD1074"/>
    <w:rsid w:val="00FD12EE"/>
    <w:rsid w:val="00FD1843"/>
    <w:rsid w:val="00FD1870"/>
    <w:rsid w:val="00FD1950"/>
    <w:rsid w:val="00FD1C97"/>
    <w:rsid w:val="00FD1D16"/>
    <w:rsid w:val="00FD2488"/>
    <w:rsid w:val="00FD2680"/>
    <w:rsid w:val="00FD31FC"/>
    <w:rsid w:val="00FD32DF"/>
    <w:rsid w:val="00FD382C"/>
    <w:rsid w:val="00FD3B00"/>
    <w:rsid w:val="00FD4189"/>
    <w:rsid w:val="00FD4A41"/>
    <w:rsid w:val="00FD4C6C"/>
    <w:rsid w:val="00FD5568"/>
    <w:rsid w:val="00FD66E5"/>
    <w:rsid w:val="00FD69BE"/>
    <w:rsid w:val="00FD6A44"/>
    <w:rsid w:val="00FD734B"/>
    <w:rsid w:val="00FD74C2"/>
    <w:rsid w:val="00FD7B9E"/>
    <w:rsid w:val="00FE00A8"/>
    <w:rsid w:val="00FE066C"/>
    <w:rsid w:val="00FE08C6"/>
    <w:rsid w:val="00FE0AEA"/>
    <w:rsid w:val="00FE0C44"/>
    <w:rsid w:val="00FE0D41"/>
    <w:rsid w:val="00FE195C"/>
    <w:rsid w:val="00FE1C2D"/>
    <w:rsid w:val="00FE1E28"/>
    <w:rsid w:val="00FE222F"/>
    <w:rsid w:val="00FE268B"/>
    <w:rsid w:val="00FE3072"/>
    <w:rsid w:val="00FE3284"/>
    <w:rsid w:val="00FE399D"/>
    <w:rsid w:val="00FE3A24"/>
    <w:rsid w:val="00FE420A"/>
    <w:rsid w:val="00FE467E"/>
    <w:rsid w:val="00FE4DDC"/>
    <w:rsid w:val="00FE534A"/>
    <w:rsid w:val="00FE5427"/>
    <w:rsid w:val="00FE5479"/>
    <w:rsid w:val="00FE5547"/>
    <w:rsid w:val="00FE5DE2"/>
    <w:rsid w:val="00FE63DB"/>
    <w:rsid w:val="00FE73E6"/>
    <w:rsid w:val="00FE763A"/>
    <w:rsid w:val="00FE794A"/>
    <w:rsid w:val="00FF0593"/>
    <w:rsid w:val="00FF05B3"/>
    <w:rsid w:val="00FF0DFD"/>
    <w:rsid w:val="00FF122B"/>
    <w:rsid w:val="00FF1D5C"/>
    <w:rsid w:val="00FF2108"/>
    <w:rsid w:val="00FF43C3"/>
    <w:rsid w:val="00FF449F"/>
    <w:rsid w:val="00FF4C6F"/>
    <w:rsid w:val="00FF56D4"/>
    <w:rsid w:val="00FF661C"/>
    <w:rsid w:val="00FF6A17"/>
    <w:rsid w:val="00FF6E72"/>
    <w:rsid w:val="00FF7A8B"/>
    <w:rsid w:val="00FF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2C2B9"/>
  <w15:docId w15:val="{A9F0CA39-6037-4D62-A889-475F616B1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iPriority="99" w:unhideWhenUsed="1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99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iPriority="99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f5">
    <w:name w:val="Normal"/>
    <w:qFormat/>
    <w:rsid w:val="00B40576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d">
    <w:name w:val="heading 1"/>
    <w:basedOn w:val="af5"/>
    <w:next w:val="2a"/>
    <w:link w:val="1f6"/>
    <w:qFormat/>
    <w:pPr>
      <w:keepNext/>
      <w:keepLines/>
      <w:pageBreakBefore/>
      <w:widowControl/>
      <w:numPr>
        <w:numId w:val="18"/>
      </w:numPr>
      <w:spacing w:after="120"/>
      <w:jc w:val="left"/>
      <w:outlineLvl w:val="0"/>
    </w:pPr>
    <w:rPr>
      <w:rFonts w:cs="Arial"/>
      <w:b/>
      <w:bCs/>
      <w:caps/>
      <w:szCs w:val="32"/>
    </w:rPr>
  </w:style>
  <w:style w:type="paragraph" w:styleId="2a">
    <w:name w:val="heading 2"/>
    <w:basedOn w:val="af5"/>
    <w:next w:val="39"/>
    <w:link w:val="2f1"/>
    <w:unhideWhenUsed/>
    <w:qFormat/>
    <w:pPr>
      <w:keepNext/>
      <w:keepLines/>
      <w:widowControl/>
      <w:numPr>
        <w:ilvl w:val="1"/>
        <w:numId w:val="18"/>
      </w:numPr>
      <w:spacing w:before="240" w:after="120"/>
      <w:outlineLvl w:val="1"/>
    </w:pPr>
    <w:rPr>
      <w:rFonts w:cs="Arial"/>
      <w:b/>
      <w:bCs/>
      <w:iCs/>
      <w:szCs w:val="28"/>
    </w:rPr>
  </w:style>
  <w:style w:type="paragraph" w:styleId="39">
    <w:name w:val="heading 3"/>
    <w:basedOn w:val="af5"/>
    <w:next w:val="af6"/>
    <w:link w:val="3f"/>
    <w:unhideWhenUsed/>
    <w:qFormat/>
    <w:rsid w:val="004779C9"/>
    <w:pPr>
      <w:keepNext/>
      <w:keepLines/>
      <w:widowControl/>
      <w:numPr>
        <w:ilvl w:val="2"/>
        <w:numId w:val="18"/>
      </w:numPr>
      <w:spacing w:before="240" w:after="120"/>
      <w:ind w:left="709"/>
      <w:outlineLvl w:val="2"/>
    </w:pPr>
    <w:rPr>
      <w:rFonts w:cs="Arial"/>
      <w:b/>
      <w:bCs/>
    </w:rPr>
  </w:style>
  <w:style w:type="paragraph" w:styleId="43">
    <w:name w:val="heading 4"/>
    <w:basedOn w:val="af5"/>
    <w:next w:val="af6"/>
    <w:link w:val="48"/>
    <w:unhideWhenUsed/>
    <w:qFormat/>
    <w:pPr>
      <w:keepNext/>
      <w:keepLines/>
      <w:widowControl/>
      <w:numPr>
        <w:ilvl w:val="3"/>
        <w:numId w:val="18"/>
      </w:numPr>
      <w:tabs>
        <w:tab w:val="left" w:pos="993"/>
      </w:tabs>
      <w:spacing w:before="120"/>
      <w:outlineLvl w:val="3"/>
    </w:pPr>
    <w:rPr>
      <w:rFonts w:cs="Arial"/>
      <w:b/>
      <w:bCs/>
      <w:szCs w:val="26"/>
    </w:rPr>
  </w:style>
  <w:style w:type="paragraph" w:styleId="51">
    <w:name w:val="heading 5"/>
    <w:basedOn w:val="af5"/>
    <w:next w:val="af6"/>
    <w:link w:val="56"/>
    <w:unhideWhenUsed/>
    <w:qFormat/>
    <w:pPr>
      <w:keepNext/>
      <w:keepLines/>
      <w:widowControl/>
      <w:numPr>
        <w:ilvl w:val="4"/>
        <w:numId w:val="18"/>
      </w:numPr>
      <w:spacing w:before="120"/>
      <w:jc w:val="left"/>
      <w:outlineLvl w:val="4"/>
    </w:pPr>
    <w:rPr>
      <w:rFonts w:cs="Arial"/>
      <w:b/>
      <w:bCs/>
      <w:szCs w:val="26"/>
    </w:rPr>
  </w:style>
  <w:style w:type="paragraph" w:styleId="60">
    <w:name w:val="heading 6"/>
    <w:basedOn w:val="af5"/>
    <w:next w:val="af6"/>
    <w:link w:val="62"/>
    <w:unhideWhenUsed/>
    <w:qFormat/>
    <w:pPr>
      <w:keepNext/>
      <w:keepLines/>
      <w:widowControl/>
      <w:numPr>
        <w:ilvl w:val="5"/>
        <w:numId w:val="18"/>
      </w:numPr>
      <w:spacing w:before="120"/>
      <w:outlineLvl w:val="5"/>
    </w:pPr>
    <w:rPr>
      <w:b/>
    </w:rPr>
  </w:style>
  <w:style w:type="paragraph" w:styleId="7">
    <w:name w:val="heading 7"/>
    <w:basedOn w:val="af5"/>
    <w:next w:val="af6"/>
    <w:link w:val="70"/>
    <w:unhideWhenUsed/>
    <w:qFormat/>
    <w:pPr>
      <w:keepNext/>
      <w:keepLines/>
      <w:widowControl/>
      <w:numPr>
        <w:ilvl w:val="6"/>
        <w:numId w:val="18"/>
      </w:numPr>
      <w:spacing w:before="240" w:after="240"/>
      <w:outlineLvl w:val="6"/>
    </w:pPr>
    <w:rPr>
      <w:b/>
      <w:szCs w:val="20"/>
    </w:rPr>
  </w:style>
  <w:style w:type="paragraph" w:styleId="8">
    <w:name w:val="heading 8"/>
    <w:basedOn w:val="af5"/>
    <w:next w:val="af6"/>
    <w:link w:val="80"/>
    <w:unhideWhenUsed/>
    <w:qFormat/>
    <w:pPr>
      <w:keepNext/>
      <w:keepLines/>
      <w:widowControl/>
      <w:numPr>
        <w:ilvl w:val="7"/>
        <w:numId w:val="18"/>
      </w:numPr>
      <w:spacing w:before="240" w:after="240"/>
      <w:outlineLvl w:val="7"/>
    </w:pPr>
    <w:rPr>
      <w:rFonts w:ascii="Peterburg" w:hAnsi="Peterburg"/>
      <w:b/>
      <w:szCs w:val="20"/>
    </w:rPr>
  </w:style>
  <w:style w:type="paragraph" w:styleId="9">
    <w:name w:val="heading 9"/>
    <w:basedOn w:val="af5"/>
    <w:next w:val="af6"/>
    <w:link w:val="90"/>
    <w:unhideWhenUsed/>
    <w:qFormat/>
    <w:pPr>
      <w:keepNext/>
      <w:keepLines/>
      <w:widowControl/>
      <w:numPr>
        <w:ilvl w:val="8"/>
        <w:numId w:val="18"/>
      </w:numPr>
      <w:spacing w:before="240" w:after="240"/>
      <w:outlineLvl w:val="8"/>
    </w:pPr>
    <w:rPr>
      <w:b/>
      <w:szCs w:val="20"/>
    </w:rPr>
  </w:style>
  <w:style w:type="character" w:default="1" w:styleId="af7">
    <w:name w:val="Default Paragraph Font"/>
    <w:uiPriority w:val="1"/>
    <w:semiHidden/>
    <w:unhideWhenUsed/>
  </w:style>
  <w:style w:type="table" w:default="1" w:styleId="af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9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472C4" w:themeColor="accent1"/>
    </w:rPr>
  </w:style>
  <w:style w:type="character" w:customStyle="1" w:styleId="FootnoteTextChar">
    <w:name w:val="Footnote Text Char"/>
    <w:uiPriority w:val="99"/>
    <w:semiHidden/>
    <w:rPr>
      <w:sz w:val="20"/>
      <w:szCs w:val="20"/>
    </w:rPr>
  </w:style>
  <w:style w:type="character" w:customStyle="1" w:styleId="EndnoteTextChar">
    <w:name w:val="Endnote Text Char"/>
    <w:uiPriority w:val="99"/>
    <w:semiHidden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character" w:customStyle="1" w:styleId="1f6">
    <w:name w:val="Заголовок 1 Знак"/>
    <w:link w:val="1d"/>
    <w:rPr>
      <w:rFonts w:ascii="Times New Roman" w:eastAsia="Times New Roman" w:hAnsi="Times New Roman" w:cs="Arial"/>
      <w:b/>
      <w:bCs/>
      <w:caps/>
      <w:sz w:val="24"/>
      <w:szCs w:val="32"/>
      <w:lang w:eastAsia="ru-RU"/>
    </w:rPr>
  </w:style>
  <w:style w:type="character" w:customStyle="1" w:styleId="2f1">
    <w:name w:val="Заголовок 2 Знак"/>
    <w:link w:val="2a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3f">
    <w:name w:val="Заголовок 3 Знак"/>
    <w:link w:val="39"/>
    <w:rsid w:val="004779C9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character" w:customStyle="1" w:styleId="48">
    <w:name w:val="Заголовок 4 Знак"/>
    <w:link w:val="43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56">
    <w:name w:val="Заголовок 5 Знак"/>
    <w:link w:val="51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2">
    <w:name w:val="Заголовок 6 Знак"/>
    <w:link w:val="6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link w:val="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link w:val="8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a">
    <w:name w:val="caption"/>
    <w:basedOn w:val="af5"/>
    <w:next w:val="af5"/>
    <w:uiPriority w:val="35"/>
    <w:unhideWhenUsed/>
    <w:qFormat/>
    <w:pPr>
      <w:spacing w:after="200"/>
    </w:pPr>
    <w:rPr>
      <w:b/>
      <w:bCs/>
      <w:color w:val="4472C4" w:themeColor="accent1"/>
      <w:sz w:val="18"/>
      <w:szCs w:val="18"/>
    </w:rPr>
  </w:style>
  <w:style w:type="paragraph" w:styleId="afb">
    <w:name w:val="Title"/>
    <w:basedOn w:val="af5"/>
    <w:next w:val="af5"/>
    <w:link w:val="afc"/>
    <w:uiPriority w:val="10"/>
    <w:qFormat/>
    <w:pPr>
      <w:keepNext/>
      <w:keepLines/>
      <w:widowControl/>
      <w:spacing w:before="720" w:after="120"/>
      <w:ind w:right="5"/>
      <w:contextualSpacing/>
      <w:jc w:val="center"/>
    </w:pPr>
    <w:rPr>
      <w:b/>
      <w:caps/>
      <w:szCs w:val="32"/>
    </w:rPr>
  </w:style>
  <w:style w:type="character" w:customStyle="1" w:styleId="afc">
    <w:name w:val="Заголовок Знак"/>
    <w:basedOn w:val="af7"/>
    <w:link w:val="afb"/>
    <w:uiPriority w:val="10"/>
    <w:rPr>
      <w:rFonts w:ascii="Times New Roman" w:eastAsia="Times New Roman" w:hAnsi="Times New Roman" w:cs="Times New Roman"/>
      <w:b/>
      <w:caps/>
      <w:sz w:val="24"/>
      <w:szCs w:val="32"/>
      <w:lang w:eastAsia="ru-RU"/>
    </w:rPr>
  </w:style>
  <w:style w:type="paragraph" w:styleId="afd">
    <w:name w:val="Subtitle"/>
    <w:aliases w:val="Подзаголовок (ДЛЯ ТИТУЛА)"/>
    <w:basedOn w:val="af5"/>
    <w:next w:val="af5"/>
    <w:link w:val="afe"/>
    <w:qFormat/>
    <w:pPr>
      <w:keepNext/>
      <w:keepLines/>
      <w:widowControl/>
      <w:spacing w:before="240" w:after="120"/>
      <w:ind w:right="6"/>
      <w:contextualSpacing/>
      <w:jc w:val="center"/>
    </w:pPr>
    <w:rPr>
      <w:caps/>
      <w:sz w:val="32"/>
      <w:szCs w:val="32"/>
    </w:rPr>
  </w:style>
  <w:style w:type="character" w:customStyle="1" w:styleId="afe">
    <w:name w:val="Подзаголовок Знак"/>
    <w:aliases w:val="Подзаголовок (ДЛЯ ТИТУЛА) Знак"/>
    <w:basedOn w:val="af7"/>
    <w:link w:val="afd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styleId="aff">
    <w:name w:val="Strong"/>
    <w:basedOn w:val="af7"/>
    <w:uiPriority w:val="22"/>
    <w:qFormat/>
    <w:rPr>
      <w:b/>
      <w:bCs/>
      <w:color w:val="000000" w:themeColor="text1"/>
    </w:rPr>
  </w:style>
  <w:style w:type="character" w:styleId="aff0">
    <w:name w:val="Emphasis"/>
    <w:uiPriority w:val="20"/>
    <w:qFormat/>
    <w:rPr>
      <w:rFonts w:ascii="Times New Roman" w:hAnsi="Times New Roman"/>
      <w:b/>
      <w:i w:val="0"/>
      <w:iCs/>
      <w:sz w:val="24"/>
    </w:rPr>
  </w:style>
  <w:style w:type="paragraph" w:styleId="aff1">
    <w:name w:val="No Spacing"/>
    <w:link w:val="aff2"/>
    <w:uiPriority w:val="1"/>
    <w:qFormat/>
    <w:pPr>
      <w:spacing w:after="0" w:line="240" w:lineRule="auto"/>
    </w:pPr>
    <w:rPr>
      <w:rFonts w:eastAsiaTheme="minorHAnsi"/>
    </w:rPr>
  </w:style>
  <w:style w:type="paragraph" w:styleId="2f2">
    <w:name w:val="Quote"/>
    <w:basedOn w:val="af5"/>
    <w:next w:val="af5"/>
    <w:link w:val="2f3"/>
    <w:uiPriority w:val="29"/>
    <w:qFormat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f3">
    <w:name w:val="Цитата 2 Знак"/>
    <w:basedOn w:val="af7"/>
    <w:link w:val="2f2"/>
    <w:uiPriority w:val="29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ff3">
    <w:name w:val="Intense Quote"/>
    <w:basedOn w:val="af5"/>
    <w:next w:val="af5"/>
    <w:link w:val="aff4"/>
    <w:uiPriority w:val="30"/>
    <w:qFormat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ff4">
    <w:name w:val="Выделенная цитата Знак"/>
    <w:basedOn w:val="af7"/>
    <w:link w:val="aff3"/>
    <w:uiPriority w:val="30"/>
    <w:rPr>
      <w:rFonts w:ascii="Times New Roman" w:eastAsia="Times New Roman" w:hAnsi="Times New Roman" w:cs="Times New Roman"/>
      <w:color w:val="000000" w:themeColor="text1"/>
      <w:sz w:val="24"/>
      <w:szCs w:val="24"/>
      <w:shd w:val="clear" w:color="auto" w:fill="F2F2F2" w:themeFill="background1" w:themeFillShade="F2"/>
      <w:lang w:eastAsia="ru-RU"/>
    </w:rPr>
  </w:style>
  <w:style w:type="character" w:styleId="aff5">
    <w:name w:val="Subtle Emphasis"/>
    <w:basedOn w:val="af7"/>
    <w:uiPriority w:val="19"/>
    <w:qFormat/>
    <w:rPr>
      <w:i/>
      <w:iCs/>
      <w:color w:val="404040" w:themeColor="text1" w:themeTint="BF"/>
    </w:rPr>
  </w:style>
  <w:style w:type="character" w:styleId="aff6">
    <w:name w:val="Intense Emphasis"/>
    <w:basedOn w:val="af7"/>
    <w:uiPriority w:val="21"/>
    <w:qFormat/>
    <w:rPr>
      <w:b/>
      <w:bCs/>
      <w:i/>
      <w:iCs/>
      <w:caps/>
    </w:rPr>
  </w:style>
  <w:style w:type="character" w:styleId="aff7">
    <w:name w:val="Subtle Reference"/>
    <w:basedOn w:val="af7"/>
    <w:uiPriority w:val="31"/>
    <w:qFormat/>
    <w:rPr>
      <w:smallCaps/>
      <w:color w:val="404040" w:themeColor="text1" w:themeTint="BF"/>
      <w:u w:val="single" w:color="7F7F7F" w:themeColor="text1" w:themeTint="80"/>
    </w:rPr>
  </w:style>
  <w:style w:type="character" w:styleId="aff8">
    <w:name w:val="Intense Reference"/>
    <w:basedOn w:val="af7"/>
    <w:uiPriority w:val="32"/>
    <w:qFormat/>
    <w:rPr>
      <w:b/>
      <w:bCs/>
      <w:smallCaps/>
      <w:u w:val="single"/>
    </w:rPr>
  </w:style>
  <w:style w:type="character" w:styleId="aff9">
    <w:name w:val="Book Title"/>
    <w:basedOn w:val="af7"/>
    <w:uiPriority w:val="33"/>
    <w:qFormat/>
    <w:rPr>
      <w:b w:val="0"/>
      <w:bCs w:val="0"/>
      <w:smallCaps/>
      <w:spacing w:val="5"/>
    </w:rPr>
  </w:style>
  <w:style w:type="paragraph" w:styleId="affa">
    <w:name w:val="TOC Heading"/>
    <w:basedOn w:val="1d"/>
    <w:next w:val="af5"/>
    <w:uiPriority w:val="39"/>
    <w:unhideWhenUsed/>
    <w:qFormat/>
    <w:pPr>
      <w:numPr>
        <w:numId w:val="0"/>
      </w:numPr>
      <w:spacing w:before="480"/>
    </w:pPr>
    <w:rPr>
      <w:rFonts w:eastAsiaTheme="majorEastAsia" w:cstheme="majorBidi"/>
      <w:caps w:val="0"/>
    </w:rPr>
  </w:style>
  <w:style w:type="paragraph" w:customStyle="1" w:styleId="ad">
    <w:name w:val="Таблица"/>
    <w:basedOn w:val="51"/>
    <w:next w:val="af5"/>
    <w:link w:val="affb"/>
    <w:uiPriority w:val="18"/>
    <w:pPr>
      <w:numPr>
        <w:ilvl w:val="0"/>
        <w:numId w:val="1"/>
      </w:numPr>
      <w:spacing w:before="160" w:after="120"/>
    </w:pPr>
  </w:style>
  <w:style w:type="character" w:styleId="affc">
    <w:name w:val="annotation reference"/>
    <w:uiPriority w:val="99"/>
    <w:qFormat/>
    <w:rPr>
      <w:sz w:val="16"/>
      <w:szCs w:val="16"/>
    </w:rPr>
  </w:style>
  <w:style w:type="character" w:customStyle="1" w:styleId="affb">
    <w:name w:val="Таблица Знак"/>
    <w:basedOn w:val="3f"/>
    <w:link w:val="ad"/>
    <w:uiPriority w:val="18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paragraph" w:styleId="affd">
    <w:name w:val="annotation text"/>
    <w:basedOn w:val="af5"/>
    <w:link w:val="affe"/>
    <w:uiPriority w:val="99"/>
    <w:qFormat/>
    <w:rPr>
      <w:sz w:val="20"/>
      <w:szCs w:val="20"/>
    </w:rPr>
  </w:style>
  <w:style w:type="character" w:customStyle="1" w:styleId="affe">
    <w:name w:val="Текст примечания Знак"/>
    <w:basedOn w:val="af7"/>
    <w:link w:val="affd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Другое_"/>
    <w:basedOn w:val="af7"/>
    <w:link w:val="afff0"/>
    <w:qFormat/>
    <w:rPr>
      <w:rFonts w:ascii="Times New Roman" w:eastAsia="Times New Roman" w:hAnsi="Times New Roman" w:cs="Times New Roman"/>
    </w:rPr>
  </w:style>
  <w:style w:type="paragraph" w:customStyle="1" w:styleId="afff0">
    <w:name w:val="Другое"/>
    <w:basedOn w:val="af5"/>
    <w:link w:val="afff"/>
    <w:pPr>
      <w:spacing w:after="100" w:line="312" w:lineRule="auto"/>
      <w:ind w:firstLine="400"/>
    </w:pPr>
    <w:rPr>
      <w:sz w:val="22"/>
      <w:szCs w:val="22"/>
      <w:lang w:eastAsia="en-US"/>
    </w:rPr>
  </w:style>
  <w:style w:type="paragraph" w:styleId="a0">
    <w:name w:val="List Paragraph"/>
    <w:aliases w:val="!Абзац списка,Нумерованный список оглавления,Bullet 1,Use Case List Paragraph,Список ссылок,Нумерованный перечень ссылок,ТЗ список,Абзац списка литеральный,название табл/рис,Нумерованый список,List Paragraph1,Нумерованный спиков,ПАРАГРАФ"/>
    <w:basedOn w:val="af5"/>
    <w:link w:val="afff1"/>
    <w:uiPriority w:val="34"/>
    <w:qFormat/>
    <w:rsid w:val="003B10AD"/>
    <w:pPr>
      <w:widowControl/>
      <w:numPr>
        <w:numId w:val="27"/>
      </w:numPr>
      <w:tabs>
        <w:tab w:val="left" w:pos="1134"/>
        <w:tab w:val="left" w:pos="7513"/>
      </w:tabs>
      <w:ind w:left="0" w:firstLine="709"/>
      <w:contextualSpacing/>
    </w:pPr>
    <w:rPr>
      <w:rFonts w:asciiTheme="minorHAnsi" w:eastAsiaTheme="minorHAnsi" w:hAnsiTheme="minorHAnsi"/>
      <w:lang w:eastAsia="en-US"/>
    </w:rPr>
  </w:style>
  <w:style w:type="table" w:customStyle="1" w:styleId="1f7">
    <w:name w:val="Сетка таблицы светлая1"/>
    <w:basedOn w:val="af8"/>
    <w:uiPriority w:val="40"/>
    <w:pPr>
      <w:spacing w:after="0" w:line="240" w:lineRule="auto"/>
    </w:pPr>
    <w:rPr>
      <w:rFonts w:eastAsiaTheme="minorHAns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ff2">
    <w:name w:val="annotation subject"/>
    <w:basedOn w:val="affd"/>
    <w:next w:val="affd"/>
    <w:link w:val="afff3"/>
    <w:uiPriority w:val="99"/>
    <w:semiHidden/>
    <w:rPr>
      <w:b/>
      <w:bCs/>
    </w:rPr>
  </w:style>
  <w:style w:type="character" w:customStyle="1" w:styleId="afff3">
    <w:name w:val="Тема примечания Знак"/>
    <w:link w:val="afff2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4">
    <w:name w:val="Revision"/>
    <w:hidden/>
    <w:uiPriority w:val="99"/>
    <w:semiHidden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fff5">
    <w:name w:val="Table Grid"/>
    <w:aliases w:val="Сетка таблицы GR"/>
    <w:basedOn w:val="af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f8">
    <w:name w:val="toc 1"/>
    <w:aliases w:val="ТЗ.Оглавление 1"/>
    <w:basedOn w:val="af5"/>
    <w:next w:val="af5"/>
    <w:link w:val="1f9"/>
    <w:uiPriority w:val="39"/>
    <w:pPr>
      <w:tabs>
        <w:tab w:val="right" w:leader="dot" w:pos="9356"/>
      </w:tabs>
      <w:ind w:right="567"/>
    </w:pPr>
    <w:rPr>
      <w:caps/>
    </w:rPr>
  </w:style>
  <w:style w:type="paragraph" w:styleId="2f4">
    <w:name w:val="toc 2"/>
    <w:aliases w:val="ТЗ.Оглавление 2"/>
    <w:basedOn w:val="af5"/>
    <w:next w:val="af5"/>
    <w:uiPriority w:val="39"/>
    <w:pPr>
      <w:tabs>
        <w:tab w:val="right" w:leader="dot" w:pos="9356"/>
      </w:tabs>
      <w:ind w:left="238" w:right="567"/>
      <w:jc w:val="left"/>
    </w:pPr>
  </w:style>
  <w:style w:type="paragraph" w:styleId="3f0">
    <w:name w:val="toc 3"/>
    <w:aliases w:val="ТЗ.Оглавление 3"/>
    <w:basedOn w:val="af5"/>
    <w:next w:val="af5"/>
    <w:uiPriority w:val="39"/>
    <w:pPr>
      <w:tabs>
        <w:tab w:val="right" w:leader="dot" w:pos="9356"/>
      </w:tabs>
      <w:ind w:left="482" w:right="567"/>
      <w:jc w:val="left"/>
    </w:pPr>
  </w:style>
  <w:style w:type="character" w:styleId="afff6">
    <w:name w:val="Hyperlink"/>
    <w:uiPriority w:val="99"/>
    <w:rPr>
      <w:color w:val="0000FF"/>
      <w:u w:val="single"/>
    </w:rPr>
  </w:style>
  <w:style w:type="paragraph" w:styleId="49">
    <w:name w:val="toc 4"/>
    <w:aliases w:val="ТЗ.Оглавление 4"/>
    <w:basedOn w:val="af5"/>
    <w:next w:val="af5"/>
    <w:uiPriority w:val="39"/>
    <w:pPr>
      <w:ind w:left="720"/>
    </w:pPr>
  </w:style>
  <w:style w:type="paragraph" w:customStyle="1" w:styleId="ac">
    <w:name w:val="Рисунок"/>
    <w:basedOn w:val="ad"/>
    <w:next w:val="af5"/>
    <w:uiPriority w:val="18"/>
    <w:pPr>
      <w:numPr>
        <w:numId w:val="2"/>
      </w:numPr>
    </w:pPr>
  </w:style>
  <w:style w:type="paragraph" w:styleId="afff7">
    <w:name w:val="header"/>
    <w:basedOn w:val="af5"/>
    <w:link w:val="afff8"/>
    <w:uiPriority w:val="99"/>
    <w:pPr>
      <w:tabs>
        <w:tab w:val="center" w:pos="4677"/>
        <w:tab w:val="right" w:pos="9355"/>
      </w:tabs>
    </w:pPr>
  </w:style>
  <w:style w:type="character" w:customStyle="1" w:styleId="afff8">
    <w:name w:val="Верхний колонтитул Знак"/>
    <w:link w:val="aff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9">
    <w:name w:val="footer"/>
    <w:basedOn w:val="af5"/>
    <w:link w:val="aff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ffa">
    <w:name w:val="Нижний колонтитул Знак"/>
    <w:basedOn w:val="af7"/>
    <w:link w:val="aff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b">
    <w:name w:val="Balloon Text"/>
    <w:basedOn w:val="af5"/>
    <w:link w:val="afffc"/>
    <w:uiPriority w:val="99"/>
    <w:semiHidden/>
    <w:rPr>
      <w:rFonts w:ascii="Tahoma" w:hAnsi="Tahoma" w:cs="Tahoma"/>
      <w:sz w:val="16"/>
      <w:szCs w:val="16"/>
    </w:rPr>
  </w:style>
  <w:style w:type="character" w:customStyle="1" w:styleId="afffc">
    <w:name w:val="Текст выноски Знак"/>
    <w:link w:val="afffb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ffd">
    <w:name w:val="footnote text"/>
    <w:aliases w:val="ТЗ.Сноска,Знак Знак Знак Знак Знак Знак,Знак Знак Знак Знак1,Знак Знак Знак Знак Знак1,Знак Знак Знак Знак Знак,Знак Знак Знак Знак"/>
    <w:basedOn w:val="af5"/>
    <w:link w:val="afffe"/>
    <w:uiPriority w:val="99"/>
    <w:qFormat/>
    <w:rPr>
      <w:sz w:val="20"/>
      <w:szCs w:val="20"/>
    </w:rPr>
  </w:style>
  <w:style w:type="character" w:customStyle="1" w:styleId="afffe">
    <w:name w:val="Текст сноски Знак"/>
    <w:aliases w:val="ТЗ.Сноска Знак,Знак Знак Знак Знак Знак Знак Знак,Знак Знак Знак Знак1 Знак,Знак Знак Знак Знак Знак1 Знак,Знак Знак Знак Знак Знак Знак1,Знак Знак Знак Знак Знак2"/>
    <w:basedOn w:val="af7"/>
    <w:link w:val="afffd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">
    <w:name w:val="footnote reference"/>
    <w:aliases w:val="ТЗ.Сноска.Знак"/>
    <w:qFormat/>
    <w:rPr>
      <w:vertAlign w:val="superscript"/>
    </w:rPr>
  </w:style>
  <w:style w:type="character" w:customStyle="1" w:styleId="aff2">
    <w:name w:val="Без интервала Знак"/>
    <w:basedOn w:val="af7"/>
    <w:link w:val="aff1"/>
    <w:uiPriority w:val="1"/>
    <w:rPr>
      <w:rFonts w:eastAsiaTheme="minorHAnsi"/>
    </w:rPr>
  </w:style>
  <w:style w:type="character" w:customStyle="1" w:styleId="afff1">
    <w:name w:val="Абзац списка Знак"/>
    <w:aliases w:val="!Абзац списка Знак,Нумерованный список оглавления Знак,Bullet 1 Знак,Use Case List Paragraph Знак,Список ссылок Знак,Нумерованный перечень ссылок Знак,ТЗ список Знак,Абзац списка литеральный Знак,название табл/рис Знак,ПАРАГРАФ Знак"/>
    <w:basedOn w:val="af7"/>
    <w:link w:val="a0"/>
    <w:uiPriority w:val="34"/>
    <w:qFormat/>
    <w:rsid w:val="003B10AD"/>
    <w:rPr>
      <w:rFonts w:eastAsiaTheme="minorHAnsi" w:cs="Times New Roman"/>
      <w:sz w:val="24"/>
      <w:szCs w:val="24"/>
    </w:rPr>
  </w:style>
  <w:style w:type="character" w:customStyle="1" w:styleId="1fa">
    <w:name w:val="Неразрешенное упоминание1"/>
    <w:basedOn w:val="af7"/>
    <w:uiPriority w:val="99"/>
    <w:unhideWhenUsed/>
    <w:rPr>
      <w:color w:val="605E5C"/>
      <w:shd w:val="clear" w:color="auto" w:fill="E1DFDD"/>
    </w:rPr>
  </w:style>
  <w:style w:type="character" w:styleId="affff0">
    <w:name w:val="FollowedHyperlink"/>
    <w:basedOn w:val="af7"/>
    <w:uiPriority w:val="99"/>
    <w:semiHidden/>
    <w:unhideWhenUsed/>
    <w:rPr>
      <w:color w:val="954F72" w:themeColor="followedHyperlink"/>
      <w:u w:val="single"/>
    </w:rPr>
  </w:style>
  <w:style w:type="paragraph" w:styleId="57">
    <w:name w:val="toc 5"/>
    <w:basedOn w:val="af5"/>
    <w:next w:val="af5"/>
    <w:uiPriority w:val="39"/>
    <w:pPr>
      <w:ind w:left="960"/>
    </w:pPr>
  </w:style>
  <w:style w:type="paragraph" w:styleId="63">
    <w:name w:val="toc 6"/>
    <w:basedOn w:val="af5"/>
    <w:next w:val="af5"/>
    <w:uiPriority w:val="39"/>
    <w:pPr>
      <w:ind w:left="1200"/>
    </w:pPr>
  </w:style>
  <w:style w:type="paragraph" w:styleId="71">
    <w:name w:val="toc 7"/>
    <w:basedOn w:val="af5"/>
    <w:next w:val="af5"/>
    <w:uiPriority w:val="39"/>
    <w:pPr>
      <w:ind w:left="1440"/>
    </w:pPr>
  </w:style>
  <w:style w:type="paragraph" w:styleId="81">
    <w:name w:val="toc 8"/>
    <w:basedOn w:val="af5"/>
    <w:next w:val="af5"/>
    <w:uiPriority w:val="39"/>
    <w:pPr>
      <w:ind w:left="1680"/>
    </w:pPr>
  </w:style>
  <w:style w:type="paragraph" w:styleId="91">
    <w:name w:val="toc 9"/>
    <w:basedOn w:val="af5"/>
    <w:next w:val="af5"/>
    <w:uiPriority w:val="39"/>
    <w:pPr>
      <w:ind w:left="1920"/>
    </w:pPr>
  </w:style>
  <w:style w:type="paragraph" w:customStyle="1" w:styleId="2f5">
    <w:name w:val="ТЗ.Комментарий2"/>
    <w:basedOn w:val="affff1"/>
    <w:link w:val="2f6"/>
    <w:uiPriority w:val="8"/>
    <w:qFormat/>
    <w:pPr>
      <w:pBdr>
        <w:top w:val="single" w:sz="4" w:space="1" w:color="FE0000"/>
        <w:left w:val="single" w:sz="4" w:space="4" w:color="FE0000"/>
        <w:bottom w:val="single" w:sz="4" w:space="1" w:color="FE0000"/>
        <w:right w:val="single" w:sz="4" w:space="4" w:color="FE0000"/>
      </w:pBdr>
    </w:pPr>
  </w:style>
  <w:style w:type="character" w:customStyle="1" w:styleId="2f6">
    <w:name w:val="ТЗ.Комментарий2 Знак"/>
    <w:basedOn w:val="affff2"/>
    <w:link w:val="2f5"/>
    <w:uiPriority w:val="8"/>
    <w:rPr>
      <w:rFonts w:ascii="Times New Roman" w:eastAsia="Times New Roman" w:hAnsi="Times New Roman" w:cs="Times New Roman"/>
      <w:i/>
      <w:color w:val="FF0000"/>
      <w:sz w:val="24"/>
      <w:szCs w:val="24"/>
      <w:lang w:eastAsia="ru-RU"/>
    </w:rPr>
  </w:style>
  <w:style w:type="paragraph" w:customStyle="1" w:styleId="affff1">
    <w:name w:val="ТЗ.Комментарий"/>
    <w:basedOn w:val="af5"/>
    <w:link w:val="affff2"/>
    <w:uiPriority w:val="8"/>
    <w:qFormat/>
    <w:pPr>
      <w:keepLines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spacing w:after="120"/>
    </w:pPr>
    <w:rPr>
      <w:i/>
      <w:color w:val="FF0000"/>
    </w:rPr>
  </w:style>
  <w:style w:type="character" w:customStyle="1" w:styleId="affff2">
    <w:name w:val="ТЗ.Комментарий Знак"/>
    <w:basedOn w:val="af7"/>
    <w:link w:val="affff1"/>
    <w:uiPriority w:val="8"/>
    <w:rPr>
      <w:rFonts w:ascii="Times New Roman" w:eastAsia="Times New Roman" w:hAnsi="Times New Roman" w:cs="Times New Roman"/>
      <w:i/>
      <w:color w:val="FF0000"/>
      <w:sz w:val="24"/>
      <w:szCs w:val="24"/>
      <w:lang w:eastAsia="ru-RU"/>
    </w:rPr>
  </w:style>
  <w:style w:type="paragraph" w:styleId="4a">
    <w:name w:val="List 4"/>
    <w:basedOn w:val="af5"/>
    <w:uiPriority w:val="99"/>
    <w:unhideWhenUsed/>
    <w:pPr>
      <w:ind w:left="1132" w:hanging="283"/>
      <w:contextualSpacing/>
    </w:pPr>
  </w:style>
  <w:style w:type="paragraph" w:customStyle="1" w:styleId="af6">
    <w:name w:val="_Основной с красной строки"/>
    <w:basedOn w:val="af5"/>
    <w:link w:val="affff3"/>
    <w:qFormat/>
    <w:pPr>
      <w:widowControl/>
      <w:ind w:firstLine="709"/>
    </w:pPr>
  </w:style>
  <w:style w:type="character" w:customStyle="1" w:styleId="affff3">
    <w:name w:val="_Основной с красной строки Знак"/>
    <w:link w:val="af6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Текст таблицы (по левому краю)"/>
    <w:basedOn w:val="af5"/>
    <w:link w:val="affff5"/>
    <w:uiPriority w:val="99"/>
    <w:pPr>
      <w:spacing w:before="60" w:after="60"/>
      <w:ind w:left="57" w:right="57"/>
    </w:pPr>
    <w:rPr>
      <w:rFonts w:ascii="Tahoma" w:hAnsi="Tahoma"/>
      <w:sz w:val="20"/>
    </w:rPr>
  </w:style>
  <w:style w:type="character" w:customStyle="1" w:styleId="affff5">
    <w:name w:val="Текст таблицы (по левому краю) Знак"/>
    <w:link w:val="affff4"/>
    <w:uiPriority w:val="99"/>
    <w:rPr>
      <w:rFonts w:ascii="Tahoma" w:eastAsia="Times New Roman" w:hAnsi="Tahoma" w:cs="Times New Roman"/>
      <w:sz w:val="20"/>
      <w:szCs w:val="24"/>
      <w:lang w:eastAsia="ru-RU"/>
    </w:rPr>
  </w:style>
  <w:style w:type="paragraph" w:styleId="affff6">
    <w:name w:val="Plain Text"/>
    <w:basedOn w:val="af5"/>
    <w:link w:val="affff7"/>
    <w:uiPriority w:val="99"/>
    <w:unhideWhenUsed/>
    <w:rPr>
      <w:rFonts w:ascii="Calibri" w:hAnsi="Calibri"/>
    </w:rPr>
  </w:style>
  <w:style w:type="character" w:customStyle="1" w:styleId="affff7">
    <w:name w:val="Текст Знак"/>
    <w:basedOn w:val="af7"/>
    <w:link w:val="affff6"/>
    <w:uiPriority w:val="99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fb">
    <w:name w:val="Титул 1"/>
    <w:basedOn w:val="af5"/>
    <w:next w:val="2f7"/>
    <w:uiPriority w:val="11"/>
    <w:qFormat/>
    <w:pPr>
      <w:jc w:val="center"/>
    </w:pPr>
    <w:rPr>
      <w:rFonts w:ascii="Arial" w:hAnsi="Arial" w:cs="Arial"/>
      <w:b/>
      <w:sz w:val="32"/>
      <w:szCs w:val="32"/>
    </w:rPr>
  </w:style>
  <w:style w:type="paragraph" w:customStyle="1" w:styleId="2f7">
    <w:name w:val="Титул 2"/>
    <w:basedOn w:val="1fb"/>
    <w:next w:val="3f1"/>
    <w:uiPriority w:val="11"/>
    <w:qFormat/>
    <w:rPr>
      <w:b w:val="0"/>
      <w:sz w:val="28"/>
    </w:rPr>
  </w:style>
  <w:style w:type="paragraph" w:customStyle="1" w:styleId="3f1">
    <w:name w:val="Титул 3"/>
    <w:basedOn w:val="2f7"/>
    <w:uiPriority w:val="11"/>
    <w:qFormat/>
    <w:rPr>
      <w:sz w:val="24"/>
    </w:rPr>
  </w:style>
  <w:style w:type="paragraph" w:customStyle="1" w:styleId="affff8">
    <w:name w:val="_Заголовок без нумерации в оглавлении"/>
    <w:basedOn w:val="af5"/>
    <w:next w:val="af6"/>
    <w:pPr>
      <w:keepNext/>
      <w:keepLines/>
      <w:pageBreakBefore/>
      <w:widowControl/>
      <w:spacing w:after="120"/>
      <w:jc w:val="center"/>
    </w:pPr>
    <w:rPr>
      <w:b/>
      <w:caps/>
      <w:szCs w:val="32"/>
    </w:rPr>
  </w:style>
  <w:style w:type="paragraph" w:customStyle="1" w:styleId="affff9">
    <w:name w:val="_Заголовок без нумерации Не в оглавлении"/>
    <w:basedOn w:val="af5"/>
    <w:next w:val="af6"/>
    <w:link w:val="affffa"/>
    <w:pPr>
      <w:pageBreakBefore/>
      <w:spacing w:before="120"/>
      <w:jc w:val="center"/>
    </w:pPr>
    <w:rPr>
      <w:b/>
      <w:caps/>
      <w:spacing w:val="20"/>
      <w:szCs w:val="28"/>
    </w:rPr>
  </w:style>
  <w:style w:type="character" w:customStyle="1" w:styleId="affffa">
    <w:name w:val="_Заголовок без нумерации Не в оглавлении Знак"/>
    <w:link w:val="affff9"/>
    <w:rPr>
      <w:rFonts w:ascii="Times New Roman" w:eastAsia="Times New Roman" w:hAnsi="Times New Roman" w:cs="Times New Roman"/>
      <w:b/>
      <w:caps/>
      <w:spacing w:val="20"/>
      <w:sz w:val="24"/>
      <w:szCs w:val="28"/>
      <w:lang w:eastAsia="ru-RU"/>
    </w:rPr>
  </w:style>
  <w:style w:type="paragraph" w:customStyle="1" w:styleId="1a">
    <w:name w:val="_Маркированный список уровня 1"/>
    <w:basedOn w:val="af5"/>
    <w:link w:val="1fc"/>
    <w:qFormat/>
    <w:rsid w:val="00DE2BC7"/>
    <w:pPr>
      <w:widowControl/>
      <w:numPr>
        <w:numId w:val="20"/>
      </w:numPr>
      <w:tabs>
        <w:tab w:val="left" w:pos="1134"/>
      </w:tabs>
    </w:pPr>
  </w:style>
  <w:style w:type="character" w:customStyle="1" w:styleId="1fc">
    <w:name w:val="_Маркированный список уровня 1 Знак"/>
    <w:link w:val="1a"/>
    <w:qFormat/>
    <w:rsid w:val="00DE2B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">
    <w:name w:val="_Маркированный список уровня 2"/>
    <w:basedOn w:val="1a"/>
    <w:link w:val="2f8"/>
    <w:qFormat/>
    <w:rsid w:val="00766372"/>
    <w:pPr>
      <w:numPr>
        <w:ilvl w:val="1"/>
        <w:numId w:val="19"/>
      </w:numPr>
      <w:tabs>
        <w:tab w:val="clear" w:pos="1134"/>
        <w:tab w:val="left" w:pos="1559"/>
      </w:tabs>
      <w:autoSpaceDN w:val="0"/>
      <w:adjustRightInd w:val="0"/>
      <w:textAlignment w:val="baseline"/>
    </w:pPr>
    <w:rPr>
      <w:color w:val="000000" w:themeColor="text1"/>
    </w:rPr>
  </w:style>
  <w:style w:type="character" w:customStyle="1" w:styleId="2f8">
    <w:name w:val="_Маркированный список уровня 2 Знак"/>
    <w:link w:val="2f"/>
    <w:qFormat/>
    <w:rsid w:val="00766372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3d">
    <w:name w:val="_Маркированный список уровня 3"/>
    <w:basedOn w:val="2f"/>
    <w:link w:val="3f2"/>
    <w:pPr>
      <w:tabs>
        <w:tab w:val="num" w:pos="644"/>
      </w:tabs>
    </w:pPr>
  </w:style>
  <w:style w:type="character" w:customStyle="1" w:styleId="3f2">
    <w:name w:val="_Маркированный список уровня 3 Знак"/>
    <w:basedOn w:val="2f8"/>
    <w:link w:val="3d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13">
    <w:name w:val="_Нумерованный 1"/>
    <w:basedOn w:val="af5"/>
    <w:link w:val="110"/>
    <w:qFormat/>
    <w:pPr>
      <w:widowControl/>
      <w:numPr>
        <w:numId w:val="8"/>
      </w:numPr>
    </w:pPr>
  </w:style>
  <w:style w:type="character" w:customStyle="1" w:styleId="110">
    <w:name w:val="_Нумерованный 1 Знак1"/>
    <w:link w:val="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_Нумерованный 2"/>
    <w:basedOn w:val="13"/>
    <w:link w:val="210"/>
    <w:qFormat/>
  </w:style>
  <w:style w:type="character" w:customStyle="1" w:styleId="210">
    <w:name w:val="_Нумерованный 2 Знак1"/>
    <w:basedOn w:val="110"/>
    <w:link w:val="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4">
    <w:name w:val="_Нумерованный 3"/>
    <w:basedOn w:val="24"/>
    <w:link w:val="3f3"/>
  </w:style>
  <w:style w:type="character" w:customStyle="1" w:styleId="3f3">
    <w:name w:val="_Нумерованный 3 Знак"/>
    <w:basedOn w:val="210"/>
    <w:link w:val="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b">
    <w:name w:val="_Основной перед списком"/>
    <w:basedOn w:val="af6"/>
    <w:next w:val="1a"/>
    <w:link w:val="affffc"/>
    <w:qFormat/>
    <w:pPr>
      <w:keepNext/>
    </w:pPr>
  </w:style>
  <w:style w:type="character" w:customStyle="1" w:styleId="affffc">
    <w:name w:val="_Основной перед списком Знак"/>
    <w:basedOn w:val="affff3"/>
    <w:link w:val="afff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d">
    <w:name w:val="_Основной после таблицы и рисунка"/>
    <w:basedOn w:val="af6"/>
    <w:next w:val="af6"/>
    <w:qFormat/>
    <w:pPr>
      <w:spacing w:before="240"/>
    </w:pPr>
  </w:style>
  <w:style w:type="paragraph" w:customStyle="1" w:styleId="1f1">
    <w:name w:val="_Перечисление 1"/>
    <w:basedOn w:val="af5"/>
    <w:qFormat/>
    <w:pPr>
      <w:widowControl/>
      <w:numPr>
        <w:numId w:val="3"/>
      </w:numPr>
    </w:pPr>
  </w:style>
  <w:style w:type="paragraph" w:customStyle="1" w:styleId="2d">
    <w:name w:val="_Перечисление 2"/>
    <w:basedOn w:val="1f1"/>
    <w:qFormat/>
  </w:style>
  <w:style w:type="paragraph" w:customStyle="1" w:styleId="affffe">
    <w:name w:val="_Приложение_название"/>
    <w:basedOn w:val="affff9"/>
    <w:next w:val="af6"/>
    <w:qFormat/>
    <w:pPr>
      <w:keepNext/>
      <w:keepLines/>
      <w:pageBreakBefore w:val="0"/>
      <w:widowControl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f">
    <w:name w:val="_Приложение_тип"/>
    <w:basedOn w:val="af6"/>
    <w:next w:val="affffe"/>
    <w:qFormat/>
    <w:pPr>
      <w:keepNext/>
      <w:keepLines/>
      <w:ind w:firstLine="0"/>
      <w:jc w:val="center"/>
    </w:pPr>
    <w:rPr>
      <w:i/>
    </w:rPr>
  </w:style>
  <w:style w:type="paragraph" w:customStyle="1" w:styleId="afffff0">
    <w:name w:val="_Примечание"/>
    <w:basedOn w:val="af6"/>
    <w:next w:val="af6"/>
    <w:qFormat/>
  </w:style>
  <w:style w:type="paragraph" w:customStyle="1" w:styleId="af0">
    <w:name w:val="_Примечание_нумерованное"/>
    <w:basedOn w:val="afffff0"/>
    <w:qFormat/>
    <w:pPr>
      <w:numPr>
        <w:numId w:val="4"/>
      </w:numPr>
    </w:pPr>
  </w:style>
  <w:style w:type="paragraph" w:customStyle="1" w:styleId="afffff1">
    <w:name w:val="_Рисунок_Картинка"/>
    <w:basedOn w:val="af5"/>
    <w:next w:val="af5"/>
    <w:link w:val="afffff2"/>
    <w:qFormat/>
    <w:pPr>
      <w:keepNext/>
      <w:spacing w:before="120" w:after="120"/>
      <w:jc w:val="center"/>
    </w:pPr>
  </w:style>
  <w:style w:type="character" w:customStyle="1" w:styleId="afffff2">
    <w:name w:val="_Рисунок_Картинка Знак"/>
    <w:link w:val="affff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3">
    <w:name w:val="_Рисунок_Название"/>
    <w:basedOn w:val="af5"/>
    <w:next w:val="affffd"/>
    <w:link w:val="afffff4"/>
    <w:pPr>
      <w:keepLines/>
      <w:widowControl/>
      <w:spacing w:before="120" w:after="120"/>
      <w:jc w:val="center"/>
    </w:pPr>
    <w:rPr>
      <w:bCs/>
      <w:sz w:val="22"/>
      <w:szCs w:val="22"/>
    </w:rPr>
  </w:style>
  <w:style w:type="character" w:customStyle="1" w:styleId="afffff4">
    <w:name w:val="_Рисунок_Название Знак"/>
    <w:link w:val="afffff3"/>
    <w:rPr>
      <w:rFonts w:ascii="Times New Roman" w:eastAsia="Times New Roman" w:hAnsi="Times New Roman" w:cs="Times New Roman"/>
      <w:bCs/>
      <w:lang w:eastAsia="ru-RU"/>
    </w:rPr>
  </w:style>
  <w:style w:type="paragraph" w:customStyle="1" w:styleId="afffff5">
    <w:name w:val="_Согласовано"/>
    <w:aliases w:val="Составили"/>
    <w:basedOn w:val="af5"/>
    <w:link w:val="afffff6"/>
    <w:pPr>
      <w:spacing w:before="240"/>
      <w:jc w:val="center"/>
    </w:pPr>
    <w:rPr>
      <w:rFonts w:ascii="Times New Roman Полужирный" w:hAnsi="Times New Roman Полужирный"/>
      <w:b/>
      <w:bCs/>
      <w:caps/>
    </w:rPr>
  </w:style>
  <w:style w:type="character" w:customStyle="1" w:styleId="afffff6">
    <w:name w:val="_Согласовано Знак"/>
    <w:aliases w:val="Составили Знак"/>
    <w:link w:val="afffff5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ff7">
    <w:name w:val="_Табл_Заголовок"/>
    <w:basedOn w:val="af5"/>
    <w:link w:val="0"/>
    <w:qFormat/>
    <w:pPr>
      <w:keepNext/>
      <w:widowControl/>
      <w:spacing w:before="120" w:after="120"/>
      <w:jc w:val="center"/>
    </w:pPr>
    <w:rPr>
      <w:b/>
    </w:rPr>
  </w:style>
  <w:style w:type="paragraph" w:customStyle="1" w:styleId="afffff8">
    <w:name w:val="_Табл_Название"/>
    <w:basedOn w:val="af5"/>
    <w:link w:val="00"/>
    <w:qFormat/>
    <w:pPr>
      <w:keepNext/>
      <w:keepLines/>
      <w:widowControl/>
      <w:spacing w:before="120" w:after="60"/>
      <w:jc w:val="left"/>
    </w:pPr>
  </w:style>
  <w:style w:type="paragraph" w:customStyle="1" w:styleId="afffff9">
    <w:name w:val="_Табл_Подзаголовок"/>
    <w:basedOn w:val="af5"/>
    <w:qFormat/>
    <w:pPr>
      <w:keepNext/>
      <w:spacing w:before="120" w:after="120"/>
      <w:jc w:val="center"/>
    </w:pPr>
    <w:rPr>
      <w:b/>
      <w:i/>
    </w:rPr>
  </w:style>
  <w:style w:type="paragraph" w:customStyle="1" w:styleId="afffffa">
    <w:name w:val="_Табл_Текст_лев"/>
    <w:basedOn w:val="af5"/>
    <w:link w:val="01"/>
    <w:qFormat/>
    <w:pPr>
      <w:widowControl/>
      <w:jc w:val="left"/>
    </w:pPr>
    <w:rPr>
      <w:szCs w:val="20"/>
    </w:rPr>
  </w:style>
  <w:style w:type="paragraph" w:customStyle="1" w:styleId="15">
    <w:name w:val="_Табл_Текст_Маркир1"/>
    <w:basedOn w:val="af5"/>
    <w:link w:val="100"/>
    <w:pPr>
      <w:numPr>
        <w:numId w:val="11"/>
      </w:numPr>
      <w:jc w:val="left"/>
    </w:pPr>
    <w:rPr>
      <w:rFonts w:eastAsia="Calibri"/>
      <w:bCs/>
    </w:rPr>
  </w:style>
  <w:style w:type="paragraph" w:customStyle="1" w:styleId="26">
    <w:name w:val="_Табл_Текст_Маркир2"/>
    <w:basedOn w:val="15"/>
    <w:link w:val="200"/>
  </w:style>
  <w:style w:type="paragraph" w:customStyle="1" w:styleId="35">
    <w:name w:val="_Табл_Текст_Маркир3"/>
    <w:basedOn w:val="26"/>
    <w:qFormat/>
  </w:style>
  <w:style w:type="paragraph" w:customStyle="1" w:styleId="1c">
    <w:name w:val="_Табл_Текст_Нумеров1"/>
    <w:basedOn w:val="af5"/>
    <w:qFormat/>
    <w:pPr>
      <w:numPr>
        <w:numId w:val="5"/>
      </w:numPr>
      <w:jc w:val="left"/>
    </w:pPr>
  </w:style>
  <w:style w:type="paragraph" w:customStyle="1" w:styleId="29">
    <w:name w:val="_Табл_Текст_Нумеров2"/>
    <w:basedOn w:val="1c"/>
    <w:qFormat/>
  </w:style>
  <w:style w:type="paragraph" w:customStyle="1" w:styleId="38">
    <w:name w:val="_Табл_Текст_Нумеров3"/>
    <w:basedOn w:val="29"/>
    <w:qFormat/>
  </w:style>
  <w:style w:type="paragraph" w:customStyle="1" w:styleId="afffffb">
    <w:name w:val="_Табл_Текст_по_ширине"/>
    <w:basedOn w:val="afffffa"/>
    <w:qFormat/>
    <w:pPr>
      <w:jc w:val="both"/>
    </w:pPr>
  </w:style>
  <w:style w:type="paragraph" w:customStyle="1" w:styleId="afffffc">
    <w:name w:val="_Табл_Текст_прав"/>
    <w:basedOn w:val="afffffa"/>
    <w:qFormat/>
    <w:pPr>
      <w:jc w:val="right"/>
    </w:pPr>
  </w:style>
  <w:style w:type="paragraph" w:customStyle="1" w:styleId="afffffd">
    <w:name w:val="_Табл_Текст_центр"/>
    <w:basedOn w:val="afffffa"/>
    <w:pPr>
      <w:jc w:val="center"/>
    </w:pPr>
    <w:rPr>
      <w:rFonts w:eastAsia="Calibri"/>
    </w:rPr>
  </w:style>
  <w:style w:type="table" w:customStyle="1" w:styleId="afffffe">
    <w:name w:val="_Таблица"/>
    <w:basedOn w:val="af8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f">
    <w:name w:val="_Таблица примечания"/>
    <w:basedOn w:val="af8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f0">
    <w:name w:val="_Таблица содержания работ"/>
    <w:basedOn w:val="af8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f1">
    <w:name w:val="_Текст исходного кода"/>
    <w:basedOn w:val="af5"/>
    <w:rPr>
      <w:rFonts w:ascii="Courier New" w:hAnsi="Courier New" w:cs="Courier New"/>
      <w:sz w:val="20"/>
      <w:szCs w:val="20"/>
    </w:rPr>
  </w:style>
  <w:style w:type="paragraph" w:customStyle="1" w:styleId="affffff2">
    <w:name w:val="_Текст сноски"/>
    <w:basedOn w:val="af5"/>
    <w:link w:val="affffff3"/>
    <w:pPr>
      <w:widowControl/>
      <w:jc w:val="left"/>
    </w:pPr>
    <w:rPr>
      <w:bCs/>
      <w:sz w:val="20"/>
      <w:szCs w:val="20"/>
      <w:vertAlign w:val="superscript"/>
    </w:rPr>
  </w:style>
  <w:style w:type="character" w:customStyle="1" w:styleId="affffff3">
    <w:name w:val="_Текст сноски Знак"/>
    <w:link w:val="affffff2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ff4">
    <w:name w:val="_Текст_курсив"/>
    <w:qFormat/>
    <w:rPr>
      <w:i/>
    </w:rPr>
  </w:style>
  <w:style w:type="character" w:customStyle="1" w:styleId="affffff5">
    <w:name w:val="_Текст_подчеркнутый"/>
    <w:qFormat/>
    <w:rPr>
      <w:u w:val="single"/>
    </w:rPr>
  </w:style>
  <w:style w:type="character" w:customStyle="1" w:styleId="affffff6">
    <w:name w:val="_Текст_полужирный"/>
    <w:qFormat/>
    <w:rPr>
      <w:b/>
    </w:rPr>
  </w:style>
  <w:style w:type="character" w:customStyle="1" w:styleId="affffff7">
    <w:name w:val="_Текст_скрытый"/>
    <w:qFormat/>
    <w:rPr>
      <w:vanish/>
    </w:rPr>
  </w:style>
  <w:style w:type="paragraph" w:customStyle="1" w:styleId="affffff8">
    <w:name w:val="_Титул наименование организации"/>
    <w:basedOn w:val="af5"/>
    <w:link w:val="affffff9"/>
    <w:pPr>
      <w:tabs>
        <w:tab w:val="left" w:pos="364"/>
      </w:tabs>
      <w:jc w:val="center"/>
    </w:pPr>
    <w:rPr>
      <w:sz w:val="26"/>
      <w:szCs w:val="26"/>
    </w:rPr>
  </w:style>
  <w:style w:type="character" w:customStyle="1" w:styleId="affffff9">
    <w:name w:val="_Титул наименование организации Знак"/>
    <w:link w:val="affffff8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ffffffa">
    <w:name w:val="_Титул_другое"/>
    <w:basedOn w:val="af5"/>
    <w:pPr>
      <w:widowControl/>
      <w:spacing w:after="120"/>
      <w:jc w:val="left"/>
    </w:pPr>
    <w:rPr>
      <w:rFonts w:cs="Arial"/>
      <w:szCs w:val="28"/>
      <w:lang w:eastAsia="en-US"/>
    </w:rPr>
  </w:style>
  <w:style w:type="paragraph" w:customStyle="1" w:styleId="affffffb">
    <w:name w:val="_Титул_Код документа"/>
    <w:basedOn w:val="af5"/>
    <w:pPr>
      <w:widowControl/>
      <w:spacing w:before="240" w:after="240"/>
      <w:jc w:val="center"/>
    </w:pPr>
    <w:rPr>
      <w:rFonts w:ascii="Times New Roman Полужирный" w:hAnsi="Times New Roman Полужирный" w:cs="Arial"/>
      <w:b/>
      <w:caps/>
      <w:sz w:val="28"/>
      <w:szCs w:val="28"/>
      <w:lang w:eastAsia="en-US"/>
    </w:rPr>
  </w:style>
  <w:style w:type="paragraph" w:customStyle="1" w:styleId="affffffc">
    <w:name w:val="_Титул_Количество страниц"/>
    <w:basedOn w:val="af5"/>
    <w:link w:val="affffffd"/>
    <w:qFormat/>
    <w:pPr>
      <w:widowControl/>
      <w:spacing w:before="200"/>
      <w:jc w:val="center"/>
    </w:pPr>
    <w:rPr>
      <w:szCs w:val="20"/>
    </w:rPr>
  </w:style>
  <w:style w:type="character" w:customStyle="1" w:styleId="affffffd">
    <w:name w:val="_Титул_Количество страниц Знак"/>
    <w:basedOn w:val="af7"/>
    <w:link w:val="afffff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e">
    <w:name w:val="_Титул_Москва год"/>
    <w:basedOn w:val="af5"/>
    <w:link w:val="afffffff"/>
    <w:pPr>
      <w:spacing w:before="240" w:after="120"/>
      <w:jc w:val="center"/>
    </w:pPr>
    <w:rPr>
      <w:b/>
      <w:sz w:val="28"/>
      <w:szCs w:val="28"/>
    </w:rPr>
  </w:style>
  <w:style w:type="character" w:customStyle="1" w:styleId="afffffff">
    <w:name w:val="_Титул_Москва год Знак"/>
    <w:link w:val="affffffe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ff0">
    <w:name w:val="_Титул_Название документа"/>
    <w:basedOn w:val="af5"/>
    <w:link w:val="afffffff1"/>
    <w:qFormat/>
    <w:pPr>
      <w:widowControl/>
      <w:spacing w:before="120" w:after="120"/>
      <w:jc w:val="center"/>
    </w:pPr>
    <w:rPr>
      <w:b/>
      <w:caps/>
      <w:sz w:val="32"/>
    </w:rPr>
  </w:style>
  <w:style w:type="character" w:customStyle="1" w:styleId="afffffff1">
    <w:name w:val="_Титул_Название документа Знак"/>
    <w:link w:val="afffffff0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ff2">
    <w:name w:val="_Титул_Название системы"/>
    <w:basedOn w:val="af5"/>
    <w:link w:val="afffffff3"/>
    <w:pPr>
      <w:widowControl/>
      <w:spacing w:before="240" w:after="240"/>
      <w:jc w:val="center"/>
    </w:pPr>
    <w:rPr>
      <w:b/>
      <w:sz w:val="32"/>
      <w:szCs w:val="32"/>
    </w:rPr>
  </w:style>
  <w:style w:type="character" w:customStyle="1" w:styleId="afffffff3">
    <w:name w:val="_Титул_Название системы Знак"/>
    <w:link w:val="afffffff2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ff4">
    <w:name w:val="_Титул_Название системы краткое"/>
    <w:basedOn w:val="af5"/>
    <w:next w:val="affffffa"/>
    <w:pPr>
      <w:widowControl/>
      <w:spacing w:after="12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ff5">
    <w:name w:val="_Титул_Название системы полное"/>
    <w:basedOn w:val="af5"/>
    <w:next w:val="afffffff4"/>
    <w:pPr>
      <w:widowControl/>
      <w:spacing w:after="12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ff6">
    <w:name w:val="_Титул_Невидимая таблица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ff7">
    <w:name w:val="_Титул_Объект автоматизации"/>
    <w:basedOn w:val="af5"/>
    <w:link w:val="afffffff8"/>
    <w:pPr>
      <w:widowControl/>
      <w:jc w:val="center"/>
    </w:pPr>
    <w:rPr>
      <w:sz w:val="32"/>
      <w:szCs w:val="32"/>
    </w:rPr>
  </w:style>
  <w:style w:type="character" w:customStyle="1" w:styleId="afffffff8">
    <w:name w:val="_Название объекта автоматизации Знак"/>
    <w:link w:val="afffffff7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ff9">
    <w:name w:val="_Титул_Утвеждаю"/>
    <w:basedOn w:val="af5"/>
    <w:next w:val="af5"/>
    <w:pPr>
      <w:widowControl/>
      <w:spacing w:before="20" w:after="120"/>
      <w:jc w:val="left"/>
    </w:pPr>
    <w:rPr>
      <w:caps/>
    </w:rPr>
  </w:style>
  <w:style w:type="paragraph" w:customStyle="1" w:styleId="afffffffa">
    <w:name w:val="_Титул_штамп"/>
    <w:basedOn w:val="af5"/>
    <w:pPr>
      <w:widowControl/>
      <w:spacing w:before="20" w:after="120"/>
      <w:jc w:val="left"/>
    </w:pPr>
    <w:rPr>
      <w:szCs w:val="20"/>
    </w:rPr>
  </w:style>
  <w:style w:type="paragraph" w:customStyle="1" w:styleId="afffffffb">
    <w:name w:val="_Чертеж_подписи в рамке"/>
    <w:link w:val="afffffffc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fffc">
    <w:name w:val="_Чертеж_подписи в рамке Знак"/>
    <w:link w:val="afffffffb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fd">
    <w:name w:val="_Чертеж_децимальный номер"/>
    <w:basedOn w:val="afffffffb"/>
    <w:link w:val="afffffffe"/>
    <w:rPr>
      <w:sz w:val="40"/>
      <w:szCs w:val="40"/>
    </w:rPr>
  </w:style>
  <w:style w:type="character" w:customStyle="1" w:styleId="afffffffe">
    <w:name w:val="_Чертеж_децимальный номер Знак"/>
    <w:basedOn w:val="afffffffc"/>
    <w:link w:val="afffffffd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ff">
    <w:name w:val="_Чертеж_лист"/>
    <w:basedOn w:val="afffffffb"/>
  </w:style>
  <w:style w:type="paragraph" w:customStyle="1" w:styleId="affffffff0">
    <w:name w:val="_Чертеж_номер страницы"/>
    <w:basedOn w:val="afffffffb"/>
    <w:qFormat/>
    <w:rPr>
      <w:sz w:val="24"/>
      <w:szCs w:val="24"/>
    </w:rPr>
  </w:style>
  <w:style w:type="paragraph" w:styleId="affffffff1">
    <w:name w:val="envelope address"/>
    <w:basedOn w:val="af5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character" w:styleId="HTML">
    <w:name w:val="HTML Acronym"/>
    <w:basedOn w:val="af7"/>
  </w:style>
  <w:style w:type="table" w:styleId="-1">
    <w:name w:val="Table Web 1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-2">
    <w:name w:val="Table Web 2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-3">
    <w:name w:val="Table Web 3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paragraph" w:styleId="affffffff2">
    <w:name w:val="Date"/>
    <w:basedOn w:val="af5"/>
    <w:next w:val="af5"/>
    <w:link w:val="affffffff3"/>
  </w:style>
  <w:style w:type="character" w:customStyle="1" w:styleId="affffffff3">
    <w:name w:val="Дата Знак"/>
    <w:link w:val="afffffff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Заголовок 1 Приложение"/>
    <w:basedOn w:val="1d"/>
    <w:next w:val="afffff"/>
    <w:qFormat/>
    <w:pPr>
      <w:numPr>
        <w:numId w:val="6"/>
      </w:numPr>
      <w:spacing w:after="240"/>
      <w:jc w:val="center"/>
    </w:pPr>
    <w:rPr>
      <w:rFonts w:ascii="Times New Roman Полужирный" w:hAnsi="Times New Roman Полужирный"/>
      <w:caps w:val="0"/>
    </w:rPr>
  </w:style>
  <w:style w:type="paragraph" w:customStyle="1" w:styleId="2f9">
    <w:name w:val="Заголовок 2 Приложение"/>
    <w:basedOn w:val="2a"/>
    <w:next w:val="af6"/>
    <w:pPr>
      <w:numPr>
        <w:ilvl w:val="0"/>
        <w:numId w:val="0"/>
      </w:numPr>
      <w:ind w:left="709"/>
    </w:pPr>
    <w:rPr>
      <w:rFonts w:cs="Times New Roman"/>
      <w:iCs w:val="0"/>
      <w:spacing w:val="-2"/>
      <w:szCs w:val="24"/>
    </w:rPr>
  </w:style>
  <w:style w:type="paragraph" w:customStyle="1" w:styleId="3f4">
    <w:name w:val="Заголовок 3 Приложение"/>
    <w:basedOn w:val="39"/>
    <w:next w:val="af6"/>
    <w:qFormat/>
    <w:pPr>
      <w:numPr>
        <w:ilvl w:val="0"/>
        <w:numId w:val="0"/>
      </w:numPr>
      <w:ind w:left="709"/>
    </w:pPr>
    <w:rPr>
      <w:rFonts w:cs="Times New Roman"/>
    </w:rPr>
  </w:style>
  <w:style w:type="paragraph" w:customStyle="1" w:styleId="4b">
    <w:name w:val="Заголовок 4 Приложение"/>
    <w:basedOn w:val="43"/>
    <w:next w:val="af6"/>
    <w:qFormat/>
    <w:pPr>
      <w:numPr>
        <w:ilvl w:val="0"/>
        <w:numId w:val="0"/>
      </w:numPr>
      <w:ind w:left="709"/>
    </w:pPr>
    <w:rPr>
      <w:rFonts w:cs="Times New Roman"/>
    </w:rPr>
  </w:style>
  <w:style w:type="paragraph" w:customStyle="1" w:styleId="58">
    <w:name w:val="Заголовок 5 Приложение"/>
    <w:basedOn w:val="4b"/>
    <w:next w:val="af6"/>
    <w:qFormat/>
  </w:style>
  <w:style w:type="table" w:customStyle="1" w:styleId="affffffff4">
    <w:name w:val="Заголовок вставляемой таблицы"/>
    <w:basedOn w:val="af8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pacing w:line="240" w:lineRule="auto"/>
        <w:ind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f5">
    <w:name w:val="Заголовок по центру"/>
    <w:basedOn w:val="af5"/>
    <w:next w:val="af5"/>
    <w:semiHidden/>
    <w:pPr>
      <w:widowControl/>
      <w:spacing w:before="40" w:after="40"/>
      <w:ind w:firstLine="709"/>
      <w:jc w:val="center"/>
    </w:pPr>
    <w:rPr>
      <w:b/>
      <w:sz w:val="28"/>
    </w:rPr>
  </w:style>
  <w:style w:type="character" w:styleId="affffffff6">
    <w:name w:val="Placeholder Text"/>
    <w:basedOn w:val="af7"/>
    <w:uiPriority w:val="99"/>
    <w:semiHidden/>
    <w:rPr>
      <w:color w:val="808080"/>
    </w:rPr>
  </w:style>
  <w:style w:type="character" w:styleId="affffffff7">
    <w:name w:val="endnote reference"/>
    <w:uiPriority w:val="99"/>
    <w:rPr>
      <w:vertAlign w:val="superscript"/>
    </w:rPr>
  </w:style>
  <w:style w:type="table" w:styleId="1fd">
    <w:name w:val="Table Columns 1"/>
    <w:basedOn w:val="af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4" w:space="0" w:color="auto"/>
          <w:tr2bl w:val="none" w:sz="4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sw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2fa">
    <w:name w:val="Table Columns 2"/>
    <w:basedOn w:val="af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4" w:space="0" w:color="auto"/>
          <w:tr2bl w:val="none" w:sz="4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sw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3f5">
    <w:name w:val="Table Columns 3"/>
    <w:basedOn w:val="af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4" w:space="0" w:color="auto"/>
          <w:tr2bl w:val="none" w:sz="4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4" w:space="0" w:color="auto"/>
          <w:tr2bl w:val="none" w:sz="4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4c">
    <w:name w:val="Table Columns 4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4" w:space="0" w:color="auto"/>
          <w:tr2bl w:val="none" w:sz="4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4" w:space="0" w:color="auto"/>
          <w:tr2bl w:val="none" w:sz="4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f8">
    <w:name w:val="Document Map"/>
    <w:basedOn w:val="af5"/>
    <w:link w:val="affffffff9"/>
    <w:rPr>
      <w:rFonts w:ascii="Tahoma" w:hAnsi="Tahoma" w:cs="Tahoma"/>
      <w:sz w:val="16"/>
      <w:szCs w:val="16"/>
    </w:rPr>
  </w:style>
  <w:style w:type="character" w:customStyle="1" w:styleId="affffffff9">
    <w:name w:val="Схема документа Знак"/>
    <w:link w:val="affffffff8"/>
    <w:rPr>
      <w:rFonts w:ascii="Tahoma" w:eastAsia="Times New Roman" w:hAnsi="Tahoma" w:cs="Tahoma"/>
      <w:sz w:val="16"/>
      <w:szCs w:val="16"/>
      <w:lang w:eastAsia="ru-RU"/>
    </w:rPr>
  </w:style>
  <w:style w:type="table" w:styleId="-10">
    <w:name w:val="Table List 1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4" w:space="0" w:color="auto"/>
          <w:tr2bl w:val="none" w:sz="4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4" w:space="0" w:color="auto"/>
          <w:tr2bl w:val="none" w:sz="4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sw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-20">
    <w:name w:val="Table List 2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4" w:space="0" w:color="auto"/>
          <w:tr2bl w:val="none" w:sz="4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4" w:space="0" w:color="auto"/>
          <w:tr2bl w:val="none" w:sz="4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swCel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-30">
    <w:name w:val="Table List 3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4" w:space="0" w:color="auto"/>
          <w:tr2bl w:val="none" w:sz="4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4" w:space="0" w:color="auto"/>
          <w:tr2bl w:val="none" w:sz="4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-4">
    <w:name w:val="Table List 4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4" w:space="0" w:color="auto"/>
          <w:tr2bl w:val="none" w:sz="4" w:space="0" w:color="auto"/>
        </w:tcBorders>
        <w:shd w:val="solid" w:color="808080" w:fill="FFFFFF"/>
      </w:tcPr>
    </w:tblStylePr>
  </w:style>
  <w:style w:type="table" w:styleId="-5">
    <w:name w:val="Table List 5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-6">
    <w:name w:val="Table List 6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4" w:space="0" w:color="auto"/>
          <w:tr2bl w:val="none" w:sz="4" w:space="0" w:color="auto"/>
        </w:tcBorders>
      </w:tcPr>
    </w:tblStylePr>
    <w:tblStylePr w:type="band1Horz">
      <w:tblPr/>
      <w:tcPr>
        <w:tcBorders>
          <w:tl2br w:val="none" w:sz="4" w:space="0" w:color="auto"/>
          <w:tr2bl w:val="none" w:sz="4" w:space="0" w:color="auto"/>
        </w:tcBorders>
        <w:shd w:val="pct25" w:color="000000" w:fill="FFFFFF"/>
      </w:tcPr>
    </w:tblStylePr>
  </w:style>
  <w:style w:type="table" w:styleId="-7">
    <w:name w:val="Table List 7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4" w:space="0" w:color="auto"/>
          <w:tr2bl w:val="none" w:sz="4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4" w:space="0" w:color="auto"/>
          <w:tr2bl w:val="none" w:sz="4" w:space="0" w:color="auto"/>
        </w:tcBorders>
        <w:shd w:val="pct25" w:color="FFFF00" w:fill="FFFFFF"/>
      </w:tcPr>
    </w:tblStylePr>
  </w:style>
  <w:style w:type="table" w:styleId="-8">
    <w:name w:val="Table List 8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4" w:space="0" w:color="auto"/>
          <w:tr2bl w:val="none" w:sz="4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4" w:space="0" w:color="auto"/>
          <w:tr2bl w:val="none" w:sz="4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rPr>
        <w:b/>
        <w:b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4" w:space="0" w:color="auto"/>
          <w:tr2bl w:val="none" w:sz="4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4" w:space="0" w:color="auto"/>
          <w:tr2bl w:val="none" w:sz="4" w:space="0" w:color="auto"/>
        </w:tcBorders>
        <w:shd w:val="pct50" w:color="FF0000" w:fill="FFFFFF"/>
      </w:tcPr>
    </w:tblStylePr>
  </w:style>
  <w:style w:type="paragraph" w:styleId="affffffffa">
    <w:name w:val="endnote text"/>
    <w:basedOn w:val="af5"/>
    <w:link w:val="affffffffb"/>
    <w:uiPriority w:val="99"/>
    <w:rPr>
      <w:sz w:val="20"/>
      <w:szCs w:val="20"/>
    </w:rPr>
  </w:style>
  <w:style w:type="character" w:customStyle="1" w:styleId="affffffffb">
    <w:name w:val="Текст концевой сноски Знак"/>
    <w:basedOn w:val="af7"/>
    <w:link w:val="affffffffa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fc">
    <w:name w:val="Титул"/>
    <w:basedOn w:val="af5"/>
    <w:semiHidden/>
    <w:pPr>
      <w:widowControl/>
      <w:spacing w:before="120" w:after="120"/>
      <w:jc w:val="center"/>
    </w:pPr>
    <w:rPr>
      <w:rFonts w:eastAsia="Calibri"/>
      <w:sz w:val="28"/>
      <w:szCs w:val="22"/>
      <w:lang w:eastAsia="en-US"/>
    </w:rPr>
  </w:style>
  <w:style w:type="table" w:styleId="1fe">
    <w:name w:val="Table Colorful 1"/>
    <w:basedOn w:val="af8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4" w:space="0" w:color="auto"/>
          <w:tr2bl w:val="none" w:sz="4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4" w:space="0" w:color="auto"/>
          <w:tr2bl w:val="none" w:sz="4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4" w:space="0" w:color="auto"/>
          <w:tr2bl w:val="none" w:sz="4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2fb">
    <w:name w:val="Table Colorful 2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4" w:space="0" w:color="auto"/>
          <w:tr2bl w:val="none" w:sz="4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4" w:space="0" w:color="auto"/>
          <w:tr2bl w:val="none" w:sz="4" w:space="0" w:color="auto"/>
        </w:tcBorders>
      </w:tcPr>
    </w:tblStylePr>
    <w:tblStylePr w:type="lastCol">
      <w:tblPr/>
      <w:tcPr>
        <w:tcBorders>
          <w:tl2br w:val="none" w:sz="4" w:space="0" w:color="auto"/>
          <w:tr2bl w:val="none" w:sz="4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4" w:space="0" w:color="auto"/>
          <w:tr2bl w:val="none" w:sz="4" w:space="0" w:color="auto"/>
        </w:tcBorders>
      </w:tcPr>
    </w:tblStylePr>
  </w:style>
  <w:style w:type="table" w:styleId="3f6">
    <w:name w:val="Table Colorful 3"/>
    <w:basedOn w:val="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4" w:space="0" w:color="auto"/>
          <w:tr2bl w:val="none" w:sz="4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4" w:space="0" w:color="auto"/>
          <w:tr2bl w:val="none" w:sz="4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4" w:space="0" w:color="auto"/>
          <w:tr2bl w:val="none" w:sz="4" w:space="0" w:color="auto"/>
        </w:tcBorders>
        <w:shd w:val="solid" w:color="000000" w:fill="FFFFFF"/>
      </w:tcPr>
    </w:tblStylePr>
  </w:style>
  <w:style w:type="paragraph" w:customStyle="1" w:styleId="affffffffd">
    <w:name w:val="Чертежный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ff">
    <w:name w:val="Дефис 1"/>
    <w:basedOn w:val="affffffffe"/>
    <w:link w:val="1ff0"/>
    <w:pPr>
      <w:keepLines/>
      <w:widowControl/>
      <w:tabs>
        <w:tab w:val="num" w:pos="1068"/>
      </w:tabs>
      <w:spacing w:before="60" w:after="60"/>
      <w:ind w:firstLine="708"/>
      <w:contextualSpacing w:val="0"/>
    </w:pPr>
  </w:style>
  <w:style w:type="character" w:customStyle="1" w:styleId="1ff0">
    <w:name w:val="Дефис 1 Знак"/>
    <w:basedOn w:val="af7"/>
    <w:link w:val="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fe">
    <w:name w:val="List Bullet"/>
    <w:aliases w:val="1 уровень списка,List Bullet 1,UL"/>
    <w:basedOn w:val="af5"/>
    <w:uiPriority w:val="99"/>
    <w:unhideWhenUsed/>
    <w:qFormat/>
    <w:pPr>
      <w:contextualSpacing/>
    </w:pPr>
  </w:style>
  <w:style w:type="paragraph" w:customStyle="1" w:styleId="Default">
    <w:name w:val="Default"/>
    <w:pPr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customStyle="1" w:styleId="Phconfirmstampstamp">
    <w:name w:val="Ph_confirmstamp_stamp"/>
    <w:basedOn w:val="af5"/>
    <w:uiPriority w:val="99"/>
    <w:pPr>
      <w:widowControl/>
      <w:spacing w:before="140" w:after="240"/>
      <w:jc w:val="left"/>
    </w:pPr>
    <w:rPr>
      <w:szCs w:val="20"/>
    </w:rPr>
  </w:style>
  <w:style w:type="character" w:customStyle="1" w:styleId="1ff1">
    <w:name w:val="Текст пункта Знак1"/>
    <w:link w:val="afffffffff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ff">
    <w:name w:val="Текст пункта"/>
    <w:link w:val="1ff1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1">
    <w:name w:val="Неразрешенное упоминание11"/>
    <w:basedOn w:val="af7"/>
    <w:uiPriority w:val="99"/>
    <w:unhideWhenUsed/>
    <w:rPr>
      <w:color w:val="605E5C"/>
      <w:shd w:val="clear" w:color="auto" w:fill="E1DFDD"/>
    </w:rPr>
  </w:style>
  <w:style w:type="paragraph" w:styleId="af2">
    <w:name w:val="Normal Indent"/>
    <w:basedOn w:val="af5"/>
    <w:qFormat/>
    <w:pPr>
      <w:widowControl/>
      <w:numPr>
        <w:numId w:val="7"/>
      </w:numPr>
      <w:spacing w:line="276" w:lineRule="auto"/>
    </w:pPr>
  </w:style>
  <w:style w:type="paragraph" w:customStyle="1" w:styleId="OrderedList6">
    <w:name w:val="OrderedList6"/>
    <w:basedOn w:val="af5"/>
    <w:pPr>
      <w:widowControl/>
      <w:ind w:firstLine="5103"/>
    </w:pPr>
    <w:rPr>
      <w:sz w:val="28"/>
      <w:szCs w:val="20"/>
    </w:rPr>
  </w:style>
  <w:style w:type="table" w:customStyle="1" w:styleId="1ff2">
    <w:name w:val="Сетка таблицы1"/>
    <w:basedOn w:val="af8"/>
    <w:uiPriority w:val="59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_TableText"/>
    <w:link w:val="TableText0"/>
    <w:qFormat/>
    <w:pPr>
      <w:tabs>
        <w:tab w:val="left" w:pos="0"/>
      </w:tabs>
      <w:spacing w:after="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Text0">
    <w:name w:val="_TableText Знак"/>
    <w:link w:val="TableText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Title">
    <w:name w:val="_TableTitle"/>
    <w:link w:val="TableTitle0"/>
    <w:qFormat/>
    <w:pPr>
      <w:keepNext/>
      <w:spacing w:after="0" w:line="276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TableTitle0">
    <w:name w:val="_TableTitle Знак"/>
    <w:link w:val="TableTitl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Inline-comment-marker">
    <w:name w:val="Inline-comment-marker"/>
    <w:basedOn w:val="af7"/>
    <w:uiPriority w:val="99"/>
  </w:style>
  <w:style w:type="paragraph" w:customStyle="1" w:styleId="ItemizedList1">
    <w:name w:val="_ItemizedList1"/>
    <w:link w:val="ItemizedList10"/>
    <w:qFormat/>
    <w:pPr>
      <w:spacing w:after="0" w:line="276" w:lineRule="auto"/>
      <w:ind w:left="-283"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temizedList10">
    <w:name w:val="_ItemizedList1 Знак"/>
    <w:link w:val="ItemizedList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temizedList2">
    <w:name w:val="_ItemizedList2"/>
    <w:basedOn w:val="ItemizedList1"/>
    <w:qFormat/>
    <w:pPr>
      <w:tabs>
        <w:tab w:val="num" w:pos="360"/>
      </w:tabs>
      <w:ind w:left="1440" w:firstLine="1418"/>
    </w:pPr>
    <w:rPr>
      <w:szCs w:val="24"/>
    </w:rPr>
  </w:style>
  <w:style w:type="paragraph" w:customStyle="1" w:styleId="ItemizedList3">
    <w:name w:val="_ItemizedList3"/>
    <w:basedOn w:val="ItemizedList1"/>
    <w:qFormat/>
    <w:pPr>
      <w:tabs>
        <w:tab w:val="num" w:pos="360"/>
      </w:tabs>
      <w:ind w:left="2160" w:hanging="180"/>
    </w:pPr>
    <w:rPr>
      <w:szCs w:val="24"/>
    </w:rPr>
  </w:style>
  <w:style w:type="paragraph" w:customStyle="1" w:styleId="ItemizedList4">
    <w:name w:val="_ItemizedList4"/>
    <w:basedOn w:val="ItemizedList1"/>
    <w:pPr>
      <w:tabs>
        <w:tab w:val="num" w:pos="360"/>
      </w:tabs>
      <w:ind w:left="2880" w:hanging="360"/>
    </w:pPr>
  </w:style>
  <w:style w:type="paragraph" w:customStyle="1" w:styleId="ItemizedList5">
    <w:name w:val="_ItemizedList5"/>
    <w:basedOn w:val="ItemizedList1"/>
    <w:pPr>
      <w:tabs>
        <w:tab w:val="num" w:pos="360"/>
      </w:tabs>
      <w:ind w:left="3600" w:hanging="360"/>
    </w:pPr>
  </w:style>
  <w:style w:type="paragraph" w:customStyle="1" w:styleId="ItemizedList6">
    <w:name w:val="_ItemizedList6"/>
    <w:basedOn w:val="ItemizedList1"/>
    <w:pPr>
      <w:tabs>
        <w:tab w:val="num" w:pos="360"/>
      </w:tabs>
      <w:ind w:left="4320" w:hanging="180"/>
    </w:pPr>
  </w:style>
  <w:style w:type="paragraph" w:customStyle="1" w:styleId="ItemizedList7">
    <w:name w:val="_ItemizedList7"/>
    <w:basedOn w:val="ItemizedList1"/>
    <w:pPr>
      <w:tabs>
        <w:tab w:val="num" w:pos="360"/>
      </w:tabs>
      <w:ind w:left="5040" w:hanging="360"/>
    </w:pPr>
  </w:style>
  <w:style w:type="paragraph" w:customStyle="1" w:styleId="ItemizedList8">
    <w:name w:val="_ItemizedList8"/>
    <w:basedOn w:val="ItemizedList1"/>
    <w:pPr>
      <w:tabs>
        <w:tab w:val="num" w:pos="360"/>
      </w:tabs>
      <w:ind w:left="5760" w:hanging="360"/>
    </w:pPr>
  </w:style>
  <w:style w:type="paragraph" w:customStyle="1" w:styleId="ItemizedList9">
    <w:name w:val="_ItemizedList9"/>
    <w:basedOn w:val="ItemizedList1"/>
    <w:pPr>
      <w:tabs>
        <w:tab w:val="num" w:pos="360"/>
      </w:tabs>
      <w:ind w:left="6480" w:hanging="180"/>
    </w:pPr>
  </w:style>
  <w:style w:type="paragraph" w:customStyle="1" w:styleId="afffffffff0">
    <w:name w:val="Комментарии"/>
    <w:basedOn w:val="af5"/>
    <w:uiPriority w:val="3"/>
    <w:qFormat/>
    <w:pPr>
      <w:widowControl/>
      <w:spacing w:before="120" w:after="120"/>
    </w:pPr>
    <w:rPr>
      <w:rFonts w:eastAsiaTheme="minorHAnsi"/>
      <w:i/>
      <w:color w:val="FF0000"/>
      <w:sz w:val="20"/>
      <w:szCs w:val="28"/>
      <w:lang w:eastAsia="en-US"/>
    </w:rPr>
  </w:style>
  <w:style w:type="numbering" w:customStyle="1" w:styleId="a8">
    <w:name w:val="_Маркированный список"/>
    <w:basedOn w:val="af9"/>
    <w:uiPriority w:val="99"/>
    <w:pPr>
      <w:numPr>
        <w:numId w:val="9"/>
      </w:numPr>
    </w:pPr>
  </w:style>
  <w:style w:type="numbering" w:customStyle="1" w:styleId="a5">
    <w:name w:val="_Табл_Текст_Маркир"/>
    <w:basedOn w:val="af9"/>
    <w:uiPriority w:val="99"/>
    <w:pPr>
      <w:numPr>
        <w:numId w:val="10"/>
      </w:numPr>
    </w:pPr>
  </w:style>
  <w:style w:type="paragraph" w:customStyle="1" w:styleId="--1">
    <w:name w:val="_Номер-буква-маркер 1"/>
    <w:basedOn w:val="af6"/>
    <w:uiPriority w:val="8"/>
    <w:qFormat/>
    <w:pPr>
      <w:numPr>
        <w:numId w:val="13"/>
      </w:numPr>
    </w:pPr>
  </w:style>
  <w:style w:type="paragraph" w:customStyle="1" w:styleId="--2">
    <w:name w:val="_Номер-буква-маркер 2"/>
    <w:basedOn w:val="--1"/>
    <w:uiPriority w:val="8"/>
    <w:qFormat/>
  </w:style>
  <w:style w:type="paragraph" w:customStyle="1" w:styleId="--3">
    <w:name w:val="_Номер-буква-маркер 3"/>
    <w:basedOn w:val="--2"/>
    <w:uiPriority w:val="8"/>
    <w:qFormat/>
  </w:style>
  <w:style w:type="numbering" w:customStyle="1" w:styleId="--">
    <w:name w:val="_Номер-буква-маркер"/>
    <w:uiPriority w:val="99"/>
    <w:pPr>
      <w:numPr>
        <w:numId w:val="12"/>
      </w:numPr>
    </w:pPr>
  </w:style>
  <w:style w:type="paragraph" w:customStyle="1" w:styleId="afffffffff1">
    <w:name w:val="ТЗ.Основной с красной строки"/>
    <w:basedOn w:val="af5"/>
    <w:link w:val="afffffffff2"/>
    <w:uiPriority w:val="99"/>
    <w:qFormat/>
    <w:pPr>
      <w:widowControl/>
      <w:ind w:firstLine="709"/>
    </w:pPr>
    <w:rPr>
      <w:rFonts w:asciiTheme="minorHAnsi" w:eastAsiaTheme="minorEastAsia" w:hAnsiTheme="minorHAnsi" w:cstheme="minorBidi"/>
      <w:szCs w:val="22"/>
      <w:lang w:eastAsia="en-US"/>
    </w:rPr>
  </w:style>
  <w:style w:type="character" w:customStyle="1" w:styleId="afffffffff2">
    <w:name w:val="ТЗ.Основной с красной строки Знак"/>
    <w:basedOn w:val="af7"/>
    <w:link w:val="afffffffff1"/>
    <w:uiPriority w:val="99"/>
    <w:rPr>
      <w:sz w:val="24"/>
    </w:rPr>
  </w:style>
  <w:style w:type="paragraph" w:customStyle="1" w:styleId="1ff3">
    <w:name w:val="ТЗ.Маркированный1"/>
    <w:basedOn w:val="a0"/>
    <w:link w:val="1ff4"/>
    <w:uiPriority w:val="1"/>
    <w:qFormat/>
    <w:pPr>
      <w:ind w:left="1134" w:hanging="425"/>
    </w:pPr>
  </w:style>
  <w:style w:type="character" w:customStyle="1" w:styleId="1ff4">
    <w:name w:val="ТЗ.Маркированный1 Знак"/>
    <w:basedOn w:val="afff1"/>
    <w:link w:val="1ff3"/>
    <w:uiPriority w:val="1"/>
    <w:rPr>
      <w:rFonts w:eastAsiaTheme="minorHAnsi" w:cs="Times New Roman"/>
      <w:sz w:val="24"/>
      <w:szCs w:val="24"/>
    </w:rPr>
  </w:style>
  <w:style w:type="paragraph" w:customStyle="1" w:styleId="2fc">
    <w:name w:val="ТЗ.Маркированный2"/>
    <w:basedOn w:val="1ff3"/>
    <w:uiPriority w:val="1"/>
    <w:qFormat/>
    <w:pPr>
      <w:ind w:left="1440" w:hanging="360"/>
    </w:pPr>
  </w:style>
  <w:style w:type="paragraph" w:customStyle="1" w:styleId="3f7">
    <w:name w:val="ТЗ.Маркированный3"/>
    <w:basedOn w:val="2fc"/>
    <w:uiPriority w:val="1"/>
    <w:qFormat/>
    <w:pPr>
      <w:ind w:left="2160"/>
    </w:pPr>
  </w:style>
  <w:style w:type="paragraph" w:customStyle="1" w:styleId="afffffffff3">
    <w:name w:val="ТЗ.Содержимое таблицы"/>
    <w:basedOn w:val="af5"/>
    <w:link w:val="afffffffff4"/>
    <w:uiPriority w:val="99"/>
    <w:qFormat/>
    <w:pPr>
      <w:widowControl/>
      <w:spacing w:after="160"/>
      <w:jc w:val="left"/>
    </w:pPr>
    <w:rPr>
      <w:rFonts w:asciiTheme="minorHAnsi" w:eastAsiaTheme="minorHAnsi" w:hAnsiTheme="minorHAnsi" w:cstheme="minorBidi"/>
      <w:bCs/>
      <w:szCs w:val="22"/>
      <w:lang w:eastAsia="en-US"/>
    </w:rPr>
  </w:style>
  <w:style w:type="paragraph" w:customStyle="1" w:styleId="afffffffff5">
    <w:name w:val="ТЗ.Шапка таблицы"/>
    <w:basedOn w:val="aff1"/>
    <w:next w:val="afffffffff3"/>
    <w:link w:val="afffffffff6"/>
    <w:uiPriority w:val="99"/>
    <w:qFormat/>
    <w:pPr>
      <w:jc w:val="center"/>
    </w:pPr>
    <w:rPr>
      <w:b/>
      <w:bCs/>
      <w:sz w:val="24"/>
    </w:rPr>
  </w:style>
  <w:style w:type="character" w:customStyle="1" w:styleId="afffffffff4">
    <w:name w:val="ТЗ.Содержимое таблицы Знак"/>
    <w:basedOn w:val="aff2"/>
    <w:link w:val="afffffffff3"/>
    <w:uiPriority w:val="99"/>
    <w:rPr>
      <w:rFonts w:eastAsiaTheme="minorHAnsi"/>
      <w:bCs/>
      <w:sz w:val="24"/>
    </w:rPr>
  </w:style>
  <w:style w:type="character" w:customStyle="1" w:styleId="afffffffff6">
    <w:name w:val="ТЗ.Шапка таблицы Знак"/>
    <w:basedOn w:val="aff2"/>
    <w:link w:val="afffffffff5"/>
    <w:uiPriority w:val="99"/>
    <w:rPr>
      <w:rFonts w:eastAsiaTheme="minorHAnsi"/>
      <w:b/>
      <w:bCs/>
      <w:sz w:val="24"/>
    </w:rPr>
  </w:style>
  <w:style w:type="paragraph" w:customStyle="1" w:styleId="1f5">
    <w:name w:val="Спис. ур 1 ГОСТ"/>
    <w:basedOn w:val="af5"/>
    <w:link w:val="1Char2"/>
    <w:uiPriority w:val="99"/>
    <w:qFormat/>
    <w:pPr>
      <w:keepLines/>
      <w:widowControl/>
      <w:numPr>
        <w:numId w:val="14"/>
      </w:numPr>
      <w:spacing w:before="120" w:after="120" w:line="288" w:lineRule="auto"/>
      <w:contextualSpacing/>
    </w:pPr>
    <w:rPr>
      <w:rFonts w:ascii="Arial" w:hAnsi="Arial"/>
    </w:rPr>
  </w:style>
  <w:style w:type="character" w:customStyle="1" w:styleId="1Char2">
    <w:name w:val="Спис. ур 1 ГОСТ Char2"/>
    <w:link w:val="1f5"/>
    <w:uiPriority w:val="99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fffffff7">
    <w:name w:val="!Осн. текст ГОСТ"/>
    <w:basedOn w:val="af5"/>
    <w:link w:val="afffffffff8"/>
    <w:uiPriority w:val="99"/>
    <w:qFormat/>
    <w:pPr>
      <w:widowControl/>
      <w:spacing w:before="120" w:line="288" w:lineRule="auto"/>
      <w:ind w:firstLine="680"/>
    </w:pPr>
    <w:rPr>
      <w:rFonts w:ascii="Arial" w:hAnsi="Arial"/>
    </w:rPr>
  </w:style>
  <w:style w:type="character" w:customStyle="1" w:styleId="afffffffff8">
    <w:name w:val="!Осн. текст ГОСТ Знак"/>
    <w:link w:val="afffffffff7"/>
    <w:uiPriority w:val="99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fd">
    <w:name w:val="Неразрешенное упоминание2"/>
    <w:basedOn w:val="af7"/>
    <w:uiPriority w:val="99"/>
    <w:semiHidden/>
    <w:unhideWhenUsed/>
    <w:rPr>
      <w:color w:val="605E5C"/>
      <w:shd w:val="clear" w:color="auto" w:fill="E1DFDD"/>
    </w:rPr>
  </w:style>
  <w:style w:type="character" w:customStyle="1" w:styleId="3f8">
    <w:name w:val="Неразрешенное упоминание3"/>
    <w:basedOn w:val="af7"/>
    <w:uiPriority w:val="99"/>
    <w:semiHidden/>
    <w:unhideWhenUsed/>
    <w:rPr>
      <w:color w:val="605E5C"/>
      <w:shd w:val="clear" w:color="auto" w:fill="E1DFDD"/>
    </w:rPr>
  </w:style>
  <w:style w:type="character" w:customStyle="1" w:styleId="4d">
    <w:name w:val="Неразрешенное упоминание4"/>
    <w:basedOn w:val="af7"/>
    <w:uiPriority w:val="99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f7"/>
    <w:uiPriority w:val="99"/>
  </w:style>
  <w:style w:type="character" w:customStyle="1" w:styleId="5a">
    <w:name w:val="Неразрешенное упоминание5"/>
    <w:basedOn w:val="af7"/>
    <w:uiPriority w:val="99"/>
    <w:semiHidden/>
    <w:unhideWhenUsed/>
    <w:rPr>
      <w:color w:val="605E5C"/>
      <w:shd w:val="clear" w:color="auto" w:fill="E1DFDD"/>
    </w:rPr>
  </w:style>
  <w:style w:type="character" w:customStyle="1" w:styleId="afffffffff9">
    <w:name w:val="Гипертекстовая ссылка"/>
    <w:basedOn w:val="af7"/>
    <w:uiPriority w:val="99"/>
    <w:rPr>
      <w:color w:val="106BBE"/>
    </w:rPr>
  </w:style>
  <w:style w:type="character" w:customStyle="1" w:styleId="02">
    <w:name w:val="_Основной с красной строки0"/>
    <w:basedOn w:val="af7"/>
    <w:uiPriority w:val="99"/>
    <w:rPr>
      <w:rFonts w:ascii="Times New Roman" w:hAnsi="Times New Roman"/>
      <w:sz w:val="24"/>
    </w:rPr>
  </w:style>
  <w:style w:type="character" w:customStyle="1" w:styleId="104">
    <w:name w:val="_Маркированный список уровня 10"/>
    <w:basedOn w:val="af7"/>
    <w:uiPriority w:val="99"/>
    <w:rPr>
      <w:rFonts w:ascii="Times New Roman" w:hAnsi="Times New Roman"/>
      <w:sz w:val="24"/>
    </w:rPr>
  </w:style>
  <w:style w:type="character" w:customStyle="1" w:styleId="64">
    <w:name w:val="Неразрешенное упоминание6"/>
    <w:basedOn w:val="af7"/>
    <w:uiPriority w:val="99"/>
    <w:semiHidden/>
    <w:unhideWhenUsed/>
    <w:rPr>
      <w:color w:val="605E5C"/>
      <w:shd w:val="clear" w:color="auto" w:fill="E1DFDD"/>
    </w:rPr>
  </w:style>
  <w:style w:type="paragraph" w:customStyle="1" w:styleId="TableItemizedList1">
    <w:name w:val="_TableItemizedList1"/>
    <w:uiPriority w:val="99"/>
    <w:pPr>
      <w:widowControl w:val="0"/>
      <w:numPr>
        <w:numId w:val="15"/>
      </w:numPr>
      <w:spacing w:after="0" w:line="276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TableItemizedList3">
    <w:name w:val="_TableItemizedList3"/>
    <w:basedOn w:val="TableItemizedList1"/>
    <w:uiPriority w:val="99"/>
  </w:style>
  <w:style w:type="paragraph" w:customStyle="1" w:styleId="TableItemizedList8">
    <w:name w:val="_TableItemizedList8"/>
    <w:basedOn w:val="af5"/>
    <w:uiPriority w:val="99"/>
    <w:pPr>
      <w:widowControl/>
      <w:numPr>
        <w:ilvl w:val="7"/>
        <w:numId w:val="15"/>
      </w:numPr>
      <w:spacing w:after="120"/>
    </w:pPr>
    <w:rPr>
      <w:sz w:val="28"/>
    </w:rPr>
  </w:style>
  <w:style w:type="paragraph" w:customStyle="1" w:styleId="TableItemizedList4">
    <w:name w:val="_TableItemizedList4"/>
    <w:basedOn w:val="TableItemizedList1"/>
    <w:uiPriority w:val="99"/>
  </w:style>
  <w:style w:type="paragraph" w:customStyle="1" w:styleId="TableItemizedList9">
    <w:name w:val="_TableItemizedList9"/>
    <w:basedOn w:val="af5"/>
    <w:uiPriority w:val="99"/>
    <w:pPr>
      <w:widowControl/>
      <w:numPr>
        <w:ilvl w:val="8"/>
        <w:numId w:val="15"/>
      </w:numPr>
      <w:spacing w:after="120"/>
    </w:pPr>
    <w:rPr>
      <w:sz w:val="28"/>
    </w:rPr>
  </w:style>
  <w:style w:type="paragraph" w:customStyle="1" w:styleId="TableItemizedList5">
    <w:name w:val="_TableItemizedList5"/>
    <w:basedOn w:val="TableItemizedList1"/>
    <w:uiPriority w:val="99"/>
  </w:style>
  <w:style w:type="paragraph" w:customStyle="1" w:styleId="TableItemizedList2">
    <w:name w:val="_TableItemizedList2"/>
    <w:basedOn w:val="TableItemizedList1"/>
    <w:uiPriority w:val="99"/>
  </w:style>
  <w:style w:type="paragraph" w:customStyle="1" w:styleId="TableItemizedList6">
    <w:name w:val="_TableItemizedList6"/>
    <w:basedOn w:val="af5"/>
    <w:uiPriority w:val="99"/>
    <w:pPr>
      <w:widowControl/>
      <w:numPr>
        <w:ilvl w:val="5"/>
        <w:numId w:val="15"/>
      </w:numPr>
      <w:spacing w:after="120"/>
    </w:pPr>
    <w:rPr>
      <w:sz w:val="28"/>
    </w:rPr>
  </w:style>
  <w:style w:type="paragraph" w:customStyle="1" w:styleId="TableItemizedList7">
    <w:name w:val="_TableItemizedList7"/>
    <w:basedOn w:val="TableItemizedList1"/>
    <w:uiPriority w:val="99"/>
  </w:style>
  <w:style w:type="paragraph" w:customStyle="1" w:styleId="Phlistitemized10">
    <w:name w:val="Ph_list_itemized_1"/>
    <w:basedOn w:val="af5"/>
    <w:link w:val="Phlistitemized100"/>
    <w:uiPriority w:val="99"/>
    <w:pPr>
      <w:widowControl/>
      <w:tabs>
        <w:tab w:val="left" w:pos="720"/>
      </w:tabs>
      <w:ind w:left="720" w:right="-2" w:hanging="720"/>
    </w:pPr>
  </w:style>
  <w:style w:type="character" w:customStyle="1" w:styleId="Phlistitemized100">
    <w:name w:val="Ph_list_itemized_10"/>
    <w:basedOn w:val="af7"/>
    <w:link w:val="Phlistitemized10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listitemizedtitle">
    <w:name w:val="Ph_list_itemized_title"/>
    <w:basedOn w:val="af5"/>
    <w:next w:val="Phlistitemized10"/>
    <w:uiPriority w:val="99"/>
    <w:pPr>
      <w:keepNext/>
      <w:widowControl/>
      <w:ind w:right="125" w:firstLine="851"/>
    </w:pPr>
  </w:style>
  <w:style w:type="character" w:customStyle="1" w:styleId="1ff5">
    <w:name w:val="Обычный1"/>
    <w:uiPriority w:val="99"/>
    <w:rPr>
      <w:rFonts w:ascii="Times New Roman" w:hAnsi="Times New Roman"/>
      <w:sz w:val="24"/>
    </w:rPr>
  </w:style>
  <w:style w:type="character" w:customStyle="1" w:styleId="72">
    <w:name w:val="Неразрешенное упоминание7"/>
    <w:basedOn w:val="af7"/>
    <w:uiPriority w:val="99"/>
    <w:semiHidden/>
    <w:unhideWhenUsed/>
    <w:rPr>
      <w:color w:val="605E5C"/>
      <w:shd w:val="clear" w:color="auto" w:fill="E1DFDD"/>
    </w:rPr>
  </w:style>
  <w:style w:type="table" w:styleId="afffffffffa">
    <w:name w:val="Grid Table Light"/>
    <w:basedOn w:val="af8"/>
    <w:uiPriority w:val="40"/>
    <w:pPr>
      <w:spacing w:after="0" w:line="240" w:lineRule="auto"/>
    </w:pPr>
    <w:rPr>
      <w:rFonts w:eastAsiaTheme="minorHAns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a">
    <w:name w:val="Заголовки"/>
    <w:uiPriority w:val="99"/>
    <w:pPr>
      <w:numPr>
        <w:numId w:val="16"/>
      </w:numPr>
    </w:pPr>
  </w:style>
  <w:style w:type="character" w:customStyle="1" w:styleId="82">
    <w:name w:val="Неразрешенное упоминание8"/>
    <w:basedOn w:val="af7"/>
    <w:uiPriority w:val="99"/>
    <w:semiHidden/>
    <w:unhideWhenUsed/>
    <w:rPr>
      <w:color w:val="605E5C"/>
      <w:shd w:val="clear" w:color="auto" w:fill="E1DFDD"/>
    </w:rPr>
  </w:style>
  <w:style w:type="paragraph" w:customStyle="1" w:styleId="1f">
    <w:name w:val="_Табл_Номер_строки1"/>
    <w:basedOn w:val="af5"/>
    <w:qFormat/>
    <w:pPr>
      <w:numPr>
        <w:numId w:val="17"/>
      </w:numPr>
      <w:jc w:val="center"/>
    </w:pPr>
  </w:style>
  <w:style w:type="paragraph" w:customStyle="1" w:styleId="2c">
    <w:name w:val="_Табл_Номер_строки2"/>
    <w:basedOn w:val="1f"/>
    <w:qFormat/>
  </w:style>
  <w:style w:type="paragraph" w:customStyle="1" w:styleId="3b">
    <w:name w:val="_Табл_Номер_строки3"/>
    <w:basedOn w:val="2c"/>
    <w:qFormat/>
  </w:style>
  <w:style w:type="numbering" w:customStyle="1" w:styleId="ae">
    <w:name w:val="_Табл_Номер_строки"/>
    <w:uiPriority w:val="99"/>
    <w:pPr>
      <w:numPr>
        <w:numId w:val="17"/>
      </w:numPr>
    </w:pPr>
  </w:style>
  <w:style w:type="character" w:customStyle="1" w:styleId="01">
    <w:name w:val="_Табл_Текст_лев0"/>
    <w:basedOn w:val="af7"/>
    <w:link w:val="afffff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0">
    <w:name w:val="_Табл_Текст_Маркир20"/>
    <w:basedOn w:val="af7"/>
    <w:link w:val="26"/>
    <w:rPr>
      <w:rFonts w:ascii="Times New Roman" w:eastAsia="Calibri" w:hAnsi="Times New Roman" w:cs="Times New Roman"/>
      <w:bCs/>
      <w:sz w:val="24"/>
      <w:szCs w:val="24"/>
      <w:lang w:eastAsia="ru-RU"/>
    </w:rPr>
  </w:style>
  <w:style w:type="character" w:customStyle="1" w:styleId="100">
    <w:name w:val="_Табл_Текст_Маркир10"/>
    <w:basedOn w:val="af7"/>
    <w:link w:val="15"/>
    <w:rPr>
      <w:rFonts w:ascii="Times New Roman" w:eastAsia="Calibri" w:hAnsi="Times New Roman" w:cs="Times New Roman"/>
      <w:bCs/>
      <w:sz w:val="24"/>
      <w:szCs w:val="24"/>
      <w:lang w:eastAsia="ru-RU"/>
    </w:rPr>
  </w:style>
  <w:style w:type="character" w:customStyle="1" w:styleId="92">
    <w:name w:val="Неразрешенное упоминание9"/>
    <w:basedOn w:val="af7"/>
    <w:uiPriority w:val="99"/>
    <w:semiHidden/>
    <w:unhideWhenUsed/>
    <w:rPr>
      <w:color w:val="605E5C"/>
      <w:shd w:val="clear" w:color="auto" w:fill="E1DFDD"/>
    </w:rPr>
  </w:style>
  <w:style w:type="numbering" w:customStyle="1" w:styleId="1ff6">
    <w:name w:val="Нет списка1"/>
    <w:uiPriority w:val="99"/>
    <w:semiHidden/>
    <w:unhideWhenUsed/>
  </w:style>
  <w:style w:type="table" w:customStyle="1" w:styleId="1ff7">
    <w:name w:val="_Таблица1"/>
    <w:basedOn w:val="af8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e">
    <w:name w:val="_Табл_Текст_Маркир4"/>
    <w:basedOn w:val="af9"/>
    <w:uiPriority w:val="99"/>
  </w:style>
  <w:style w:type="character" w:customStyle="1" w:styleId="105">
    <w:name w:val="Неразрешенное упоминание10"/>
    <w:basedOn w:val="af7"/>
    <w:uiPriority w:val="99"/>
    <w:semiHidden/>
    <w:unhideWhenUsed/>
    <w:rPr>
      <w:color w:val="605E5C"/>
      <w:shd w:val="clear" w:color="auto" w:fill="E1DFDD"/>
    </w:rPr>
  </w:style>
  <w:style w:type="character" w:customStyle="1" w:styleId="0">
    <w:name w:val="_Табл_Заголовок0"/>
    <w:basedOn w:val="af7"/>
    <w:link w:val="afffff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normaltextrun0">
    <w:name w:val="normaltextrun"/>
    <w:basedOn w:val="af7"/>
    <w:rsid w:val="004C65B0"/>
  </w:style>
  <w:style w:type="character" w:customStyle="1" w:styleId="00">
    <w:name w:val="_Табл_Название0"/>
    <w:basedOn w:val="af7"/>
    <w:link w:val="afffff8"/>
    <w:rsid w:val="00256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f5"/>
    <w:uiPriority w:val="99"/>
    <w:rsid w:val="00005A10"/>
    <w:pPr>
      <w:widowControl/>
      <w:spacing w:before="100" w:beforeAutospacing="1" w:after="100" w:afterAutospacing="1"/>
      <w:jc w:val="left"/>
    </w:pPr>
  </w:style>
  <w:style w:type="paragraph" w:customStyle="1" w:styleId="font0">
    <w:name w:val="font0"/>
    <w:basedOn w:val="af5"/>
    <w:rsid w:val="00005A10"/>
    <w:pPr>
      <w:widowControl/>
      <w:spacing w:before="100" w:beforeAutospacing="1" w:after="100" w:afterAutospacing="1"/>
      <w:jc w:val="left"/>
    </w:pPr>
    <w:rPr>
      <w:rFonts w:ascii="Calibri" w:hAnsi="Calibri" w:cs="Calibri"/>
      <w:color w:val="000000"/>
      <w:sz w:val="22"/>
      <w:szCs w:val="22"/>
    </w:rPr>
  </w:style>
  <w:style w:type="paragraph" w:customStyle="1" w:styleId="font5">
    <w:name w:val="font5"/>
    <w:basedOn w:val="af5"/>
    <w:rsid w:val="00005A10"/>
    <w:pPr>
      <w:widowControl/>
      <w:spacing w:before="100" w:beforeAutospacing="1" w:after="100" w:afterAutospacing="1"/>
      <w:jc w:val="left"/>
    </w:pPr>
    <w:rPr>
      <w:rFonts w:ascii="Calibri" w:hAnsi="Calibri" w:cs="Calibri"/>
      <w:color w:val="333333"/>
      <w:sz w:val="22"/>
      <w:szCs w:val="22"/>
    </w:rPr>
  </w:style>
  <w:style w:type="paragraph" w:customStyle="1" w:styleId="font6">
    <w:name w:val="font6"/>
    <w:basedOn w:val="af5"/>
    <w:rsid w:val="00005A10"/>
    <w:pPr>
      <w:widowControl/>
      <w:spacing w:before="100" w:beforeAutospacing="1" w:after="100" w:afterAutospacing="1"/>
      <w:jc w:val="left"/>
    </w:pPr>
    <w:rPr>
      <w:rFonts w:ascii="Calibri" w:hAnsi="Calibri" w:cs="Calibri"/>
      <w:color w:val="000000"/>
      <w:sz w:val="22"/>
      <w:szCs w:val="22"/>
    </w:rPr>
  </w:style>
  <w:style w:type="paragraph" w:customStyle="1" w:styleId="xl63">
    <w:name w:val="xl63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</w:style>
  <w:style w:type="paragraph" w:customStyle="1" w:styleId="xl64">
    <w:name w:val="xl64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172B4D"/>
    </w:rPr>
  </w:style>
  <w:style w:type="paragraph" w:customStyle="1" w:styleId="xl65">
    <w:name w:val="xl65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66">
    <w:name w:val="xl66"/>
    <w:basedOn w:val="af5"/>
    <w:rsid w:val="00005A1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333333"/>
    </w:rPr>
  </w:style>
  <w:style w:type="paragraph" w:customStyle="1" w:styleId="xl68">
    <w:name w:val="xl68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f5"/>
    <w:rsid w:val="00005A1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000000"/>
    </w:rPr>
  </w:style>
  <w:style w:type="paragraph" w:customStyle="1" w:styleId="xl71">
    <w:name w:val="xl71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</w:style>
  <w:style w:type="paragraph" w:customStyle="1" w:styleId="xl72">
    <w:name w:val="xl72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</w:style>
  <w:style w:type="paragraph" w:customStyle="1" w:styleId="xl73">
    <w:name w:val="xl73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</w:style>
  <w:style w:type="paragraph" w:customStyle="1" w:styleId="xl74">
    <w:name w:val="xl74"/>
    <w:basedOn w:val="af5"/>
    <w:rsid w:val="00005A1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</w:style>
  <w:style w:type="paragraph" w:customStyle="1" w:styleId="xl77">
    <w:name w:val="xl77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333333"/>
    </w:rPr>
  </w:style>
  <w:style w:type="paragraph" w:customStyle="1" w:styleId="xl78">
    <w:name w:val="xl78"/>
    <w:basedOn w:val="af5"/>
    <w:rsid w:val="00005A1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f5"/>
    <w:rsid w:val="00005A10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f5"/>
    <w:rsid w:val="00005A1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003366"/>
    </w:rPr>
  </w:style>
  <w:style w:type="paragraph" w:customStyle="1" w:styleId="xl82">
    <w:name w:val="xl82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172B4D"/>
    </w:rPr>
  </w:style>
  <w:style w:type="paragraph" w:customStyle="1" w:styleId="xl83">
    <w:name w:val="xl83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color w:val="FF0000"/>
    </w:rPr>
  </w:style>
  <w:style w:type="paragraph" w:customStyle="1" w:styleId="xl84">
    <w:name w:val="xl84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5">
    <w:name w:val="xl85"/>
    <w:basedOn w:val="af5"/>
    <w:rsid w:val="00005A10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6">
    <w:name w:val="xl86"/>
    <w:basedOn w:val="af5"/>
    <w:rsid w:val="00005A1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7">
    <w:name w:val="xl87"/>
    <w:basedOn w:val="af5"/>
    <w:rsid w:val="00005A1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f5"/>
    <w:rsid w:val="00005A10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f5"/>
    <w:rsid w:val="00005A10"/>
    <w:pPr>
      <w:widowControl/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left"/>
      <w:textAlignment w:val="center"/>
    </w:pPr>
  </w:style>
  <w:style w:type="paragraph" w:customStyle="1" w:styleId="xl90">
    <w:name w:val="xl90"/>
    <w:basedOn w:val="af5"/>
    <w:rsid w:val="00005A10"/>
    <w:pPr>
      <w:widowControl/>
      <w:shd w:val="clear" w:color="000000" w:fill="FFFFFF"/>
      <w:spacing w:before="100" w:beforeAutospacing="1" w:after="100" w:afterAutospacing="1"/>
      <w:jc w:val="left"/>
    </w:pPr>
  </w:style>
  <w:style w:type="numbering" w:customStyle="1" w:styleId="1f0">
    <w:name w:val="Текущий список1"/>
    <w:uiPriority w:val="99"/>
    <w:rsid w:val="00824EA0"/>
    <w:pPr>
      <w:numPr>
        <w:numId w:val="24"/>
      </w:numPr>
    </w:pPr>
  </w:style>
  <w:style w:type="paragraph" w:styleId="afffffffffb">
    <w:name w:val="Normal (Web)"/>
    <w:basedOn w:val="af5"/>
    <w:uiPriority w:val="99"/>
    <w:unhideWhenUsed/>
    <w:rsid w:val="00817003"/>
    <w:pPr>
      <w:widowControl/>
      <w:spacing w:before="100" w:beforeAutospacing="1" w:after="100" w:afterAutospacing="1"/>
      <w:jc w:val="left"/>
    </w:pPr>
  </w:style>
  <w:style w:type="paragraph" w:customStyle="1" w:styleId="no-indent">
    <w:name w:val="no-indent"/>
    <w:basedOn w:val="af5"/>
    <w:rsid w:val="00817003"/>
    <w:pPr>
      <w:widowControl/>
      <w:spacing w:before="100" w:beforeAutospacing="1" w:after="100" w:afterAutospacing="1"/>
      <w:jc w:val="left"/>
    </w:pPr>
  </w:style>
  <w:style w:type="paragraph" w:customStyle="1" w:styleId="afffffffffc">
    <w:name w:val="Т_Название системы"/>
    <w:link w:val="afffffffffd"/>
    <w:qFormat/>
    <w:rsid w:val="00974B77"/>
    <w:pPr>
      <w:spacing w:before="720" w:after="0" w:line="240" w:lineRule="auto"/>
      <w:contextualSpacing/>
      <w:jc w:val="center"/>
    </w:pPr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character" w:customStyle="1" w:styleId="afffffffffd">
    <w:name w:val="Т_Название системы Знак"/>
    <w:basedOn w:val="af7"/>
    <w:link w:val="afffffffffc"/>
    <w:rsid w:val="00974B77"/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paragraph" w:customStyle="1" w:styleId="afffffffffe">
    <w:name w:val="_Т_Название подсистемы"/>
    <w:next w:val="af5"/>
    <w:link w:val="affffffffff"/>
    <w:qFormat/>
    <w:rsid w:val="00974B77"/>
    <w:pPr>
      <w:spacing w:before="720" w:after="120" w:line="240" w:lineRule="auto"/>
      <w:jc w:val="center"/>
    </w:pPr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character" w:customStyle="1" w:styleId="affffffffff">
    <w:name w:val="_Т_Название подсистемы Знак"/>
    <w:basedOn w:val="af7"/>
    <w:link w:val="afffffffffe"/>
    <w:rsid w:val="00974B77"/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paragraph" w:customStyle="1" w:styleId="affffffffff0">
    <w:name w:val="Титул_Название документа"/>
    <w:next w:val="af5"/>
    <w:link w:val="affffffffff1"/>
    <w:qFormat/>
    <w:rsid w:val="00974B77"/>
    <w:pPr>
      <w:spacing w:before="480" w:after="0" w:line="360" w:lineRule="auto"/>
      <w:contextualSpacing/>
      <w:jc w:val="center"/>
    </w:pPr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character" w:customStyle="1" w:styleId="affffffffff1">
    <w:name w:val="Титул_Название документа Знак"/>
    <w:basedOn w:val="af7"/>
    <w:link w:val="affffffffff0"/>
    <w:rsid w:val="00974B77"/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paragraph" w:customStyle="1" w:styleId="affffffffff2">
    <w:name w:val="текст_центр"/>
    <w:link w:val="affffffffff3"/>
    <w:qFormat/>
    <w:rsid w:val="00974B77"/>
    <w:pPr>
      <w:spacing w:after="0" w:line="240" w:lineRule="auto"/>
      <w:jc w:val="center"/>
    </w:pPr>
    <w:rPr>
      <w:rFonts w:ascii="Times New Roman" w:eastAsiaTheme="minorHAnsi" w:hAnsi="Times New Roman" w:cs="Times New Roman"/>
      <w:sz w:val="24"/>
      <w:szCs w:val="27"/>
    </w:rPr>
  </w:style>
  <w:style w:type="character" w:customStyle="1" w:styleId="affffffffff3">
    <w:name w:val="текст_центр Знак"/>
    <w:basedOn w:val="af7"/>
    <w:link w:val="affffffffff2"/>
    <w:rsid w:val="00974B77"/>
    <w:rPr>
      <w:rFonts w:ascii="Times New Roman" w:eastAsiaTheme="minorHAnsi" w:hAnsi="Times New Roman" w:cs="Times New Roman"/>
      <w:sz w:val="24"/>
      <w:szCs w:val="27"/>
    </w:rPr>
  </w:style>
  <w:style w:type="paragraph" w:customStyle="1" w:styleId="affffffffff4">
    <w:name w:val="_Титул_Название подсистемы"/>
    <w:basedOn w:val="af5"/>
    <w:next w:val="affffffffff5"/>
    <w:link w:val="affffffffff6"/>
    <w:rsid w:val="00974B77"/>
    <w:pPr>
      <w:autoSpaceDN w:val="0"/>
      <w:adjustRightInd w:val="0"/>
      <w:spacing w:before="120"/>
      <w:jc w:val="center"/>
      <w:textAlignment w:val="baseline"/>
    </w:pPr>
    <w:rPr>
      <w:rFonts w:eastAsiaTheme="minorEastAsia"/>
      <w:caps/>
      <w:szCs w:val="22"/>
      <w:lang w:eastAsia="en-US"/>
      <w14:ligatures w14:val="standardContextual"/>
    </w:rPr>
  </w:style>
  <w:style w:type="paragraph" w:customStyle="1" w:styleId="affffffffff5">
    <w:name w:val="_Титул_Название компонента"/>
    <w:basedOn w:val="af5"/>
    <w:next w:val="af5"/>
    <w:link w:val="affffffffff7"/>
    <w:rsid w:val="00974B77"/>
    <w:pPr>
      <w:widowControl/>
      <w:spacing w:before="120"/>
      <w:jc w:val="center"/>
    </w:pPr>
    <w:rPr>
      <w:rFonts w:eastAsiaTheme="minorEastAsia" w:cs="Arial"/>
      <w:caps/>
      <w:lang w:eastAsia="en-US"/>
      <w14:ligatures w14:val="standardContextual"/>
    </w:rPr>
  </w:style>
  <w:style w:type="character" w:customStyle="1" w:styleId="affffffffff6">
    <w:name w:val="_Титул_Название подсистемы Знак"/>
    <w:basedOn w:val="af7"/>
    <w:link w:val="affffffffff4"/>
    <w:rsid w:val="00974B77"/>
    <w:rPr>
      <w:rFonts w:ascii="Times New Roman" w:hAnsi="Times New Roman" w:cs="Times New Roman"/>
      <w:caps/>
      <w:sz w:val="24"/>
      <w14:ligatures w14:val="standardContextual"/>
    </w:rPr>
  </w:style>
  <w:style w:type="character" w:customStyle="1" w:styleId="affffffffff7">
    <w:name w:val="_Титул_Название компонента Знак"/>
    <w:basedOn w:val="af7"/>
    <w:link w:val="affffffffff5"/>
    <w:rsid w:val="00974B77"/>
    <w:rPr>
      <w:rFonts w:ascii="Times New Roman" w:hAnsi="Times New Roman" w:cs="Arial"/>
      <w:caps/>
      <w:sz w:val="24"/>
      <w:szCs w:val="24"/>
      <w14:ligatures w14:val="standardContextual"/>
    </w:rPr>
  </w:style>
  <w:style w:type="paragraph" w:customStyle="1" w:styleId="phlistitemized1">
    <w:name w:val="ph_list_itemized_1"/>
    <w:basedOn w:val="af5"/>
    <w:link w:val="phlistitemized11"/>
    <w:rsid w:val="0033409A"/>
    <w:pPr>
      <w:widowControl/>
      <w:numPr>
        <w:numId w:val="25"/>
      </w:numPr>
      <w:spacing w:line="360" w:lineRule="auto"/>
      <w:ind w:right="-2"/>
    </w:pPr>
    <w:rPr>
      <w:rFonts w:cs="Arial"/>
      <w:szCs w:val="20"/>
      <w:lang w:eastAsia="en-US"/>
    </w:rPr>
  </w:style>
  <w:style w:type="character" w:customStyle="1" w:styleId="phlistitemized11">
    <w:name w:val="ph_list_itemized_1 Знак"/>
    <w:link w:val="phlistitemized1"/>
    <w:rsid w:val="0033409A"/>
    <w:rPr>
      <w:rFonts w:ascii="Times New Roman" w:eastAsia="Times New Roman" w:hAnsi="Times New Roman" w:cs="Arial"/>
      <w:sz w:val="24"/>
      <w:szCs w:val="20"/>
    </w:rPr>
  </w:style>
  <w:style w:type="paragraph" w:customStyle="1" w:styleId="phnormal">
    <w:name w:val="ph_normal"/>
    <w:basedOn w:val="af5"/>
    <w:link w:val="phnormal0"/>
    <w:rsid w:val="0033409A"/>
    <w:pPr>
      <w:widowControl/>
      <w:spacing w:line="360" w:lineRule="auto"/>
      <w:ind w:right="-1" w:firstLine="851"/>
    </w:pPr>
    <w:rPr>
      <w:szCs w:val="20"/>
    </w:rPr>
  </w:style>
  <w:style w:type="character" w:customStyle="1" w:styleId="phnormal0">
    <w:name w:val="ph_normal Знак"/>
    <w:basedOn w:val="af7"/>
    <w:link w:val="phnormal"/>
    <w:rsid w:val="0033409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ff8">
    <w:name w:val="Текст абзаца"/>
    <w:qFormat/>
    <w:rsid w:val="00A41A8B"/>
    <w:pPr>
      <w:widowControl w:val="0"/>
      <w:spacing w:after="0" w:line="360" w:lineRule="auto"/>
      <w:ind w:firstLine="709"/>
      <w:jc w:val="both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phlistitemizedtitle0">
    <w:name w:val="ph_list_itemized_title"/>
    <w:basedOn w:val="phnormal"/>
    <w:next w:val="phlistitemized1"/>
    <w:rsid w:val="00A41A8B"/>
    <w:pPr>
      <w:keepNext/>
    </w:pPr>
  </w:style>
  <w:style w:type="paragraph" w:customStyle="1" w:styleId="affffffffff9">
    <w:name w:val="Перечисление"/>
    <w:link w:val="affffffffffa"/>
    <w:qFormat/>
    <w:rsid w:val="005E2961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a">
    <w:name w:val="Перечисление Знак"/>
    <w:basedOn w:val="af7"/>
    <w:link w:val="affffffffff9"/>
    <w:rsid w:val="005E29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f7"/>
    <w:rsid w:val="005E2961"/>
  </w:style>
  <w:style w:type="character" w:customStyle="1" w:styleId="sp-highlight-term">
    <w:name w:val="sp-highlight-term"/>
    <w:basedOn w:val="af7"/>
    <w:rsid w:val="005E2961"/>
  </w:style>
  <w:style w:type="paragraph" w:customStyle="1" w:styleId="affffffffffb">
    <w:name w:val="Таблица_текст"/>
    <w:link w:val="affffffffffc"/>
    <w:qFormat/>
    <w:rsid w:val="005E2961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c">
    <w:name w:val="Таблица_текст Знак"/>
    <w:basedOn w:val="af7"/>
    <w:link w:val="affffffffffb"/>
    <w:rsid w:val="005E29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Таблица_нумерация"/>
    <w:link w:val="affffffffffd"/>
    <w:qFormat/>
    <w:rsid w:val="005E2961"/>
    <w:pPr>
      <w:numPr>
        <w:numId w:val="28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d">
    <w:name w:val="Таблица_нумерация Знак"/>
    <w:basedOn w:val="af7"/>
    <w:link w:val="af"/>
    <w:rsid w:val="005E29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e">
    <w:name w:val="Таблица_заголовок столбца"/>
    <w:link w:val="afffffffffff"/>
    <w:qFormat/>
    <w:rsid w:val="005E296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fff">
    <w:name w:val="Таблица_заголовок столбца Знак"/>
    <w:basedOn w:val="af7"/>
    <w:link w:val="affffffffffe"/>
    <w:rsid w:val="005E296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">
    <w:name w:val="маркированный список 1"/>
    <w:basedOn w:val="afffffffffff0"/>
    <w:locked/>
    <w:rsid w:val="005E2961"/>
    <w:pPr>
      <w:numPr>
        <w:numId w:val="29"/>
      </w:numPr>
      <w:tabs>
        <w:tab w:val="num" w:pos="360"/>
      </w:tabs>
      <w:spacing w:after="0" w:line="360" w:lineRule="auto"/>
      <w:ind w:left="283" w:firstLine="0"/>
      <w:jc w:val="both"/>
    </w:pPr>
    <w:rPr>
      <w:rFonts w:eastAsia="Times New Roman" w:cs="Times New Roman"/>
      <w:szCs w:val="24"/>
      <w:lang w:eastAsia="ru-RU"/>
    </w:rPr>
  </w:style>
  <w:style w:type="paragraph" w:styleId="afffffffffff0">
    <w:name w:val="Body Text Indent"/>
    <w:basedOn w:val="af5"/>
    <w:link w:val="afffffffffff1"/>
    <w:uiPriority w:val="99"/>
    <w:semiHidden/>
    <w:unhideWhenUsed/>
    <w:rsid w:val="005E2961"/>
    <w:pPr>
      <w:widowControl/>
      <w:spacing w:after="120" w:line="276" w:lineRule="auto"/>
      <w:ind w:left="283"/>
      <w:jc w:val="left"/>
    </w:pPr>
    <w:rPr>
      <w:rFonts w:eastAsiaTheme="minorEastAsia" w:cstheme="minorBidi"/>
      <w:szCs w:val="22"/>
      <w:lang w:eastAsia="en-US"/>
    </w:rPr>
  </w:style>
  <w:style w:type="character" w:customStyle="1" w:styleId="afffffffffff1">
    <w:name w:val="Основной текст с отступом Знак"/>
    <w:basedOn w:val="af7"/>
    <w:link w:val="afffffffffff0"/>
    <w:uiPriority w:val="99"/>
    <w:semiHidden/>
    <w:rsid w:val="005E2961"/>
    <w:rPr>
      <w:rFonts w:ascii="Times New Roman" w:hAnsi="Times New Roman"/>
      <w:sz w:val="24"/>
    </w:rPr>
  </w:style>
  <w:style w:type="paragraph" w:styleId="a3">
    <w:name w:val="List Number"/>
    <w:basedOn w:val="a0"/>
    <w:uiPriority w:val="99"/>
    <w:qFormat/>
    <w:rsid w:val="005E2961"/>
    <w:pPr>
      <w:numPr>
        <w:numId w:val="30"/>
      </w:numPr>
      <w:spacing w:line="360" w:lineRule="auto"/>
      <w:jc w:val="left"/>
    </w:pPr>
    <w:rPr>
      <w:rFonts w:ascii="Times New Roman" w:eastAsiaTheme="minorEastAsia" w:hAnsi="Times New Roman"/>
      <w:lang w:eastAsia="ru-RU"/>
    </w:rPr>
  </w:style>
  <w:style w:type="paragraph" w:customStyle="1" w:styleId="afffffffffff2">
    <w:name w:val="Абзац основной"/>
    <w:basedOn w:val="af5"/>
    <w:qFormat/>
    <w:rsid w:val="005E2961"/>
    <w:pPr>
      <w:widowControl/>
      <w:spacing w:before="120" w:line="360" w:lineRule="auto"/>
      <w:ind w:firstLine="709"/>
    </w:pPr>
    <w:rPr>
      <w:rFonts w:eastAsia="SimSun"/>
      <w:sz w:val="28"/>
      <w:szCs w:val="28"/>
      <w:lang w:eastAsia="zh-CN"/>
    </w:rPr>
  </w:style>
  <w:style w:type="paragraph" w:customStyle="1" w:styleId="phtablecellleft">
    <w:name w:val="ph_table_cellleft"/>
    <w:basedOn w:val="af5"/>
    <w:rsid w:val="005E2961"/>
    <w:pPr>
      <w:widowControl/>
      <w:spacing w:before="20" w:after="160"/>
    </w:pPr>
    <w:rPr>
      <w:rFonts w:cs="Arial"/>
      <w:bCs/>
      <w:sz w:val="20"/>
      <w:szCs w:val="20"/>
    </w:rPr>
  </w:style>
  <w:style w:type="paragraph" w:customStyle="1" w:styleId="phtablecolcaption">
    <w:name w:val="ph_table_colcaption"/>
    <w:basedOn w:val="af5"/>
    <w:next w:val="af5"/>
    <w:rsid w:val="005E2961"/>
    <w:pPr>
      <w:keepNext/>
      <w:keepLines/>
      <w:widowControl/>
      <w:spacing w:before="120" w:after="120"/>
      <w:jc w:val="center"/>
    </w:pPr>
    <w:rPr>
      <w:rFonts w:cs="Arial"/>
      <w:b/>
      <w:bCs/>
      <w:sz w:val="20"/>
      <w:szCs w:val="20"/>
    </w:rPr>
  </w:style>
  <w:style w:type="paragraph" w:customStyle="1" w:styleId="phtableitemizedlist1">
    <w:name w:val="ph_table_itemizedlist_1"/>
    <w:basedOn w:val="phtablecellleft"/>
    <w:autoRedefine/>
    <w:qFormat/>
    <w:rsid w:val="005E2961"/>
    <w:pPr>
      <w:numPr>
        <w:numId w:val="34"/>
      </w:numPr>
      <w:tabs>
        <w:tab w:val="right" w:pos="2366"/>
        <w:tab w:val="right" w:pos="2507"/>
      </w:tabs>
      <w:spacing w:before="0" w:after="0" w:line="276" w:lineRule="auto"/>
      <w:ind w:left="455"/>
      <w:jc w:val="left"/>
    </w:pPr>
    <w:rPr>
      <w:sz w:val="22"/>
      <w:szCs w:val="22"/>
    </w:rPr>
  </w:style>
  <w:style w:type="paragraph" w:customStyle="1" w:styleId="phtableitemizedlist2">
    <w:name w:val="ph_table_itemizedlist_2"/>
    <w:basedOn w:val="phtableitemizedlist1"/>
    <w:autoRedefine/>
    <w:qFormat/>
    <w:rsid w:val="005E2961"/>
    <w:pPr>
      <w:numPr>
        <w:ilvl w:val="1"/>
        <w:numId w:val="21"/>
      </w:numPr>
      <w:ind w:left="-44"/>
    </w:pPr>
  </w:style>
  <w:style w:type="paragraph" w:customStyle="1" w:styleId="phadditiontitle1">
    <w:name w:val="ph_addition_title_1"/>
    <w:basedOn w:val="af5"/>
    <w:next w:val="phnormal"/>
    <w:rsid w:val="005E2961"/>
    <w:pPr>
      <w:keepNext/>
      <w:keepLines/>
      <w:pageBreakBefore/>
      <w:widowControl/>
      <w:numPr>
        <w:numId w:val="32"/>
      </w:numPr>
      <w:spacing w:before="360" w:line="360" w:lineRule="auto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af5"/>
    <w:next w:val="phnormal"/>
    <w:rsid w:val="005E2961"/>
    <w:pPr>
      <w:keepNext/>
      <w:keepLines/>
      <w:widowControl/>
      <w:numPr>
        <w:ilvl w:val="1"/>
        <w:numId w:val="32"/>
      </w:numPr>
      <w:spacing w:before="360" w:after="360" w:line="360" w:lineRule="auto"/>
      <w:outlineLvl w:val="1"/>
    </w:pPr>
    <w:rPr>
      <w:b/>
    </w:rPr>
  </w:style>
  <w:style w:type="paragraph" w:customStyle="1" w:styleId="phadditiontitle3">
    <w:name w:val="ph_addition_title_3"/>
    <w:basedOn w:val="af5"/>
    <w:next w:val="phnormal"/>
    <w:rsid w:val="005E2961"/>
    <w:pPr>
      <w:keepNext/>
      <w:keepLines/>
      <w:widowControl/>
      <w:numPr>
        <w:ilvl w:val="2"/>
        <w:numId w:val="32"/>
      </w:numPr>
      <w:spacing w:before="240" w:after="240" w:line="360" w:lineRule="auto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f9"/>
    <w:rsid w:val="005E2961"/>
    <w:pPr>
      <w:numPr>
        <w:numId w:val="31"/>
      </w:numPr>
    </w:pPr>
  </w:style>
  <w:style w:type="paragraph" w:customStyle="1" w:styleId="phtabletitle">
    <w:name w:val="ph_table_title"/>
    <w:basedOn w:val="af5"/>
    <w:next w:val="phtablecolcaption"/>
    <w:rsid w:val="005E2961"/>
    <w:pPr>
      <w:keepNext/>
      <w:widowControl/>
      <w:spacing w:before="20" w:after="120" w:line="360" w:lineRule="auto"/>
    </w:pPr>
  </w:style>
  <w:style w:type="paragraph" w:customStyle="1" w:styleId="phcontent">
    <w:name w:val="ph_content"/>
    <w:basedOn w:val="af5"/>
    <w:next w:val="1f8"/>
    <w:rsid w:val="005E2961"/>
    <w:pPr>
      <w:keepNext/>
      <w:keepLines/>
      <w:pageBreakBefore/>
      <w:widowControl/>
      <w:tabs>
        <w:tab w:val="left" w:pos="1134"/>
        <w:tab w:val="left" w:pos="1440"/>
        <w:tab w:val="left" w:pos="1797"/>
      </w:tabs>
      <w:spacing w:before="360" w:after="360" w:line="360" w:lineRule="auto"/>
      <w:jc w:val="center"/>
    </w:pPr>
    <w:rPr>
      <w:rFonts w:cs="Arial"/>
      <w:b/>
      <w:bCs/>
      <w:sz w:val="28"/>
      <w:szCs w:val="28"/>
    </w:rPr>
  </w:style>
  <w:style w:type="paragraph" w:customStyle="1" w:styleId="phtitlepageother">
    <w:name w:val="ph_titlepage_other"/>
    <w:basedOn w:val="af5"/>
    <w:rsid w:val="005E2961"/>
    <w:pPr>
      <w:widowControl/>
      <w:spacing w:after="120" w:line="360" w:lineRule="auto"/>
      <w:jc w:val="center"/>
    </w:pPr>
    <w:rPr>
      <w:rFonts w:cs="Arial"/>
      <w:szCs w:val="28"/>
      <w:lang w:eastAsia="en-US"/>
    </w:rPr>
  </w:style>
  <w:style w:type="paragraph" w:customStyle="1" w:styleId="phlistitemized2">
    <w:name w:val="ph_list_itemized_2"/>
    <w:basedOn w:val="phnormal"/>
    <w:link w:val="phlistitemized20"/>
    <w:rsid w:val="005E2961"/>
    <w:pPr>
      <w:numPr>
        <w:numId w:val="33"/>
      </w:numPr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5E2961"/>
    <w:pPr>
      <w:numPr>
        <w:ilvl w:val="1"/>
      </w:numPr>
      <w:tabs>
        <w:tab w:val="left" w:pos="2127"/>
      </w:tabs>
      <w:ind w:left="2127" w:hanging="426"/>
    </w:pPr>
  </w:style>
  <w:style w:type="character" w:customStyle="1" w:styleId="phnormal1">
    <w:name w:val="ph_normal Знак Знак"/>
    <w:rsid w:val="005E2961"/>
    <w:rPr>
      <w:rFonts w:ascii="Times New Roman" w:hAnsi="Times New Roman"/>
      <w:sz w:val="24"/>
    </w:rPr>
  </w:style>
  <w:style w:type="paragraph" w:customStyle="1" w:styleId="afffffffffff3">
    <w:name w:val="АбзацГОСТ"/>
    <w:basedOn w:val="af5"/>
    <w:qFormat/>
    <w:rsid w:val="005E2961"/>
    <w:pPr>
      <w:widowControl/>
      <w:spacing w:beforeAutospacing="1" w:after="200" w:afterAutospacing="1" w:line="360" w:lineRule="auto"/>
      <w:ind w:firstLine="851"/>
    </w:pPr>
    <w:rPr>
      <w:rFonts w:eastAsiaTheme="minorHAnsi" w:cstheme="minorBidi"/>
      <w:color w:val="000000" w:themeColor="text1"/>
      <w:sz w:val="28"/>
      <w:szCs w:val="28"/>
      <w:lang w:eastAsia="en-US"/>
    </w:rPr>
  </w:style>
  <w:style w:type="paragraph" w:customStyle="1" w:styleId="phtitlepagedocpart">
    <w:name w:val="ph_titlepage_docpart"/>
    <w:basedOn w:val="af5"/>
    <w:next w:val="af5"/>
    <w:rsid w:val="005E2961"/>
    <w:pPr>
      <w:widowControl/>
      <w:spacing w:after="120" w:line="360" w:lineRule="auto"/>
      <w:jc w:val="center"/>
    </w:pPr>
    <w:rPr>
      <w:rFonts w:cs="Arial"/>
      <w:b/>
      <w:szCs w:val="28"/>
      <w:lang w:eastAsia="en-US"/>
    </w:rPr>
  </w:style>
  <w:style w:type="character" w:customStyle="1" w:styleId="afffffffffff4">
    <w:name w:val="ТЗ.Таблица.Текст Знак"/>
    <w:basedOn w:val="af7"/>
    <w:link w:val="afffffffffff5"/>
    <w:uiPriority w:val="29"/>
    <w:qFormat/>
    <w:locked/>
    <w:rsid w:val="005E2961"/>
    <w:rPr>
      <w:rFonts w:ascii="Times New Roman" w:hAnsi="Times New Roman" w:cs="Times New Roman"/>
      <w:bCs/>
      <w:iCs/>
      <w:sz w:val="24"/>
      <w:szCs w:val="24"/>
    </w:rPr>
  </w:style>
  <w:style w:type="paragraph" w:customStyle="1" w:styleId="afffffffffff5">
    <w:name w:val="ТЗ.Таблица.Текст"/>
    <w:link w:val="afffffffffff4"/>
    <w:uiPriority w:val="29"/>
    <w:qFormat/>
    <w:rsid w:val="005E2961"/>
    <w:pPr>
      <w:spacing w:after="0" w:line="240" w:lineRule="auto"/>
    </w:pPr>
    <w:rPr>
      <w:rFonts w:ascii="Times New Roman" w:hAnsi="Times New Roman" w:cs="Times New Roman"/>
      <w:bCs/>
      <w:iCs/>
      <w:sz w:val="24"/>
      <w:szCs w:val="24"/>
    </w:rPr>
  </w:style>
  <w:style w:type="character" w:customStyle="1" w:styleId="afffffffffff6">
    <w:name w:val="ТЗ.Таблица.Шапка Знак"/>
    <w:basedOn w:val="af7"/>
    <w:link w:val="afffffffffff7"/>
    <w:uiPriority w:val="29"/>
    <w:qFormat/>
    <w:locked/>
    <w:rsid w:val="005E2961"/>
    <w:rPr>
      <w:rFonts w:ascii="Times New Roman" w:hAnsi="Times New Roman" w:cs="Times New Roman"/>
      <w:b/>
      <w:bCs/>
      <w:iCs/>
      <w:szCs w:val="24"/>
    </w:rPr>
  </w:style>
  <w:style w:type="paragraph" w:customStyle="1" w:styleId="afffffffffff7">
    <w:name w:val="ТЗ.Таблица.Шапка"/>
    <w:basedOn w:val="af5"/>
    <w:link w:val="afffffffffff6"/>
    <w:uiPriority w:val="29"/>
    <w:qFormat/>
    <w:rsid w:val="005E2961"/>
    <w:pPr>
      <w:keepNext/>
      <w:widowControl/>
      <w:jc w:val="center"/>
    </w:pPr>
    <w:rPr>
      <w:rFonts w:eastAsiaTheme="minorEastAsia"/>
      <w:b/>
      <w:bCs/>
      <w:iCs/>
      <w:sz w:val="22"/>
      <w:lang w:eastAsia="en-US"/>
    </w:rPr>
  </w:style>
  <w:style w:type="table" w:customStyle="1" w:styleId="afffffffffff8">
    <w:name w:val="ТЗ.Таблица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rPr>
        <w:b w:val="0"/>
        <w:i w:val="0"/>
      </w:rPr>
      <w:tblPr/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character" w:customStyle="1" w:styleId="1100">
    <w:name w:val="ТЗ.Таблица.Блок1 10 Знак"/>
    <w:basedOn w:val="af7"/>
    <w:link w:val="1101"/>
    <w:uiPriority w:val="30"/>
    <w:locked/>
    <w:rsid w:val="005E2961"/>
    <w:rPr>
      <w:rFonts w:ascii="Times New Roman" w:eastAsia="Calibri" w:hAnsi="Times New Roman" w:cs="Times New Roman"/>
      <w:b/>
      <w:bCs/>
      <w:iCs/>
      <w:sz w:val="20"/>
      <w:szCs w:val="24"/>
      <w:lang w:eastAsia="ru-RU"/>
    </w:rPr>
  </w:style>
  <w:style w:type="paragraph" w:customStyle="1" w:styleId="1101">
    <w:name w:val="ТЗ.Таблица.Блок1 10"/>
    <w:basedOn w:val="af5"/>
    <w:link w:val="1100"/>
    <w:uiPriority w:val="30"/>
    <w:qFormat/>
    <w:rsid w:val="005E2961"/>
    <w:pPr>
      <w:widowControl/>
      <w:spacing w:before="120" w:after="120"/>
      <w:jc w:val="left"/>
    </w:pPr>
    <w:rPr>
      <w:rFonts w:eastAsia="Calibri"/>
      <w:b/>
      <w:bCs/>
      <w:iCs/>
      <w:sz w:val="20"/>
    </w:rPr>
  </w:style>
  <w:style w:type="character" w:customStyle="1" w:styleId="afffffffffff9">
    <w:name w:val="табл_назв Знак"/>
    <w:basedOn w:val="af7"/>
    <w:link w:val="afffffffffffa"/>
    <w:locked/>
    <w:rsid w:val="005E2961"/>
    <w:rPr>
      <w:rFonts w:ascii="Times New Roman" w:hAnsi="Times New Roman" w:cs="Times New Roman"/>
      <w:sz w:val="24"/>
      <w:szCs w:val="24"/>
    </w:rPr>
  </w:style>
  <w:style w:type="paragraph" w:customStyle="1" w:styleId="afffffffffffa">
    <w:name w:val="табл_назв"/>
    <w:link w:val="afffffffffff9"/>
    <w:qFormat/>
    <w:rsid w:val="005E2961"/>
    <w:pPr>
      <w:keepNext/>
      <w:spacing w:before="120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b">
    <w:name w:val="Заголовок_1_без номера"/>
    <w:basedOn w:val="1d"/>
    <w:link w:val="1ff8"/>
    <w:autoRedefine/>
    <w:qFormat/>
    <w:rsid w:val="005E2961"/>
    <w:pPr>
      <w:numPr>
        <w:numId w:val="22"/>
      </w:numPr>
      <w:tabs>
        <w:tab w:val="left" w:pos="9214"/>
      </w:tabs>
      <w:spacing w:before="120" w:after="240" w:line="360" w:lineRule="auto"/>
      <w:jc w:val="center"/>
    </w:pPr>
    <w:rPr>
      <w:rFonts w:cs="Times New Roman"/>
      <w:bCs w:val="0"/>
      <w:caps w:val="0"/>
      <w:sz w:val="28"/>
      <w:szCs w:val="44"/>
    </w:rPr>
  </w:style>
  <w:style w:type="character" w:customStyle="1" w:styleId="1ff8">
    <w:name w:val="Заголовок_1_без номера Знак"/>
    <w:basedOn w:val="1f6"/>
    <w:link w:val="1b"/>
    <w:rsid w:val="005E2961"/>
    <w:rPr>
      <w:rFonts w:ascii="Times New Roman" w:eastAsia="Times New Roman" w:hAnsi="Times New Roman" w:cs="Times New Roman"/>
      <w:b/>
      <w:bCs w:val="0"/>
      <w:caps w:val="0"/>
      <w:sz w:val="28"/>
      <w:szCs w:val="44"/>
      <w:lang w:eastAsia="ru-RU"/>
    </w:rPr>
  </w:style>
  <w:style w:type="character" w:styleId="afffffffffffb">
    <w:name w:val="page number"/>
    <w:rsid w:val="005E2961"/>
  </w:style>
  <w:style w:type="paragraph" w:styleId="afffffffffffc">
    <w:name w:val="Note Heading"/>
    <w:basedOn w:val="af5"/>
    <w:next w:val="af5"/>
    <w:link w:val="afffffffffffd"/>
    <w:semiHidden/>
    <w:rsid w:val="005E2961"/>
    <w:pPr>
      <w:autoSpaceDN w:val="0"/>
      <w:adjustRightInd w:val="0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afffffffffffd">
    <w:name w:val="Заголовок записки Знак"/>
    <w:basedOn w:val="af7"/>
    <w:link w:val="afffffffffffc"/>
    <w:semiHidden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character" w:styleId="HTML0">
    <w:name w:val="HTML Keyboard"/>
    <w:semiHidden/>
    <w:rsid w:val="005E2961"/>
    <w:rPr>
      <w:rFonts w:ascii="Courier New" w:hAnsi="Courier New" w:cs="Courier New"/>
      <w:sz w:val="20"/>
      <w:szCs w:val="20"/>
    </w:rPr>
  </w:style>
  <w:style w:type="character" w:styleId="HTML1">
    <w:name w:val="HTML Code"/>
    <w:uiPriority w:val="99"/>
    <w:semiHidden/>
    <w:rsid w:val="005E2961"/>
    <w:rPr>
      <w:rFonts w:ascii="Courier New" w:hAnsi="Courier New" w:cs="Courier New"/>
      <w:sz w:val="20"/>
      <w:szCs w:val="20"/>
    </w:rPr>
  </w:style>
  <w:style w:type="paragraph" w:styleId="afffffffffffe">
    <w:name w:val="Body Text"/>
    <w:basedOn w:val="af5"/>
    <w:link w:val="affffffffffff"/>
    <w:rsid w:val="005E2961"/>
    <w:pPr>
      <w:autoSpaceDN w:val="0"/>
      <w:adjustRightInd w:val="0"/>
      <w:spacing w:after="120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affffffffffff">
    <w:name w:val="Основной текст Знак"/>
    <w:basedOn w:val="af7"/>
    <w:link w:val="afffffffffffe"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customStyle="1" w:styleId="affffffffffff0">
    <w:name w:val="Название"/>
    <w:basedOn w:val="af5"/>
    <w:uiPriority w:val="10"/>
    <w:qFormat/>
    <w:rsid w:val="005E2961"/>
    <w:pPr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eastAsiaTheme="minorEastAsia" w:hAnsi="Arial" w:cs="Arial"/>
      <w:b/>
      <w:bCs/>
      <w:kern w:val="28"/>
      <w:sz w:val="32"/>
      <w:szCs w:val="32"/>
      <w:lang w:eastAsia="en-US"/>
      <w14:ligatures w14:val="standardContextual"/>
    </w:rPr>
  </w:style>
  <w:style w:type="character" w:styleId="affffffffffff1">
    <w:name w:val="line number"/>
    <w:basedOn w:val="af7"/>
    <w:semiHidden/>
    <w:rsid w:val="005E2961"/>
  </w:style>
  <w:style w:type="paragraph" w:styleId="2">
    <w:name w:val="List Number 2"/>
    <w:basedOn w:val="af5"/>
    <w:semiHidden/>
    <w:rsid w:val="005E2961"/>
    <w:pPr>
      <w:numPr>
        <w:numId w:val="38"/>
      </w:numPr>
      <w:autoSpaceDN w:val="0"/>
      <w:adjustRightInd w:val="0"/>
      <w:contextualSpacing/>
      <w:textAlignment w:val="baseline"/>
    </w:pPr>
    <w:rPr>
      <w:rFonts w:eastAsiaTheme="minorEastAsia"/>
      <w:lang w:eastAsia="en-US"/>
      <w14:ligatures w14:val="standardContextual"/>
    </w:rPr>
  </w:style>
  <w:style w:type="paragraph" w:styleId="3">
    <w:name w:val="List Number 3"/>
    <w:basedOn w:val="af5"/>
    <w:semiHidden/>
    <w:rsid w:val="005E2961"/>
    <w:pPr>
      <w:numPr>
        <w:numId w:val="35"/>
      </w:numPr>
      <w:autoSpaceDN w:val="0"/>
      <w:adjustRightInd w:val="0"/>
      <w:textAlignment w:val="baseline"/>
    </w:pPr>
    <w:rPr>
      <w:rFonts w:eastAsiaTheme="minorEastAsia"/>
      <w:lang w:eastAsia="en-US"/>
      <w14:ligatures w14:val="standardContextual"/>
    </w:rPr>
  </w:style>
  <w:style w:type="paragraph" w:styleId="4f">
    <w:name w:val="List Number 4"/>
    <w:basedOn w:val="af5"/>
    <w:semiHidden/>
    <w:rsid w:val="005E2961"/>
    <w:pPr>
      <w:tabs>
        <w:tab w:val="num" w:pos="1209"/>
      </w:tabs>
      <w:autoSpaceDN w:val="0"/>
      <w:adjustRightInd w:val="0"/>
      <w:ind w:left="1209" w:hanging="360"/>
      <w:textAlignment w:val="baseline"/>
    </w:pPr>
    <w:rPr>
      <w:rFonts w:eastAsiaTheme="minorEastAsia"/>
      <w:lang w:eastAsia="en-US"/>
      <w14:ligatures w14:val="standardContextual"/>
    </w:rPr>
  </w:style>
  <w:style w:type="paragraph" w:styleId="5">
    <w:name w:val="List Number 5"/>
    <w:basedOn w:val="af5"/>
    <w:semiHidden/>
    <w:rsid w:val="005E2961"/>
    <w:pPr>
      <w:numPr>
        <w:numId w:val="36"/>
      </w:numPr>
      <w:autoSpaceDN w:val="0"/>
      <w:adjustRightInd w:val="0"/>
      <w:textAlignment w:val="baseline"/>
    </w:pPr>
    <w:rPr>
      <w:rFonts w:eastAsiaTheme="minorEastAsia"/>
      <w:lang w:eastAsia="en-US"/>
      <w14:ligatures w14:val="standardContextual"/>
    </w:rPr>
  </w:style>
  <w:style w:type="character" w:styleId="HTML2">
    <w:name w:val="HTML Sample"/>
    <w:semiHidden/>
    <w:rsid w:val="005E2961"/>
    <w:rPr>
      <w:rFonts w:ascii="Courier New" w:hAnsi="Courier New" w:cs="Courier New"/>
    </w:rPr>
  </w:style>
  <w:style w:type="character" w:styleId="HTML3">
    <w:name w:val="HTML Definition"/>
    <w:semiHidden/>
    <w:rsid w:val="005E2961"/>
    <w:rPr>
      <w:i/>
      <w:iCs/>
    </w:rPr>
  </w:style>
  <w:style w:type="paragraph" w:styleId="2fe">
    <w:name w:val="Body Text 2"/>
    <w:basedOn w:val="af5"/>
    <w:link w:val="2ff"/>
    <w:semiHidden/>
    <w:rsid w:val="005E2961"/>
    <w:pPr>
      <w:autoSpaceDN w:val="0"/>
      <w:adjustRightInd w:val="0"/>
      <w:spacing w:after="120" w:line="480" w:lineRule="auto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2ff">
    <w:name w:val="Основной текст 2 Знак"/>
    <w:basedOn w:val="af7"/>
    <w:link w:val="2fe"/>
    <w:semiHidden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styleId="3f9">
    <w:name w:val="Body Text 3"/>
    <w:basedOn w:val="af5"/>
    <w:link w:val="3fa"/>
    <w:rsid w:val="005E2961"/>
    <w:pPr>
      <w:autoSpaceDN w:val="0"/>
      <w:adjustRightInd w:val="0"/>
      <w:spacing w:after="120"/>
      <w:textAlignment w:val="baseline"/>
    </w:pPr>
    <w:rPr>
      <w:rFonts w:eastAsiaTheme="minorEastAsia"/>
      <w:sz w:val="16"/>
      <w:szCs w:val="16"/>
      <w:lang w:eastAsia="en-US"/>
      <w14:ligatures w14:val="standardContextual"/>
    </w:rPr>
  </w:style>
  <w:style w:type="character" w:customStyle="1" w:styleId="3fa">
    <w:name w:val="Основной текст 3 Знак"/>
    <w:basedOn w:val="af7"/>
    <w:link w:val="3f9"/>
    <w:rsid w:val="005E2961"/>
    <w:rPr>
      <w:rFonts w:ascii="Times New Roman" w:hAnsi="Times New Roman" w:cs="Times New Roman"/>
      <w:sz w:val="16"/>
      <w:szCs w:val="16"/>
      <w14:ligatures w14:val="standardContextual"/>
    </w:rPr>
  </w:style>
  <w:style w:type="paragraph" w:styleId="2ff0">
    <w:name w:val="Body Text Indent 2"/>
    <w:basedOn w:val="af5"/>
    <w:link w:val="2ff1"/>
    <w:uiPriority w:val="99"/>
    <w:semiHidden/>
    <w:rsid w:val="005E2961"/>
    <w:pPr>
      <w:autoSpaceDN w:val="0"/>
      <w:adjustRightInd w:val="0"/>
      <w:spacing w:after="120" w:line="480" w:lineRule="auto"/>
      <w:ind w:left="283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2ff1">
    <w:name w:val="Основной текст с отступом 2 Знак"/>
    <w:basedOn w:val="af7"/>
    <w:link w:val="2ff0"/>
    <w:uiPriority w:val="99"/>
    <w:semiHidden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styleId="3fb">
    <w:name w:val="Body Text Indent 3"/>
    <w:basedOn w:val="af5"/>
    <w:link w:val="3fc"/>
    <w:semiHidden/>
    <w:rsid w:val="005E2961"/>
    <w:pPr>
      <w:autoSpaceDN w:val="0"/>
      <w:adjustRightInd w:val="0"/>
      <w:spacing w:after="120"/>
      <w:ind w:left="283"/>
      <w:textAlignment w:val="baseline"/>
    </w:pPr>
    <w:rPr>
      <w:rFonts w:eastAsiaTheme="minorEastAsia"/>
      <w:sz w:val="16"/>
      <w:szCs w:val="16"/>
      <w:lang w:eastAsia="en-US"/>
      <w14:ligatures w14:val="standardContextual"/>
    </w:rPr>
  </w:style>
  <w:style w:type="character" w:customStyle="1" w:styleId="3fc">
    <w:name w:val="Основной текст с отступом 3 Знак"/>
    <w:basedOn w:val="af7"/>
    <w:link w:val="3fb"/>
    <w:semiHidden/>
    <w:rsid w:val="005E2961"/>
    <w:rPr>
      <w:rFonts w:ascii="Times New Roman" w:hAnsi="Times New Roman" w:cs="Times New Roman"/>
      <w:sz w:val="16"/>
      <w:szCs w:val="16"/>
      <w14:ligatures w14:val="standardContextual"/>
    </w:rPr>
  </w:style>
  <w:style w:type="character" w:styleId="HTML4">
    <w:name w:val="HTML Variable"/>
    <w:semiHidden/>
    <w:rsid w:val="005E2961"/>
    <w:rPr>
      <w:i/>
      <w:iCs/>
    </w:rPr>
  </w:style>
  <w:style w:type="character" w:styleId="HTML5">
    <w:name w:val="HTML Typewriter"/>
    <w:semiHidden/>
    <w:rsid w:val="005E2961"/>
    <w:rPr>
      <w:rFonts w:ascii="Courier New" w:hAnsi="Courier New" w:cs="Courier New"/>
      <w:sz w:val="20"/>
      <w:szCs w:val="20"/>
    </w:rPr>
  </w:style>
  <w:style w:type="paragraph" w:styleId="affffffffffff2">
    <w:name w:val="Signature"/>
    <w:basedOn w:val="af5"/>
    <w:link w:val="affffffffffff3"/>
    <w:semiHidden/>
    <w:rsid w:val="005E2961"/>
    <w:pPr>
      <w:autoSpaceDN w:val="0"/>
      <w:adjustRightInd w:val="0"/>
      <w:ind w:left="4252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affffffffffff3">
    <w:name w:val="Подпись Знак"/>
    <w:basedOn w:val="af7"/>
    <w:link w:val="affffffffffff2"/>
    <w:semiHidden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styleId="affffffffffff4">
    <w:name w:val="List Continue"/>
    <w:basedOn w:val="af5"/>
    <w:semiHidden/>
    <w:rsid w:val="005E2961"/>
    <w:pPr>
      <w:autoSpaceDN w:val="0"/>
      <w:adjustRightInd w:val="0"/>
      <w:spacing w:after="120"/>
      <w:ind w:left="283"/>
      <w:textAlignment w:val="baseline"/>
    </w:pPr>
    <w:rPr>
      <w:rFonts w:eastAsiaTheme="minorEastAsia"/>
      <w:lang w:eastAsia="en-US"/>
      <w14:ligatures w14:val="standardContextual"/>
    </w:rPr>
  </w:style>
  <w:style w:type="paragraph" w:styleId="2ff2">
    <w:name w:val="List Continue 2"/>
    <w:basedOn w:val="af5"/>
    <w:semiHidden/>
    <w:rsid w:val="005E2961"/>
    <w:pPr>
      <w:autoSpaceDN w:val="0"/>
      <w:adjustRightInd w:val="0"/>
      <w:spacing w:after="120"/>
      <w:ind w:left="566"/>
      <w:textAlignment w:val="baseline"/>
    </w:pPr>
    <w:rPr>
      <w:rFonts w:eastAsiaTheme="minorEastAsia"/>
      <w:lang w:eastAsia="en-US"/>
      <w14:ligatures w14:val="standardContextual"/>
    </w:rPr>
  </w:style>
  <w:style w:type="paragraph" w:styleId="3fd">
    <w:name w:val="List Continue 3"/>
    <w:basedOn w:val="af5"/>
    <w:semiHidden/>
    <w:rsid w:val="005E2961"/>
    <w:pPr>
      <w:autoSpaceDN w:val="0"/>
      <w:adjustRightInd w:val="0"/>
      <w:spacing w:after="120"/>
      <w:ind w:left="849"/>
      <w:textAlignment w:val="baseline"/>
    </w:pPr>
    <w:rPr>
      <w:rFonts w:eastAsiaTheme="minorEastAsia"/>
      <w:lang w:eastAsia="en-US"/>
      <w14:ligatures w14:val="standardContextual"/>
    </w:rPr>
  </w:style>
  <w:style w:type="paragraph" w:styleId="4f0">
    <w:name w:val="List Continue 4"/>
    <w:basedOn w:val="af5"/>
    <w:semiHidden/>
    <w:rsid w:val="005E2961"/>
    <w:pPr>
      <w:autoSpaceDN w:val="0"/>
      <w:adjustRightInd w:val="0"/>
      <w:spacing w:after="120"/>
      <w:ind w:left="1132"/>
      <w:textAlignment w:val="baseline"/>
    </w:pPr>
    <w:rPr>
      <w:rFonts w:eastAsiaTheme="minorEastAsia"/>
      <w:lang w:eastAsia="en-US"/>
      <w14:ligatures w14:val="standardContextual"/>
    </w:rPr>
  </w:style>
  <w:style w:type="paragraph" w:styleId="5b">
    <w:name w:val="List Continue 5"/>
    <w:basedOn w:val="af5"/>
    <w:semiHidden/>
    <w:rsid w:val="005E2961"/>
    <w:pPr>
      <w:autoSpaceDN w:val="0"/>
      <w:adjustRightInd w:val="0"/>
      <w:spacing w:after="120"/>
      <w:ind w:left="1415"/>
      <w:textAlignment w:val="baseline"/>
    </w:pPr>
    <w:rPr>
      <w:rFonts w:eastAsiaTheme="minorEastAsia"/>
      <w:lang w:eastAsia="en-US"/>
      <w14:ligatures w14:val="standardContextual"/>
    </w:rPr>
  </w:style>
  <w:style w:type="paragraph" w:styleId="affffffffffff5">
    <w:name w:val="Block Text"/>
    <w:basedOn w:val="af5"/>
    <w:semiHidden/>
    <w:rsid w:val="005E2961"/>
    <w:pPr>
      <w:autoSpaceDN w:val="0"/>
      <w:adjustRightInd w:val="0"/>
      <w:spacing w:after="120"/>
      <w:ind w:left="1440" w:right="1440"/>
      <w:textAlignment w:val="baseline"/>
    </w:pPr>
    <w:rPr>
      <w:rFonts w:eastAsiaTheme="minorEastAsia"/>
      <w:lang w:eastAsia="en-US"/>
      <w14:ligatures w14:val="standardContextual"/>
    </w:rPr>
  </w:style>
  <w:style w:type="character" w:styleId="HTML6">
    <w:name w:val="HTML Cite"/>
    <w:semiHidden/>
    <w:rsid w:val="005E2961"/>
    <w:rPr>
      <w:i/>
      <w:iCs/>
    </w:rPr>
  </w:style>
  <w:style w:type="paragraph" w:styleId="affffffffffff6">
    <w:name w:val="Message Header"/>
    <w:basedOn w:val="af5"/>
    <w:link w:val="affffffffffff7"/>
    <w:semiHidden/>
    <w:rsid w:val="005E29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N w:val="0"/>
      <w:adjustRightInd w:val="0"/>
      <w:ind w:left="1134" w:hanging="1134"/>
      <w:textAlignment w:val="baseline"/>
    </w:pPr>
    <w:rPr>
      <w:rFonts w:ascii="Arial" w:eastAsiaTheme="minorEastAsia" w:hAnsi="Arial" w:cs="Arial"/>
      <w:lang w:eastAsia="en-US"/>
      <w14:ligatures w14:val="standardContextual"/>
    </w:rPr>
  </w:style>
  <w:style w:type="character" w:customStyle="1" w:styleId="affffffffffff7">
    <w:name w:val="Шапка Знак"/>
    <w:basedOn w:val="af7"/>
    <w:link w:val="affffffffffff6"/>
    <w:semiHidden/>
    <w:rsid w:val="005E2961"/>
    <w:rPr>
      <w:rFonts w:ascii="Arial" w:hAnsi="Arial" w:cs="Arial"/>
      <w:sz w:val="24"/>
      <w:szCs w:val="24"/>
      <w:shd w:val="pct20" w:color="auto" w:fill="auto"/>
      <w14:ligatures w14:val="standardContextual"/>
    </w:rPr>
  </w:style>
  <w:style w:type="paragraph" w:styleId="affffffffffff8">
    <w:name w:val="E-mail Signature"/>
    <w:basedOn w:val="af5"/>
    <w:link w:val="affffffffffff9"/>
    <w:semiHidden/>
    <w:rsid w:val="005E2961"/>
    <w:pPr>
      <w:autoSpaceDN w:val="0"/>
      <w:adjustRightInd w:val="0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affffffffffff9">
    <w:name w:val="Электронная подпись Знак"/>
    <w:basedOn w:val="af7"/>
    <w:link w:val="affffffffffff8"/>
    <w:semiHidden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customStyle="1" w:styleId="affffffffffffa">
    <w:name w:val="Подпись_"/>
    <w:basedOn w:val="af5"/>
    <w:rsid w:val="005E2961"/>
    <w:pPr>
      <w:autoSpaceDE w:val="0"/>
      <w:autoSpaceDN w:val="0"/>
      <w:adjustRightInd w:val="0"/>
      <w:spacing w:before="1200" w:line="300" w:lineRule="auto"/>
      <w:textAlignment w:val="baseline"/>
    </w:pPr>
    <w:rPr>
      <w:rFonts w:eastAsiaTheme="minorEastAsia"/>
      <w:lang w:eastAsia="en-US"/>
      <w14:ligatures w14:val="standardContextual"/>
    </w:rPr>
  </w:style>
  <w:style w:type="numbering" w:styleId="111111">
    <w:name w:val="Outline List 2"/>
    <w:basedOn w:val="af9"/>
    <w:semiHidden/>
    <w:rsid w:val="005E2961"/>
    <w:pPr>
      <w:numPr>
        <w:numId w:val="37"/>
      </w:numPr>
    </w:pPr>
  </w:style>
  <w:style w:type="paragraph" w:customStyle="1" w:styleId="affffffffffffb">
    <w:name w:val="Перечень сокращений"/>
    <w:basedOn w:val="af5"/>
    <w:rsid w:val="005E2961"/>
    <w:pPr>
      <w:pageBreakBefore/>
      <w:autoSpaceDN w:val="0"/>
      <w:adjustRightInd w:val="0"/>
      <w:textAlignment w:val="baseline"/>
    </w:pPr>
    <w:rPr>
      <w:rFonts w:eastAsiaTheme="minorEastAsia"/>
      <w:b/>
      <w:bCs/>
      <w:color w:val="000000"/>
      <w:sz w:val="28"/>
      <w:szCs w:val="28"/>
      <w:lang w:eastAsia="en-US"/>
      <w14:ligatures w14:val="standardContextual"/>
    </w:rPr>
  </w:style>
  <w:style w:type="paragraph" w:customStyle="1" w:styleId="affffffffffffc">
    <w:name w:val="Заголовок таблицы"/>
    <w:basedOn w:val="afa"/>
    <w:link w:val="affffffffffffd"/>
    <w:qFormat/>
    <w:rsid w:val="005E2961"/>
    <w:pPr>
      <w:keepNext/>
      <w:keepLines/>
      <w:pageBreakBefore/>
      <w:widowControl/>
      <w:tabs>
        <w:tab w:val="left" w:pos="7513"/>
      </w:tabs>
      <w:spacing w:before="360" w:after="0" w:line="276" w:lineRule="auto"/>
      <w:jc w:val="left"/>
    </w:pPr>
    <w:rPr>
      <w:rFonts w:ascii="Times New Roman Полужирный" w:eastAsiaTheme="majorEastAsia" w:hAnsi="Times New Roman Полужирный" w:cstheme="majorBidi"/>
      <w:caps/>
      <w:color w:val="auto"/>
      <w:sz w:val="28"/>
      <w:szCs w:val="28"/>
      <w:lang w:eastAsia="en-US"/>
    </w:rPr>
  </w:style>
  <w:style w:type="paragraph" w:customStyle="1" w:styleId="affffffffffffe">
    <w:name w:val="Обычный с отступом"/>
    <w:basedOn w:val="af5"/>
    <w:autoRedefine/>
    <w:rsid w:val="005E2961"/>
    <w:pPr>
      <w:suppressAutoHyphens/>
      <w:autoSpaceDN w:val="0"/>
      <w:adjustRightInd w:val="0"/>
      <w:ind w:firstLine="709"/>
      <w:textAlignment w:val="baseline"/>
    </w:pPr>
    <w:rPr>
      <w:rFonts w:eastAsiaTheme="minorEastAsia"/>
      <w:sz w:val="26"/>
      <w:lang w:eastAsia="en-US"/>
      <w14:ligatures w14:val="standardContextual"/>
    </w:rPr>
  </w:style>
  <w:style w:type="table" w:customStyle="1" w:styleId="Table">
    <w:name w:val="Table"/>
    <w:basedOn w:val="af8"/>
    <w:semiHidden/>
    <w:rsid w:val="005E2961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7">
    <w:name w:val="HTML Address"/>
    <w:basedOn w:val="af5"/>
    <w:link w:val="HTML8"/>
    <w:rsid w:val="005E2961"/>
    <w:pPr>
      <w:autoSpaceDN w:val="0"/>
      <w:adjustRightInd w:val="0"/>
      <w:textAlignment w:val="baseline"/>
    </w:pPr>
    <w:rPr>
      <w:rFonts w:eastAsiaTheme="minorEastAsia"/>
      <w:i/>
      <w:iCs/>
      <w:lang w:eastAsia="en-US"/>
      <w14:ligatures w14:val="standardContextual"/>
    </w:rPr>
  </w:style>
  <w:style w:type="character" w:customStyle="1" w:styleId="HTML8">
    <w:name w:val="Адрес HTML Знак"/>
    <w:basedOn w:val="af7"/>
    <w:link w:val="HTML7"/>
    <w:rsid w:val="005E2961"/>
    <w:rPr>
      <w:rFonts w:ascii="Times New Roman" w:hAnsi="Times New Roman" w:cs="Times New Roman"/>
      <w:i/>
      <w:iCs/>
      <w:sz w:val="24"/>
      <w:szCs w:val="24"/>
      <w14:ligatures w14:val="standardContextual"/>
    </w:rPr>
  </w:style>
  <w:style w:type="paragraph" w:customStyle="1" w:styleId="afffffffffffff">
    <w:name w:val="_Заголовок таблицы"/>
    <w:basedOn w:val="af5"/>
    <w:rsid w:val="005E2961"/>
    <w:pPr>
      <w:keepNext/>
      <w:autoSpaceDN w:val="0"/>
      <w:adjustRightInd w:val="0"/>
      <w:spacing w:before="120" w:after="120"/>
      <w:jc w:val="center"/>
      <w:textAlignment w:val="baseline"/>
    </w:pPr>
    <w:rPr>
      <w:rFonts w:eastAsiaTheme="minorEastAsia"/>
      <w:b/>
      <w:lang w:eastAsia="en-US"/>
      <w14:ligatures w14:val="standardContextual"/>
    </w:rPr>
  </w:style>
  <w:style w:type="table" w:customStyle="1" w:styleId="afffffffffffff0">
    <w:name w:val="Стиль для вставляемой таблицы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ffff1">
    <w:name w:val="Table Elegant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9">
    <w:name w:val="Table Subtle 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3">
    <w:name w:val="Table Subtle 2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a">
    <w:name w:val="Table Classic 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4">
    <w:name w:val="Table Classic 2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e">
    <w:name w:val="Table Classic 3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lassic 4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fffff2">
    <w:name w:val="НАЗВАНИЕ БОЛЬШОЕ ПО ЦЕНТРУ не жирное курсив"/>
    <w:basedOn w:val="af5"/>
    <w:next w:val="af5"/>
    <w:semiHidden/>
    <w:rsid w:val="005E2961"/>
    <w:pPr>
      <w:autoSpaceDN w:val="0"/>
      <w:adjustRightInd w:val="0"/>
      <w:spacing w:before="120" w:after="120"/>
      <w:jc w:val="center"/>
      <w:textAlignment w:val="baseline"/>
    </w:pPr>
    <w:rPr>
      <w:rFonts w:eastAsiaTheme="minorEastAsia"/>
      <w:i/>
      <w:caps/>
      <w:spacing w:val="20"/>
      <w:sz w:val="28"/>
      <w:szCs w:val="28"/>
      <w:lang w:eastAsia="en-US"/>
      <w14:ligatures w14:val="standardContextual"/>
    </w:rPr>
  </w:style>
  <w:style w:type="paragraph" w:customStyle="1" w:styleId="afffffffffffff3">
    <w:name w:val="Название обычное по центру"/>
    <w:basedOn w:val="af5"/>
    <w:semiHidden/>
    <w:rsid w:val="005E2961"/>
    <w:pPr>
      <w:autoSpaceDN w:val="0"/>
      <w:adjustRightInd w:val="0"/>
      <w:spacing w:before="120" w:after="120"/>
      <w:jc w:val="center"/>
      <w:textAlignment w:val="baseline"/>
    </w:pPr>
    <w:rPr>
      <w:rFonts w:eastAsiaTheme="minorEastAsia"/>
      <w:b/>
      <w:sz w:val="20"/>
      <w:lang w:eastAsia="en-US"/>
      <w14:ligatures w14:val="standardContextual"/>
    </w:rPr>
  </w:style>
  <w:style w:type="table" w:customStyle="1" w:styleId="afffffffffffff4">
    <w:name w:val="Невидимая таблица"/>
    <w:basedOn w:val="af8"/>
    <w:semiHidden/>
    <w:rsid w:val="005E2961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fb">
    <w:name w:val="Table 3D effects 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5">
    <w:name w:val="Table 3D effects 2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f">
    <w:name w:val="Table 3D effects 3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fc">
    <w:name w:val="оглавление 1"/>
    <w:basedOn w:val="af5"/>
    <w:semiHidden/>
    <w:rsid w:val="005E2961"/>
    <w:pPr>
      <w:tabs>
        <w:tab w:val="right" w:leader="dot" w:pos="9922"/>
      </w:tabs>
      <w:autoSpaceDN w:val="0"/>
      <w:adjustRightInd w:val="0"/>
      <w:textAlignment w:val="baseline"/>
    </w:pPr>
    <w:rPr>
      <w:rFonts w:eastAsiaTheme="minorEastAsia"/>
      <w:b/>
      <w:lang w:eastAsia="en-US"/>
      <w14:ligatures w14:val="standardContextual"/>
    </w:rPr>
  </w:style>
  <w:style w:type="paragraph" w:customStyle="1" w:styleId="2ff6">
    <w:name w:val="оглавление 2"/>
    <w:basedOn w:val="af5"/>
    <w:semiHidden/>
    <w:rsid w:val="005E2961"/>
    <w:pPr>
      <w:tabs>
        <w:tab w:val="right" w:leader="dot" w:pos="9922"/>
      </w:tabs>
      <w:autoSpaceDN w:val="0"/>
      <w:adjustRightInd w:val="0"/>
      <w:ind w:left="198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3ff0">
    <w:name w:val="оглавление 3"/>
    <w:basedOn w:val="af5"/>
    <w:semiHidden/>
    <w:rsid w:val="005E2961"/>
    <w:pPr>
      <w:tabs>
        <w:tab w:val="right" w:leader="dot" w:pos="9922"/>
      </w:tabs>
      <w:autoSpaceDN w:val="0"/>
      <w:adjustRightInd w:val="0"/>
      <w:ind w:left="403"/>
      <w:textAlignment w:val="baseline"/>
    </w:pPr>
    <w:rPr>
      <w:rFonts w:eastAsiaTheme="minorEastAsia"/>
      <w:lang w:eastAsia="en-US"/>
      <w14:ligatures w14:val="standardContextual"/>
    </w:rPr>
  </w:style>
  <w:style w:type="table" w:styleId="1ffd">
    <w:name w:val="Table Simple 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7">
    <w:name w:val="Table Simple 2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f1">
    <w:name w:val="Table Simple 3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e">
    <w:name w:val="Table Grid 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8">
    <w:name w:val="Table Grid 2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f2">
    <w:name w:val="Table Grid 3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c">
    <w:name w:val="Table Grid 5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fffff5">
    <w:name w:val="Table Contemporary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ffff6">
    <w:name w:val="List"/>
    <w:basedOn w:val="af5"/>
    <w:rsid w:val="005E2961"/>
    <w:pPr>
      <w:autoSpaceDN w:val="0"/>
      <w:adjustRightInd w:val="0"/>
      <w:ind w:left="283" w:hanging="283"/>
      <w:textAlignment w:val="baseline"/>
    </w:pPr>
    <w:rPr>
      <w:rFonts w:eastAsiaTheme="minorEastAsia"/>
      <w:lang w:eastAsia="en-US"/>
      <w14:ligatures w14:val="standardContextual"/>
    </w:rPr>
  </w:style>
  <w:style w:type="paragraph" w:styleId="2ff9">
    <w:name w:val="List 2"/>
    <w:basedOn w:val="af5"/>
    <w:rsid w:val="005E2961"/>
    <w:pPr>
      <w:autoSpaceDN w:val="0"/>
      <w:adjustRightInd w:val="0"/>
      <w:ind w:left="566" w:hanging="283"/>
      <w:textAlignment w:val="baseline"/>
    </w:pPr>
    <w:rPr>
      <w:rFonts w:eastAsiaTheme="minorEastAsia"/>
      <w:lang w:eastAsia="en-US"/>
      <w14:ligatures w14:val="standardContextual"/>
    </w:rPr>
  </w:style>
  <w:style w:type="paragraph" w:styleId="3ff3">
    <w:name w:val="List 3"/>
    <w:basedOn w:val="af5"/>
    <w:rsid w:val="005E2961"/>
    <w:pPr>
      <w:autoSpaceDN w:val="0"/>
      <w:adjustRightInd w:val="0"/>
      <w:ind w:left="849" w:hanging="283"/>
      <w:textAlignment w:val="baseline"/>
    </w:pPr>
    <w:rPr>
      <w:rFonts w:eastAsiaTheme="minorEastAsia"/>
      <w:lang w:eastAsia="en-US"/>
      <w14:ligatures w14:val="standardContextual"/>
    </w:rPr>
  </w:style>
  <w:style w:type="table" w:styleId="afffffffffffff7">
    <w:name w:val="Table Professional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1">
    <w:name w:val="Outline List 3"/>
    <w:basedOn w:val="af9"/>
    <w:rsid w:val="005E2961"/>
    <w:pPr>
      <w:numPr>
        <w:numId w:val="39"/>
      </w:numPr>
    </w:pPr>
  </w:style>
  <w:style w:type="numbering" w:customStyle="1" w:styleId="af4">
    <w:name w:val="Стиль маркированный"/>
    <w:basedOn w:val="af9"/>
    <w:rsid w:val="005E2961"/>
    <w:pPr>
      <w:numPr>
        <w:numId w:val="40"/>
      </w:numPr>
    </w:pPr>
  </w:style>
  <w:style w:type="numbering" w:customStyle="1" w:styleId="a6">
    <w:name w:val="Стиль многоуровневый"/>
    <w:basedOn w:val="af9"/>
    <w:rsid w:val="005E2961"/>
    <w:pPr>
      <w:numPr>
        <w:numId w:val="41"/>
      </w:numPr>
    </w:pPr>
  </w:style>
  <w:style w:type="numbering" w:customStyle="1" w:styleId="a7">
    <w:name w:val="Стиль многоуровневый полужирный"/>
    <w:basedOn w:val="af9"/>
    <w:rsid w:val="005E2961"/>
    <w:pPr>
      <w:numPr>
        <w:numId w:val="42"/>
      </w:numPr>
    </w:pPr>
  </w:style>
  <w:style w:type="numbering" w:customStyle="1" w:styleId="ab">
    <w:name w:val="Стиль нумерованный"/>
    <w:basedOn w:val="af9"/>
    <w:semiHidden/>
    <w:rsid w:val="005E2961"/>
    <w:pPr>
      <w:numPr>
        <w:numId w:val="43"/>
      </w:numPr>
    </w:pPr>
  </w:style>
  <w:style w:type="numbering" w:customStyle="1" w:styleId="54">
    <w:name w:val="Стиль5"/>
    <w:rsid w:val="005E2961"/>
    <w:pPr>
      <w:numPr>
        <w:numId w:val="44"/>
      </w:numPr>
    </w:pPr>
  </w:style>
  <w:style w:type="paragraph" w:styleId="2ffa">
    <w:name w:val="index 2"/>
    <w:basedOn w:val="af5"/>
    <w:next w:val="af5"/>
    <w:autoRedefine/>
    <w:rsid w:val="005E2961"/>
    <w:pPr>
      <w:autoSpaceDN w:val="0"/>
      <w:adjustRightInd w:val="0"/>
      <w:ind w:left="480" w:hanging="240"/>
      <w:textAlignment w:val="baseline"/>
    </w:pPr>
    <w:rPr>
      <w:rFonts w:eastAsiaTheme="minorEastAsia"/>
      <w:lang w:eastAsia="en-US"/>
      <w14:ligatures w14:val="standardContextual"/>
    </w:rPr>
  </w:style>
  <w:style w:type="paragraph" w:styleId="3ff4">
    <w:name w:val="index 3"/>
    <w:basedOn w:val="af5"/>
    <w:next w:val="af5"/>
    <w:autoRedefine/>
    <w:rsid w:val="005E2961"/>
    <w:pPr>
      <w:autoSpaceDN w:val="0"/>
      <w:adjustRightInd w:val="0"/>
      <w:ind w:left="720" w:hanging="240"/>
      <w:textAlignment w:val="baseline"/>
    </w:pPr>
    <w:rPr>
      <w:rFonts w:eastAsiaTheme="minorEastAsia"/>
      <w:lang w:eastAsia="en-US"/>
      <w14:ligatures w14:val="standardContextual"/>
    </w:rPr>
  </w:style>
  <w:style w:type="paragraph" w:styleId="4f3">
    <w:name w:val="index 4"/>
    <w:basedOn w:val="af5"/>
    <w:next w:val="af5"/>
    <w:autoRedefine/>
    <w:rsid w:val="005E2961"/>
    <w:pPr>
      <w:autoSpaceDN w:val="0"/>
      <w:adjustRightInd w:val="0"/>
      <w:ind w:left="960" w:hanging="240"/>
      <w:textAlignment w:val="baseline"/>
    </w:pPr>
    <w:rPr>
      <w:rFonts w:eastAsiaTheme="minorEastAsia"/>
      <w:lang w:eastAsia="en-US"/>
      <w14:ligatures w14:val="standardContextual"/>
    </w:rPr>
  </w:style>
  <w:style w:type="paragraph" w:styleId="5d">
    <w:name w:val="index 5"/>
    <w:basedOn w:val="af5"/>
    <w:next w:val="af5"/>
    <w:autoRedefine/>
    <w:rsid w:val="005E2961"/>
    <w:pPr>
      <w:autoSpaceDN w:val="0"/>
      <w:adjustRightInd w:val="0"/>
      <w:ind w:left="1200" w:hanging="240"/>
      <w:textAlignment w:val="baseline"/>
    </w:pPr>
    <w:rPr>
      <w:rFonts w:eastAsiaTheme="minorEastAsia"/>
      <w:lang w:eastAsia="en-US"/>
      <w14:ligatures w14:val="standardContextual"/>
    </w:rPr>
  </w:style>
  <w:style w:type="paragraph" w:styleId="66">
    <w:name w:val="index 6"/>
    <w:basedOn w:val="af5"/>
    <w:next w:val="af5"/>
    <w:autoRedefine/>
    <w:rsid w:val="005E2961"/>
    <w:pPr>
      <w:autoSpaceDN w:val="0"/>
      <w:adjustRightInd w:val="0"/>
      <w:ind w:left="1440" w:hanging="240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afffffffffffff8">
    <w:name w:val="Штамп"/>
    <w:basedOn w:val="af5"/>
    <w:rsid w:val="005E2961"/>
    <w:pPr>
      <w:autoSpaceDN w:val="0"/>
      <w:adjustRightInd w:val="0"/>
      <w:jc w:val="center"/>
      <w:textAlignment w:val="baseline"/>
    </w:pPr>
    <w:rPr>
      <w:rFonts w:ascii="ГОСТ тип А" w:eastAsiaTheme="minorEastAsia" w:hAnsi="ГОСТ тип А"/>
      <w:i/>
      <w:noProof/>
      <w:sz w:val="18"/>
      <w:lang w:eastAsia="en-US"/>
      <w14:ligatures w14:val="standardContextual"/>
    </w:rPr>
  </w:style>
  <w:style w:type="paragraph" w:customStyle="1" w:styleId="phconfirmstampstamp0">
    <w:name w:val="ph_confirmstamp_stamp"/>
    <w:basedOn w:val="af5"/>
    <w:link w:val="phconfirmstampstamp1"/>
    <w:rsid w:val="005E2961"/>
    <w:pPr>
      <w:autoSpaceDN w:val="0"/>
      <w:adjustRightInd w:val="0"/>
      <w:spacing w:before="140" w:after="240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afffffffffffff9">
    <w:name w:val="_Титул_Шифр документа"/>
    <w:basedOn w:val="af5"/>
    <w:rsid w:val="005E2961"/>
    <w:pPr>
      <w:widowControl/>
      <w:spacing w:before="240"/>
      <w:jc w:val="center"/>
    </w:pPr>
    <w:rPr>
      <w:rFonts w:eastAsiaTheme="minorEastAsia" w:cs="Arial"/>
      <w:bCs/>
      <w:caps/>
      <w:snapToGrid w:val="0"/>
      <w:sz w:val="28"/>
      <w:szCs w:val="28"/>
      <w:lang w:eastAsia="en-US"/>
      <w14:ligatures w14:val="standardContextual"/>
    </w:rPr>
  </w:style>
  <w:style w:type="paragraph" w:customStyle="1" w:styleId="afffffffffffffa">
    <w:name w:val="_Титул_Название вида работ"/>
    <w:basedOn w:val="af5"/>
    <w:link w:val="afffffffffffffb"/>
    <w:qFormat/>
    <w:rsid w:val="005E2961"/>
    <w:pPr>
      <w:autoSpaceDN w:val="0"/>
      <w:adjustRightInd w:val="0"/>
      <w:spacing w:before="120"/>
      <w:jc w:val="center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afffffffffffffb">
    <w:name w:val="_Титул_Название вида работ Знак"/>
    <w:basedOn w:val="af7"/>
    <w:link w:val="afffffffffffffa"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customStyle="1" w:styleId="afffffffffffffc">
    <w:name w:val="_Титул_Название тома"/>
    <w:basedOn w:val="af5"/>
    <w:next w:val="afffffffffffff9"/>
    <w:link w:val="afffffffffffffd"/>
    <w:qFormat/>
    <w:rsid w:val="005E2961"/>
    <w:pPr>
      <w:autoSpaceDN w:val="0"/>
      <w:adjustRightInd w:val="0"/>
      <w:spacing w:before="240"/>
      <w:jc w:val="center"/>
      <w:textAlignment w:val="baseline"/>
    </w:pPr>
    <w:rPr>
      <w:caps/>
      <w:sz w:val="28"/>
      <w:szCs w:val="28"/>
    </w:rPr>
  </w:style>
  <w:style w:type="character" w:customStyle="1" w:styleId="afffffffffffffd">
    <w:name w:val="_Титул_Название тома Знак"/>
    <w:basedOn w:val="af7"/>
    <w:link w:val="afffffffffffffc"/>
    <w:rsid w:val="005E2961"/>
    <w:rPr>
      <w:rFonts w:ascii="Times New Roman" w:eastAsia="Times New Roman" w:hAnsi="Times New Roman" w:cs="Times New Roman"/>
      <w:caps/>
      <w:sz w:val="28"/>
      <w:szCs w:val="28"/>
      <w:lang w:eastAsia="ru-RU"/>
    </w:rPr>
  </w:style>
  <w:style w:type="paragraph" w:customStyle="1" w:styleId="afffffffffffffe">
    <w:name w:val="_ТЗ.Комментарий"/>
    <w:basedOn w:val="af5"/>
    <w:link w:val="affffffffffffff"/>
    <w:uiPriority w:val="8"/>
    <w:rsid w:val="005E2961"/>
    <w:pPr>
      <w:keepLines/>
      <w:pBdr>
        <w:top w:val="single" w:sz="4" w:space="1" w:color="FE0000"/>
        <w:left w:val="single" w:sz="4" w:space="0" w:color="FE0000"/>
        <w:bottom w:val="single" w:sz="4" w:space="1" w:color="FE0000"/>
        <w:right w:val="single" w:sz="4" w:space="4" w:color="FE0000"/>
      </w:pBdr>
      <w:autoSpaceDN w:val="0"/>
      <w:adjustRightInd w:val="0"/>
      <w:spacing w:after="120"/>
      <w:ind w:right="115"/>
      <w:textAlignment w:val="baseline"/>
    </w:pPr>
    <w:rPr>
      <w:rFonts w:eastAsiaTheme="minorEastAsia"/>
      <w:i/>
      <w:color w:val="FF0000"/>
      <w:lang w:eastAsia="en-US"/>
      <w14:ligatures w14:val="standardContextual"/>
    </w:rPr>
  </w:style>
  <w:style w:type="character" w:customStyle="1" w:styleId="affffffffffffff">
    <w:name w:val="_ТЗ.Комментарий Знак"/>
    <w:basedOn w:val="af7"/>
    <w:link w:val="afffffffffffffe"/>
    <w:uiPriority w:val="8"/>
    <w:rsid w:val="005E2961"/>
    <w:rPr>
      <w:rFonts w:ascii="Times New Roman" w:hAnsi="Times New Roman" w:cs="Times New Roman"/>
      <w:i/>
      <w:color w:val="FF0000"/>
      <w:sz w:val="24"/>
      <w:szCs w:val="24"/>
      <w14:ligatures w14:val="standardContextual"/>
    </w:rPr>
  </w:style>
  <w:style w:type="paragraph" w:customStyle="1" w:styleId="affffffffffffff0">
    <w:name w:val="_Титул_Название книги"/>
    <w:basedOn w:val="af5"/>
    <w:next w:val="af5"/>
    <w:link w:val="affffffffffffff1"/>
    <w:qFormat/>
    <w:rsid w:val="005E2961"/>
    <w:pPr>
      <w:autoSpaceDN w:val="0"/>
      <w:adjustRightInd w:val="0"/>
      <w:spacing w:before="240"/>
      <w:jc w:val="center"/>
      <w:textAlignment w:val="baseline"/>
    </w:pPr>
    <w:rPr>
      <w:rFonts w:eastAsiaTheme="minorEastAsia"/>
      <w:caps/>
      <w:sz w:val="28"/>
      <w:szCs w:val="28"/>
      <w:lang w:eastAsia="en-US"/>
      <w14:ligatures w14:val="standardContextual"/>
    </w:rPr>
  </w:style>
  <w:style w:type="character" w:customStyle="1" w:styleId="affffffffffffff1">
    <w:name w:val="_Титул_Название книги Знак"/>
    <w:basedOn w:val="af7"/>
    <w:link w:val="affffffffffffff0"/>
    <w:rsid w:val="005E2961"/>
    <w:rPr>
      <w:rFonts w:ascii="Times New Roman" w:hAnsi="Times New Roman" w:cs="Times New Roman"/>
      <w:caps/>
      <w:sz w:val="28"/>
      <w:szCs w:val="28"/>
      <w14:ligatures w14:val="standardContextual"/>
    </w:rPr>
  </w:style>
  <w:style w:type="paragraph" w:customStyle="1" w:styleId="affffffffffffff2">
    <w:name w:val="_Комментарий"/>
    <w:basedOn w:val="af5"/>
    <w:link w:val="affffffffffffff3"/>
    <w:uiPriority w:val="8"/>
    <w:rsid w:val="005E2961"/>
    <w:pPr>
      <w:keepLines/>
      <w:pBdr>
        <w:top w:val="single" w:sz="4" w:space="1" w:color="FE0000"/>
        <w:left w:val="single" w:sz="4" w:space="4" w:color="FE0000"/>
        <w:bottom w:val="single" w:sz="4" w:space="1" w:color="FE0000"/>
        <w:right w:val="single" w:sz="4" w:space="4" w:color="FE0000"/>
      </w:pBdr>
      <w:autoSpaceDN w:val="0"/>
      <w:adjustRightInd w:val="0"/>
      <w:spacing w:after="120"/>
      <w:ind w:left="180" w:right="174"/>
      <w:textAlignment w:val="baseline"/>
    </w:pPr>
    <w:rPr>
      <w:rFonts w:eastAsiaTheme="minorEastAsia"/>
      <w:i/>
      <w:color w:val="FF0000"/>
      <w:lang w:eastAsia="en-US"/>
      <w14:ligatures w14:val="standardContextual"/>
    </w:rPr>
  </w:style>
  <w:style w:type="character" w:customStyle="1" w:styleId="affffffffffffff3">
    <w:name w:val="_Комментарий Знак"/>
    <w:basedOn w:val="af7"/>
    <w:link w:val="affffffffffffff2"/>
    <w:uiPriority w:val="8"/>
    <w:rsid w:val="005E2961"/>
    <w:rPr>
      <w:rFonts w:ascii="Times New Roman" w:hAnsi="Times New Roman" w:cs="Times New Roman"/>
      <w:i/>
      <w:color w:val="FF0000"/>
      <w:sz w:val="24"/>
      <w:szCs w:val="24"/>
      <w14:ligatures w14:val="standardContextual"/>
    </w:rPr>
  </w:style>
  <w:style w:type="paragraph" w:customStyle="1" w:styleId="106">
    <w:name w:val="_Табл10_Текст_лев"/>
    <w:basedOn w:val="af5"/>
    <w:qFormat/>
    <w:rsid w:val="005E2961"/>
    <w:pPr>
      <w:autoSpaceDN w:val="0"/>
      <w:adjustRightInd w:val="0"/>
      <w:jc w:val="left"/>
      <w:textAlignment w:val="baseline"/>
    </w:pPr>
    <w:rPr>
      <w:rFonts w:eastAsiaTheme="minorEastAsia"/>
      <w:sz w:val="20"/>
      <w:lang w:eastAsia="en-US"/>
      <w14:ligatures w14:val="standardContextual"/>
    </w:rPr>
  </w:style>
  <w:style w:type="paragraph" w:customStyle="1" w:styleId="1010">
    <w:name w:val="_Табл10_Текст_Маркир1"/>
    <w:basedOn w:val="15"/>
    <w:qFormat/>
    <w:rsid w:val="005E2961"/>
    <w:pPr>
      <w:autoSpaceDN w:val="0"/>
      <w:adjustRightInd w:val="0"/>
    </w:pPr>
    <w:rPr>
      <w:sz w:val="20"/>
      <w:szCs w:val="20"/>
      <w:lang w:eastAsia="en-US"/>
      <w14:ligatures w14:val="standardContextual"/>
    </w:rPr>
  </w:style>
  <w:style w:type="paragraph" w:customStyle="1" w:styleId="1020">
    <w:name w:val="_Табл10_Текст_Маркир2"/>
    <w:basedOn w:val="26"/>
    <w:qFormat/>
    <w:rsid w:val="005E2961"/>
    <w:pPr>
      <w:numPr>
        <w:ilvl w:val="1"/>
      </w:numPr>
      <w:tabs>
        <w:tab w:val="clear" w:pos="567"/>
        <w:tab w:val="num" w:pos="2245"/>
      </w:tabs>
      <w:autoSpaceDN w:val="0"/>
      <w:adjustRightInd w:val="0"/>
      <w:ind w:left="2245" w:hanging="465"/>
    </w:pPr>
    <w:rPr>
      <w:sz w:val="20"/>
      <w:szCs w:val="20"/>
      <w:lang w:eastAsia="en-US"/>
      <w14:ligatures w14:val="standardContextual"/>
    </w:rPr>
  </w:style>
  <w:style w:type="paragraph" w:customStyle="1" w:styleId="1030">
    <w:name w:val="_Табл10_Текст_Маркир3"/>
    <w:basedOn w:val="35"/>
    <w:qFormat/>
    <w:rsid w:val="005E2961"/>
    <w:pPr>
      <w:numPr>
        <w:ilvl w:val="2"/>
      </w:numPr>
      <w:tabs>
        <w:tab w:val="clear" w:pos="851"/>
        <w:tab w:val="num" w:pos="3060"/>
      </w:tabs>
      <w:autoSpaceDN w:val="0"/>
      <w:adjustRightInd w:val="0"/>
      <w:ind w:left="3060" w:hanging="180"/>
    </w:pPr>
    <w:rPr>
      <w:sz w:val="20"/>
      <w:szCs w:val="20"/>
      <w:lang w:eastAsia="en-US"/>
      <w14:ligatures w14:val="standardContextual"/>
    </w:rPr>
  </w:style>
  <w:style w:type="paragraph" w:customStyle="1" w:styleId="1011">
    <w:name w:val="_Табл10_Текст_Нумеров1"/>
    <w:basedOn w:val="1c"/>
    <w:qFormat/>
    <w:rsid w:val="005E2961"/>
    <w:pPr>
      <w:autoSpaceDN w:val="0"/>
      <w:adjustRightInd w:val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021">
    <w:name w:val="_Табл10_Текст_Нумеров2"/>
    <w:basedOn w:val="29"/>
    <w:qFormat/>
    <w:rsid w:val="005E2961"/>
    <w:pPr>
      <w:numPr>
        <w:ilvl w:val="1"/>
      </w:numPr>
      <w:autoSpaceDN w:val="0"/>
      <w:adjustRightInd w:val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031">
    <w:name w:val="_Табл10_Текст_Нумеров3"/>
    <w:basedOn w:val="38"/>
    <w:qFormat/>
    <w:rsid w:val="005E2961"/>
    <w:pPr>
      <w:numPr>
        <w:ilvl w:val="2"/>
      </w:numPr>
      <w:autoSpaceDN w:val="0"/>
      <w:adjustRightInd w:val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07">
    <w:name w:val="_Табл10_Текст_по_ширине"/>
    <w:basedOn w:val="afffffb"/>
    <w:qFormat/>
    <w:rsid w:val="005E2961"/>
    <w:rPr>
      <w:rFonts w:eastAsiaTheme="minorEastAsia"/>
      <w:sz w:val="20"/>
      <w:lang w:eastAsia="en-US"/>
      <w14:ligatures w14:val="standardContextual"/>
    </w:rPr>
  </w:style>
  <w:style w:type="paragraph" w:customStyle="1" w:styleId="108">
    <w:name w:val="_Табл10_Текст_прав"/>
    <w:basedOn w:val="afffffc"/>
    <w:qFormat/>
    <w:rsid w:val="005E2961"/>
    <w:rPr>
      <w:rFonts w:eastAsiaTheme="minorEastAsia"/>
      <w:sz w:val="20"/>
      <w:lang w:eastAsia="en-US"/>
      <w14:ligatures w14:val="standardContextual"/>
    </w:rPr>
  </w:style>
  <w:style w:type="paragraph" w:customStyle="1" w:styleId="109">
    <w:name w:val="_Табл10_Текст_центр"/>
    <w:basedOn w:val="afffffd"/>
    <w:qFormat/>
    <w:rsid w:val="005E2961"/>
    <w:rPr>
      <w:sz w:val="20"/>
      <w:lang w:eastAsia="en-US"/>
      <w14:ligatures w14:val="standardContextual"/>
    </w:rPr>
  </w:style>
  <w:style w:type="paragraph" w:customStyle="1" w:styleId="101">
    <w:name w:val="_Табл10_Номер_строки1"/>
    <w:basedOn w:val="1f"/>
    <w:qFormat/>
    <w:rsid w:val="005E2961"/>
    <w:pPr>
      <w:numPr>
        <w:numId w:val="69"/>
      </w:numPr>
      <w:autoSpaceDN w:val="0"/>
      <w:adjustRightInd w:val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02">
    <w:name w:val="_Табл10_Номер_строки2"/>
    <w:basedOn w:val="2c"/>
    <w:qFormat/>
    <w:rsid w:val="005E2961"/>
    <w:pPr>
      <w:numPr>
        <w:ilvl w:val="1"/>
        <w:numId w:val="23"/>
      </w:numPr>
      <w:autoSpaceDN w:val="0"/>
      <w:adjustRightInd w:val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03">
    <w:name w:val="_Табл10_Номер_строки3"/>
    <w:basedOn w:val="3b"/>
    <w:qFormat/>
    <w:rsid w:val="005E2961"/>
    <w:pPr>
      <w:numPr>
        <w:ilvl w:val="2"/>
        <w:numId w:val="23"/>
      </w:numPr>
      <w:autoSpaceDN w:val="0"/>
      <w:adjustRightInd w:val="0"/>
      <w:ind w:left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0a">
    <w:name w:val="_Табл10_Заголовок"/>
    <w:basedOn w:val="afffff7"/>
    <w:qFormat/>
    <w:rsid w:val="005E2961"/>
    <w:pPr>
      <w:keepNext w:val="0"/>
    </w:pPr>
    <w:rPr>
      <w:rFonts w:eastAsiaTheme="minorEastAsia"/>
      <w:sz w:val="20"/>
      <w:szCs w:val="20"/>
      <w:lang w:val="en-US" w:eastAsia="en-US"/>
      <w14:ligatures w14:val="standardContextual"/>
    </w:rPr>
  </w:style>
  <w:style w:type="paragraph" w:customStyle="1" w:styleId="10b">
    <w:name w:val="_Табл10_Подзаголовок"/>
    <w:basedOn w:val="afffff9"/>
    <w:qFormat/>
    <w:rsid w:val="005E2961"/>
    <w:pPr>
      <w:autoSpaceDN w:val="0"/>
      <w:adjustRightInd w:val="0"/>
      <w:textAlignment w:val="baseline"/>
    </w:pPr>
    <w:rPr>
      <w:rFonts w:eastAsiaTheme="minorEastAsia"/>
      <w:sz w:val="20"/>
      <w:szCs w:val="20"/>
      <w:lang w:eastAsia="en-US"/>
      <w14:ligatures w14:val="standardContextual"/>
    </w:rPr>
  </w:style>
  <w:style w:type="paragraph" w:customStyle="1" w:styleId="1fff">
    <w:name w:val="ТЗ.Таблица.Блок1"/>
    <w:basedOn w:val="afffffffffff5"/>
    <w:link w:val="1fff0"/>
    <w:uiPriority w:val="31"/>
    <w:qFormat/>
    <w:rsid w:val="005E2961"/>
    <w:pPr>
      <w:spacing w:before="120" w:after="120" w:line="252" w:lineRule="auto"/>
    </w:pPr>
    <w:rPr>
      <w:rFonts w:eastAsia="Calibri"/>
      <w:b/>
      <w:lang w:eastAsia="ru-RU"/>
    </w:rPr>
  </w:style>
  <w:style w:type="character" w:customStyle="1" w:styleId="1fff0">
    <w:name w:val="ТЗ.Таблица.Блок1 Знак"/>
    <w:basedOn w:val="afffffffffff4"/>
    <w:link w:val="1fff"/>
    <w:uiPriority w:val="31"/>
    <w:rsid w:val="005E2961"/>
    <w:rPr>
      <w:rFonts w:ascii="Times New Roman" w:eastAsia="Calibri" w:hAnsi="Times New Roman" w:cs="Times New Roman"/>
      <w:b/>
      <w:bCs/>
      <w:iCs/>
      <w:sz w:val="24"/>
      <w:szCs w:val="24"/>
      <w:lang w:eastAsia="ru-RU"/>
    </w:rPr>
  </w:style>
  <w:style w:type="paragraph" w:customStyle="1" w:styleId="affffffffffffff4">
    <w:name w:val="ТЗ.Обычный"/>
    <w:link w:val="affffffffffffff5"/>
    <w:qFormat/>
    <w:rsid w:val="005E2961"/>
    <w:pPr>
      <w:spacing w:before="60" w:after="60" w:line="360" w:lineRule="auto"/>
      <w:ind w:firstLine="567"/>
      <w:jc w:val="both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fffffffff5">
    <w:name w:val="ТЗ.Обычный Знак"/>
    <w:link w:val="affffffffffffff4"/>
    <w:qFormat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table" w:customStyle="1" w:styleId="211">
    <w:name w:val="Простая таблица 21"/>
    <w:basedOn w:val="af8"/>
    <w:next w:val="2ff7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0">
    <w:name w:val="Простая таблица 31"/>
    <w:basedOn w:val="af8"/>
    <w:next w:val="3ff1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-40">
    <w:name w:val="Light Grid Accent 4"/>
    <w:basedOn w:val="af8"/>
    <w:uiPriority w:val="62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customStyle="1" w:styleId="2ffb">
    <w:name w:val="Сетка таблицы2"/>
    <w:basedOn w:val="af8"/>
    <w:next w:val="afff5"/>
    <w:uiPriority w:val="39"/>
    <w:rsid w:val="005E2961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 21"/>
    <w:basedOn w:val="af8"/>
    <w:next w:val="2ff8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ffffffff6">
    <w:name w:val="Bibliography"/>
    <w:basedOn w:val="af5"/>
    <w:next w:val="af5"/>
    <w:uiPriority w:val="37"/>
    <w:semiHidden/>
    <w:rsid w:val="005E2961"/>
    <w:pPr>
      <w:autoSpaceDN w:val="0"/>
      <w:adjustRightInd w:val="0"/>
      <w:spacing w:after="160" w:line="259" w:lineRule="auto"/>
      <w:textAlignment w:val="baseline"/>
    </w:pPr>
    <w:rPr>
      <w:rFonts w:asciiTheme="minorHAnsi" w:eastAsiaTheme="minorHAnsi" w:hAnsiTheme="minorHAnsi" w:cstheme="minorBidi"/>
      <w:sz w:val="22"/>
      <w:szCs w:val="22"/>
      <w:lang w:eastAsia="en-US"/>
      <w14:ligatures w14:val="standardContextual"/>
    </w:rPr>
  </w:style>
  <w:style w:type="table" w:styleId="1-2">
    <w:name w:val="Medium Shading 1 Accent 2"/>
    <w:basedOn w:val="af8"/>
    <w:uiPriority w:val="63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fff1">
    <w:name w:val="_Таблица примечания1"/>
    <w:basedOn w:val="af8"/>
    <w:rsid w:val="005E2961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2">
    <w:name w:val="_Таблица содержания работ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fffffffff7">
    <w:name w:val="ТЗ.Название документа"/>
    <w:basedOn w:val="afb"/>
    <w:next w:val="af5"/>
    <w:uiPriority w:val="49"/>
    <w:qFormat/>
    <w:rsid w:val="005E2961"/>
    <w:pPr>
      <w:widowControl w:val="0"/>
      <w:autoSpaceDN w:val="0"/>
      <w:adjustRightInd w:val="0"/>
      <w:textAlignment w:val="baseline"/>
    </w:pPr>
    <w:rPr>
      <w:rFonts w:eastAsiaTheme="minorEastAsia"/>
      <w:sz w:val="32"/>
      <w:lang w:eastAsia="en-US"/>
      <w14:ligatures w14:val="standardContextual"/>
    </w:rPr>
  </w:style>
  <w:style w:type="paragraph" w:customStyle="1" w:styleId="affffffffffffff8">
    <w:name w:val="ТЗ.Рисунок"/>
    <w:basedOn w:val="affffffffffffff4"/>
    <w:next w:val="af5"/>
    <w:uiPriority w:val="34"/>
    <w:qFormat/>
    <w:rsid w:val="005E2961"/>
    <w:pPr>
      <w:keepNext/>
      <w:ind w:firstLine="0"/>
      <w:jc w:val="center"/>
    </w:pPr>
  </w:style>
  <w:style w:type="paragraph" w:customStyle="1" w:styleId="affffffffffffff9">
    <w:name w:val="ТЗ.Рисунок.Подпись"/>
    <w:basedOn w:val="affffffffffffff4"/>
    <w:next w:val="affffffffffffff4"/>
    <w:uiPriority w:val="34"/>
    <w:qFormat/>
    <w:rsid w:val="005E2961"/>
    <w:pPr>
      <w:ind w:firstLine="0"/>
      <w:jc w:val="center"/>
    </w:pPr>
  </w:style>
  <w:style w:type="paragraph" w:customStyle="1" w:styleId="18">
    <w:name w:val="ТЗ.Список 1 маркированный"/>
    <w:basedOn w:val="affffffffffffff4"/>
    <w:link w:val="1fff3"/>
    <w:uiPriority w:val="4"/>
    <w:qFormat/>
    <w:rsid w:val="005E2961"/>
    <w:pPr>
      <w:numPr>
        <w:numId w:val="46"/>
      </w:numPr>
      <w:spacing w:after="120"/>
      <w:contextualSpacing/>
    </w:pPr>
  </w:style>
  <w:style w:type="table" w:customStyle="1" w:styleId="1fff4">
    <w:name w:val="_Титул_Невидимая таблица1"/>
    <w:basedOn w:val="af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Ind w:w="675" w:type="dxa"/>
    </w:tblPr>
  </w:style>
  <w:style w:type="table" w:customStyle="1" w:styleId="1fff5">
    <w:name w:val="Заголовок вставляемой таблицы1"/>
    <w:basedOn w:val="af8"/>
    <w:rsid w:val="005E2961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етка таблицы11"/>
    <w:basedOn w:val="af8"/>
    <w:next w:val="afff5"/>
    <w:rsid w:val="005E2961"/>
    <w:pPr>
      <w:spacing w:after="0" w:line="36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ffffa">
    <w:name w:val="ТЗ.Таблица.Подпись"/>
    <w:basedOn w:val="af5"/>
    <w:next w:val="affffffffffffff4"/>
    <w:uiPriority w:val="29"/>
    <w:qFormat/>
    <w:rsid w:val="005E2961"/>
    <w:pPr>
      <w:keepNext/>
      <w:keepLines/>
      <w:suppressAutoHyphens/>
      <w:autoSpaceDN w:val="0"/>
      <w:adjustRightInd w:val="0"/>
      <w:spacing w:before="240" w:after="240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1f3">
    <w:name w:val="ТЗ.Таблица.Список 1 маркированный"/>
    <w:basedOn w:val="afffffffffff5"/>
    <w:link w:val="1fff6"/>
    <w:uiPriority w:val="30"/>
    <w:qFormat/>
    <w:rsid w:val="005E2961"/>
    <w:pPr>
      <w:numPr>
        <w:numId w:val="47"/>
      </w:numPr>
      <w:spacing w:before="60" w:after="60" w:line="252" w:lineRule="auto"/>
    </w:pPr>
    <w:rPr>
      <w:rFonts w:eastAsia="Calibri"/>
      <w:lang w:eastAsia="ru-RU"/>
    </w:rPr>
  </w:style>
  <w:style w:type="paragraph" w:customStyle="1" w:styleId="affffffffffffffb">
    <w:name w:val="ТЗ.Титульный лист"/>
    <w:basedOn w:val="af5"/>
    <w:link w:val="affffffffffffffc"/>
    <w:uiPriority w:val="49"/>
    <w:qFormat/>
    <w:rsid w:val="005E2961"/>
    <w:pPr>
      <w:autoSpaceDN w:val="0"/>
      <w:adjustRightInd w:val="0"/>
      <w:spacing w:before="120"/>
      <w:jc w:val="center"/>
      <w:textAlignment w:val="baseline"/>
    </w:pPr>
    <w:rPr>
      <w:rFonts w:eastAsiaTheme="minorEastAsia"/>
      <w:sz w:val="27"/>
      <w:szCs w:val="27"/>
      <w:lang w:eastAsia="en-US"/>
      <w14:ligatures w14:val="standardContextual"/>
    </w:rPr>
  </w:style>
  <w:style w:type="paragraph" w:customStyle="1" w:styleId="affffffffffffffd">
    <w:name w:val="ТЗ.Штамп утверждения.Текст"/>
    <w:link w:val="affffffffffffffe"/>
    <w:uiPriority w:val="49"/>
    <w:qFormat/>
    <w:rsid w:val="005E2961"/>
    <w:pPr>
      <w:spacing w:after="0" w:line="240" w:lineRule="auto"/>
      <w:contextualSpacing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table" w:styleId="-31">
    <w:name w:val="Colorful Shading Accent 3"/>
    <w:basedOn w:val="af8"/>
    <w:uiPriority w:val="71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32">
    <w:name w:val="Colorful List Accent 3"/>
    <w:basedOn w:val="af8"/>
    <w:uiPriority w:val="72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1fff6">
    <w:name w:val="ТЗ.Таблица.Список 1 маркированный Знак"/>
    <w:basedOn w:val="afffffffffff4"/>
    <w:link w:val="1f3"/>
    <w:uiPriority w:val="30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2ffc">
    <w:name w:val="ТЗ.Таблица.Блок2"/>
    <w:basedOn w:val="1fff"/>
    <w:link w:val="2ffd"/>
    <w:uiPriority w:val="30"/>
    <w:qFormat/>
    <w:rsid w:val="005E2961"/>
    <w:rPr>
      <w:i/>
    </w:rPr>
  </w:style>
  <w:style w:type="character" w:customStyle="1" w:styleId="2ffd">
    <w:name w:val="ТЗ.Таблица.Блок2 Знак"/>
    <w:basedOn w:val="1fff0"/>
    <w:link w:val="2ffc"/>
    <w:uiPriority w:val="30"/>
    <w:rsid w:val="005E2961"/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1fff7">
    <w:name w:val="Заголовок Знак1"/>
    <w:basedOn w:val="af7"/>
    <w:uiPriority w:val="10"/>
    <w:rsid w:val="005E296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customStyle="1" w:styleId="afffffffffffffff">
    <w:name w:val="Утверждаю"/>
    <w:link w:val="afffffffffffffff0"/>
    <w:qFormat/>
    <w:rsid w:val="005E2961"/>
    <w:pPr>
      <w:framePr w:hSpace="180" w:wrap="around" w:vAnchor="text" w:hAnchor="margin" w:x="-426" w:y="186"/>
      <w:spacing w:after="0"/>
      <w:jc w:val="center"/>
    </w:pPr>
    <w:rPr>
      <w:rFonts w:ascii="Times New Roman" w:hAnsi="Times New Roman" w:cs="Times New Roman"/>
      <w:b/>
      <w:sz w:val="24"/>
      <w:szCs w:val="27"/>
      <w14:ligatures w14:val="standardContextual"/>
    </w:rPr>
  </w:style>
  <w:style w:type="character" w:customStyle="1" w:styleId="affffffffffffffc">
    <w:name w:val="ТЗ.Титульный лист Знак"/>
    <w:basedOn w:val="af7"/>
    <w:link w:val="affffffffffffffb"/>
    <w:uiPriority w:val="49"/>
    <w:rsid w:val="005E2961"/>
    <w:rPr>
      <w:rFonts w:ascii="Times New Roman" w:hAnsi="Times New Roman" w:cs="Times New Roman"/>
      <w:sz w:val="27"/>
      <w:szCs w:val="27"/>
      <w14:ligatures w14:val="standardContextual"/>
    </w:rPr>
  </w:style>
  <w:style w:type="character" w:customStyle="1" w:styleId="afffffffffffffff0">
    <w:name w:val="Утверждаю Знак"/>
    <w:basedOn w:val="affffffffffffffc"/>
    <w:link w:val="afffffffffffffff"/>
    <w:rsid w:val="005E2961"/>
    <w:rPr>
      <w:rFonts w:ascii="Times New Roman" w:hAnsi="Times New Roman" w:cs="Times New Roman"/>
      <w:b/>
      <w:sz w:val="24"/>
      <w:szCs w:val="27"/>
      <w14:ligatures w14:val="standardContextual"/>
    </w:rPr>
  </w:style>
  <w:style w:type="character" w:customStyle="1" w:styleId="1fff3">
    <w:name w:val="ТЗ.Список 1 маркированный Знак"/>
    <w:basedOn w:val="affffffffffffff5"/>
    <w:link w:val="18"/>
    <w:uiPriority w:val="4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styleId="HTML9">
    <w:name w:val="HTML Preformatted"/>
    <w:basedOn w:val="af5"/>
    <w:link w:val="HTMLa"/>
    <w:uiPriority w:val="99"/>
    <w:unhideWhenUsed/>
    <w:rsid w:val="005E29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adjustRightInd w:val="0"/>
      <w:textAlignment w:val="baseline"/>
    </w:pPr>
    <w:rPr>
      <w:rFonts w:ascii="Courier New" w:eastAsiaTheme="minorEastAsia" w:hAnsi="Courier New" w:cs="Courier New"/>
      <w:sz w:val="20"/>
      <w:lang w:eastAsia="en-US"/>
      <w14:ligatures w14:val="standardContextual"/>
    </w:rPr>
  </w:style>
  <w:style w:type="character" w:customStyle="1" w:styleId="HTMLa">
    <w:name w:val="Стандартный HTML Знак"/>
    <w:basedOn w:val="af7"/>
    <w:link w:val="HTML9"/>
    <w:uiPriority w:val="99"/>
    <w:rsid w:val="005E2961"/>
    <w:rPr>
      <w:rFonts w:ascii="Courier New" w:hAnsi="Courier New" w:cs="Courier New"/>
      <w:sz w:val="20"/>
      <w:szCs w:val="24"/>
      <w14:ligatures w14:val="standardContextual"/>
    </w:rPr>
  </w:style>
  <w:style w:type="character" w:customStyle="1" w:styleId="affffffffffffffe">
    <w:name w:val="ТЗ.Штамп утверждения.Текст Знак"/>
    <w:basedOn w:val="af7"/>
    <w:link w:val="affffffffffffffd"/>
    <w:uiPriority w:val="49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ffffffffff1">
    <w:name w:val="листы"/>
    <w:basedOn w:val="affffffffffffffb"/>
    <w:link w:val="afffffffffffffff2"/>
    <w:qFormat/>
    <w:rsid w:val="005E2961"/>
    <w:pPr>
      <w:spacing w:before="240" w:after="120"/>
    </w:pPr>
    <w:rPr>
      <w:caps/>
      <w:snapToGrid w:val="0"/>
    </w:rPr>
  </w:style>
  <w:style w:type="character" w:customStyle="1" w:styleId="afffffffffffffff2">
    <w:name w:val="листы Знак"/>
    <w:basedOn w:val="affffffffffffffc"/>
    <w:link w:val="afffffffffffffff1"/>
    <w:rsid w:val="005E2961"/>
    <w:rPr>
      <w:rFonts w:ascii="Times New Roman" w:hAnsi="Times New Roman" w:cs="Times New Roman"/>
      <w:caps/>
      <w:snapToGrid w:val="0"/>
      <w:sz w:val="27"/>
      <w:szCs w:val="27"/>
      <w14:ligatures w14:val="standardContextual"/>
    </w:rPr>
  </w:style>
  <w:style w:type="table" w:customStyle="1" w:styleId="-11">
    <w:name w:val="Веб-таблица 11"/>
    <w:basedOn w:val="af8"/>
    <w:next w:val="-1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f8"/>
    <w:next w:val="-2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f8"/>
    <w:next w:val="-3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fff8">
    <w:name w:val="Статья / Раздел1"/>
    <w:basedOn w:val="af9"/>
    <w:next w:val="af1"/>
    <w:rsid w:val="005E2961"/>
  </w:style>
  <w:style w:type="table" w:customStyle="1" w:styleId="113">
    <w:name w:val="Столбцы таблицы 11"/>
    <w:basedOn w:val="af8"/>
    <w:next w:val="1fd"/>
    <w:rsid w:val="005E296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толбцы таблицы 21"/>
    <w:basedOn w:val="af8"/>
    <w:next w:val="2fa"/>
    <w:rsid w:val="005E296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">
    <w:name w:val="Столбцы таблицы 31"/>
    <w:basedOn w:val="af8"/>
    <w:next w:val="3f5"/>
    <w:rsid w:val="005E296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0">
    <w:name w:val="Столбцы таблицы 41"/>
    <w:basedOn w:val="af8"/>
    <w:next w:val="4c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0">
    <w:name w:val="Столбцы таблицы 51"/>
    <w:basedOn w:val="af8"/>
    <w:next w:val="59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0">
    <w:name w:val="Таблица-список 11"/>
    <w:basedOn w:val="af8"/>
    <w:next w:val="-10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f8"/>
    <w:next w:val="-20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f8"/>
    <w:next w:val="-30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f8"/>
    <w:next w:val="-4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f8"/>
    <w:next w:val="-5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f8"/>
    <w:next w:val="-6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f8"/>
    <w:next w:val="-7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f8"/>
    <w:next w:val="-8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4">
    <w:name w:val="Цветная таблица 11"/>
    <w:basedOn w:val="af8"/>
    <w:next w:val="1fe"/>
    <w:rsid w:val="005E2961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4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Цветная таблица 21"/>
    <w:basedOn w:val="af8"/>
    <w:next w:val="2fb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">
    <w:name w:val="Цветная таблица 31"/>
    <w:basedOn w:val="af8"/>
    <w:next w:val="3f6"/>
    <w:rsid w:val="005E296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9">
    <w:name w:val="_Маркированный список1"/>
    <w:basedOn w:val="af9"/>
    <w:uiPriority w:val="99"/>
    <w:rsid w:val="005E2961"/>
  </w:style>
  <w:style w:type="numbering" w:customStyle="1" w:styleId="1fffa">
    <w:name w:val="Заголовки1"/>
    <w:uiPriority w:val="99"/>
    <w:rsid w:val="005E2961"/>
  </w:style>
  <w:style w:type="numbering" w:customStyle="1" w:styleId="4f4">
    <w:name w:val="_Табл_Номер_строки4"/>
    <w:uiPriority w:val="99"/>
    <w:rsid w:val="005E2961"/>
  </w:style>
  <w:style w:type="character" w:styleId="afffffffffffffff3">
    <w:name w:val="Unresolved Mention"/>
    <w:basedOn w:val="af7"/>
    <w:uiPriority w:val="99"/>
    <w:semiHidden/>
    <w:unhideWhenUsed/>
    <w:rsid w:val="005E2961"/>
    <w:rPr>
      <w:color w:val="605E5C"/>
      <w:shd w:val="clear" w:color="auto" w:fill="E1DFDD"/>
    </w:rPr>
  </w:style>
  <w:style w:type="character" w:customStyle="1" w:styleId="inline-comment-marker0">
    <w:name w:val="inline-comment-marker"/>
    <w:basedOn w:val="af7"/>
    <w:rsid w:val="005E2961"/>
  </w:style>
  <w:style w:type="paragraph" w:customStyle="1" w:styleId="afffffffffffffff4">
    <w:name w:val="табл_текст"/>
    <w:link w:val="afffffffffffffff5"/>
    <w:qFormat/>
    <w:rsid w:val="005E2961"/>
    <w:pPr>
      <w:spacing w:before="60" w:after="60" w:line="240" w:lineRule="auto"/>
    </w:pPr>
    <w:rPr>
      <w:rFonts w:ascii="Times New Roman" w:hAnsi="Times New Roman" w:cs="Times New Roman"/>
    </w:rPr>
  </w:style>
  <w:style w:type="character" w:customStyle="1" w:styleId="afffffffffffffff5">
    <w:name w:val="табл_текст Знак"/>
    <w:basedOn w:val="af7"/>
    <w:link w:val="afffffffffffffff4"/>
    <w:rsid w:val="005E2961"/>
    <w:rPr>
      <w:rFonts w:ascii="Times New Roman" w:hAnsi="Times New Roman" w:cs="Times New Roman"/>
    </w:rPr>
  </w:style>
  <w:style w:type="character" w:customStyle="1" w:styleId="PlainText">
    <w:name w:val="_PlainText Знак"/>
    <w:link w:val="PlainText0"/>
    <w:qFormat/>
    <w:rsid w:val="005E2961"/>
    <w:rPr>
      <w:sz w:val="24"/>
      <w:szCs w:val="24"/>
    </w:rPr>
  </w:style>
  <w:style w:type="paragraph" w:customStyle="1" w:styleId="PlainText0">
    <w:name w:val="_PlainText"/>
    <w:link w:val="PlainText"/>
    <w:qFormat/>
    <w:rsid w:val="005E2961"/>
    <w:pPr>
      <w:spacing w:after="0" w:line="276" w:lineRule="auto"/>
      <w:ind w:firstLine="709"/>
      <w:jc w:val="both"/>
    </w:pPr>
    <w:rPr>
      <w:sz w:val="24"/>
      <w:szCs w:val="24"/>
    </w:rPr>
  </w:style>
  <w:style w:type="paragraph" w:customStyle="1" w:styleId="pf0">
    <w:name w:val="pf0"/>
    <w:basedOn w:val="af5"/>
    <w:rsid w:val="005E2961"/>
    <w:pPr>
      <w:autoSpaceDN w:val="0"/>
      <w:adjustRightInd w:val="0"/>
      <w:spacing w:before="100" w:beforeAutospacing="1" w:after="100" w:afterAutospacing="1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cf01">
    <w:name w:val="cf01"/>
    <w:basedOn w:val="af7"/>
    <w:rsid w:val="005E2961"/>
    <w:rPr>
      <w:rFonts w:ascii="Segoe UI" w:hAnsi="Segoe UI" w:cs="Segoe UI" w:hint="default"/>
      <w:sz w:val="18"/>
      <w:szCs w:val="18"/>
    </w:rPr>
  </w:style>
  <w:style w:type="paragraph" w:customStyle="1" w:styleId="s1">
    <w:name w:val="s_1"/>
    <w:basedOn w:val="af5"/>
    <w:rsid w:val="005E2961"/>
    <w:pPr>
      <w:widowControl/>
      <w:spacing w:before="100" w:beforeAutospacing="1" w:after="100" w:afterAutospacing="1"/>
      <w:jc w:val="left"/>
    </w:pPr>
  </w:style>
  <w:style w:type="character" w:customStyle="1" w:styleId="afffffffffffffff6">
    <w:name w:val="Основной текст_"/>
    <w:basedOn w:val="af7"/>
    <w:link w:val="1fffb"/>
    <w:rsid w:val="005E2961"/>
  </w:style>
  <w:style w:type="paragraph" w:customStyle="1" w:styleId="1fffb">
    <w:name w:val="Основной текст1"/>
    <w:basedOn w:val="af5"/>
    <w:link w:val="afffffffffffffff6"/>
    <w:rsid w:val="005E2961"/>
    <w:pPr>
      <w:autoSpaceDN w:val="0"/>
      <w:adjustRightInd w:val="0"/>
      <w:spacing w:line="271" w:lineRule="auto"/>
      <w:ind w:firstLine="400"/>
      <w:textAlignment w:val="baseline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21">
    <w:name w:val="ТЗ.Список 2 маркированный"/>
    <w:basedOn w:val="2f"/>
    <w:uiPriority w:val="4"/>
    <w:qFormat/>
    <w:rsid w:val="005E2961"/>
    <w:pPr>
      <w:numPr>
        <w:numId w:val="48"/>
      </w:numPr>
      <w:autoSpaceDN/>
      <w:adjustRightInd/>
      <w:ind w:left="1440" w:hanging="360"/>
      <w:textAlignment w:val="auto"/>
    </w:pPr>
    <w:rPr>
      <w:rFonts w:eastAsiaTheme="minorEastAsia"/>
      <w:color w:val="auto"/>
      <w:szCs w:val="26"/>
      <w:lang w:val="en-US" w:eastAsia="en-US"/>
      <w14:ligatures w14:val="standardContextual"/>
    </w:rPr>
  </w:style>
  <w:style w:type="paragraph" w:customStyle="1" w:styleId="3ff5">
    <w:name w:val="ТЗ.Список 3 маркированный"/>
    <w:basedOn w:val="affffffffffffff4"/>
    <w:uiPriority w:val="4"/>
    <w:qFormat/>
    <w:rsid w:val="005E2961"/>
    <w:pPr>
      <w:spacing w:line="240" w:lineRule="auto"/>
      <w:ind w:firstLine="2552"/>
      <w:contextualSpacing/>
    </w:pPr>
    <w:rPr>
      <w:rFonts w:cs="Arial"/>
    </w:rPr>
  </w:style>
  <w:style w:type="paragraph" w:customStyle="1" w:styleId="4f5">
    <w:name w:val="ТЗ.Список 4 маркированный"/>
    <w:basedOn w:val="affffffffffffff4"/>
    <w:link w:val="4f6"/>
    <w:uiPriority w:val="4"/>
    <w:qFormat/>
    <w:rsid w:val="005E2961"/>
    <w:pPr>
      <w:spacing w:line="240" w:lineRule="auto"/>
      <w:ind w:firstLine="3402"/>
    </w:pPr>
  </w:style>
  <w:style w:type="paragraph" w:customStyle="1" w:styleId="af3">
    <w:name w:val="ТЗ.Библиография"/>
    <w:basedOn w:val="affffffffffffff4"/>
    <w:uiPriority w:val="54"/>
    <w:qFormat/>
    <w:rsid w:val="005E2961"/>
    <w:pPr>
      <w:numPr>
        <w:numId w:val="49"/>
      </w:numPr>
      <w:tabs>
        <w:tab w:val="clear" w:pos="720"/>
        <w:tab w:val="num" w:pos="993"/>
      </w:tabs>
      <w:spacing w:line="240" w:lineRule="auto"/>
      <w:ind w:left="777" w:hanging="360"/>
    </w:pPr>
  </w:style>
  <w:style w:type="character" w:customStyle="1" w:styleId="inline-highlight">
    <w:name w:val="inline-highlight"/>
    <w:basedOn w:val="af7"/>
    <w:rsid w:val="005E2961"/>
  </w:style>
  <w:style w:type="character" w:customStyle="1" w:styleId="smart-link-title-wrapper">
    <w:name w:val="smart-link-title-wrapper"/>
    <w:basedOn w:val="af7"/>
    <w:rsid w:val="005E2961"/>
  </w:style>
  <w:style w:type="character" w:customStyle="1" w:styleId="fabric-text-color-mark">
    <w:name w:val="fabric-text-color-mark"/>
    <w:basedOn w:val="af7"/>
    <w:rsid w:val="005E2961"/>
  </w:style>
  <w:style w:type="paragraph" w:customStyle="1" w:styleId="2ffe">
    <w:name w:val="ТЗ.Таблица.Список 2 маркированный"/>
    <w:basedOn w:val="afffffffffff5"/>
    <w:uiPriority w:val="30"/>
    <w:qFormat/>
    <w:rsid w:val="005E2961"/>
    <w:pPr>
      <w:spacing w:before="60" w:after="60"/>
      <w:ind w:left="851" w:hanging="426"/>
    </w:pPr>
    <w:rPr>
      <w:rFonts w:eastAsia="Calibri"/>
      <w:sz w:val="22"/>
      <w:lang w:eastAsia="ru-RU"/>
    </w:rPr>
  </w:style>
  <w:style w:type="paragraph" w:customStyle="1" w:styleId="3ff6">
    <w:name w:val="ТЗ.Таблица.Список 3 маркированный"/>
    <w:basedOn w:val="afffffffffff5"/>
    <w:uiPriority w:val="30"/>
    <w:qFormat/>
    <w:rsid w:val="005E2961"/>
    <w:pPr>
      <w:spacing w:before="60" w:after="60"/>
      <w:ind w:left="1276" w:hanging="425"/>
    </w:pPr>
    <w:rPr>
      <w:rFonts w:eastAsia="Calibri"/>
      <w:sz w:val="22"/>
      <w:lang w:eastAsia="ru-RU"/>
    </w:rPr>
  </w:style>
  <w:style w:type="paragraph" w:customStyle="1" w:styleId="4f7">
    <w:name w:val="ТЗ.Таблица.Список 4 маркированный"/>
    <w:basedOn w:val="afffffffffff5"/>
    <w:link w:val="4f8"/>
    <w:uiPriority w:val="30"/>
    <w:qFormat/>
    <w:rsid w:val="005E2961"/>
    <w:pPr>
      <w:spacing w:before="60" w:after="60"/>
      <w:ind w:left="1701" w:hanging="425"/>
    </w:pPr>
    <w:rPr>
      <w:rFonts w:eastAsia="Calibri"/>
      <w:lang w:eastAsia="ru-RU"/>
    </w:rPr>
  </w:style>
  <w:style w:type="paragraph" w:customStyle="1" w:styleId="5e">
    <w:name w:val="ТЗ.Таблица.Список 5маркированный"/>
    <w:basedOn w:val="4f7"/>
    <w:link w:val="5f"/>
    <w:qFormat/>
    <w:rsid w:val="005E2961"/>
    <w:pPr>
      <w:ind w:left="3807" w:hanging="360"/>
    </w:pPr>
  </w:style>
  <w:style w:type="paragraph" w:customStyle="1" w:styleId="afffffffffffffff7">
    <w:name w:val="ТЗ.Приложение.Название"/>
    <w:basedOn w:val="1d"/>
    <w:next w:val="affffffffffffff4"/>
    <w:link w:val="afffffffffffffff8"/>
    <w:uiPriority w:val="20"/>
    <w:qFormat/>
    <w:rsid w:val="005E2961"/>
    <w:pPr>
      <w:numPr>
        <w:numId w:val="0"/>
      </w:numPr>
      <w:autoSpaceDN w:val="0"/>
      <w:adjustRightInd w:val="0"/>
      <w:spacing w:before="240" w:after="240"/>
      <w:jc w:val="both"/>
      <w:textAlignment w:val="baseline"/>
    </w:pPr>
    <w:rPr>
      <w:rFonts w:eastAsiaTheme="minorHAnsi" w:cstheme="minorHAnsi"/>
      <w:iCs/>
      <w:kern w:val="32"/>
      <w:sz w:val="30"/>
      <w:szCs w:val="28"/>
      <w:lang w:val="en-US" w:eastAsia="en-US"/>
      <w14:ligatures w14:val="standardContextual"/>
    </w:rPr>
  </w:style>
  <w:style w:type="character" w:customStyle="1" w:styleId="afffffffffffffff8">
    <w:name w:val="ТЗ.Приложение.Название Знак"/>
    <w:basedOn w:val="af7"/>
    <w:link w:val="afffffffffffffff7"/>
    <w:uiPriority w:val="20"/>
    <w:rsid w:val="005E2961"/>
    <w:rPr>
      <w:rFonts w:ascii="Times New Roman" w:eastAsiaTheme="minorHAnsi" w:hAnsi="Times New Roman" w:cstheme="minorHAnsi"/>
      <w:b/>
      <w:bCs/>
      <w:iCs/>
      <w:caps/>
      <w:kern w:val="32"/>
      <w:sz w:val="30"/>
      <w:szCs w:val="28"/>
      <w:lang w:val="en-US"/>
      <w14:ligatures w14:val="standardContextual"/>
    </w:rPr>
  </w:style>
  <w:style w:type="paragraph" w:customStyle="1" w:styleId="2fff">
    <w:name w:val="ТЗ.Приложение.Название.2"/>
    <w:basedOn w:val="afffffffffffffff7"/>
    <w:link w:val="2fff0"/>
    <w:qFormat/>
    <w:rsid w:val="005E2961"/>
    <w:pPr>
      <w:pageBreakBefore w:val="0"/>
      <w:numPr>
        <w:ilvl w:val="1"/>
      </w:numPr>
      <w:spacing w:after="120"/>
      <w:outlineLvl w:val="1"/>
    </w:pPr>
    <w:rPr>
      <w:caps w:val="0"/>
      <w:sz w:val="28"/>
    </w:rPr>
  </w:style>
  <w:style w:type="character" w:customStyle="1" w:styleId="2fff0">
    <w:name w:val="ТЗ.Приложение.Название.2 Знак"/>
    <w:basedOn w:val="afffffffffffffff8"/>
    <w:link w:val="2fff"/>
    <w:rsid w:val="005E2961"/>
    <w:rPr>
      <w:rFonts w:ascii="Times New Roman" w:eastAsiaTheme="minorHAnsi" w:hAnsi="Times New Roman" w:cstheme="minorHAnsi"/>
      <w:b/>
      <w:bCs/>
      <w:iCs/>
      <w:caps w:val="0"/>
      <w:kern w:val="32"/>
      <w:sz w:val="28"/>
      <w:szCs w:val="28"/>
      <w:lang w:val="en-US"/>
      <w14:ligatures w14:val="standardContextual"/>
    </w:rPr>
  </w:style>
  <w:style w:type="paragraph" w:customStyle="1" w:styleId="3ff7">
    <w:name w:val="ТЗ.Приложение.Название.3"/>
    <w:basedOn w:val="2fff"/>
    <w:link w:val="3ff8"/>
    <w:qFormat/>
    <w:rsid w:val="005E2961"/>
    <w:pPr>
      <w:numPr>
        <w:ilvl w:val="2"/>
      </w:numPr>
      <w:tabs>
        <w:tab w:val="num" w:pos="720"/>
      </w:tabs>
      <w:ind w:hanging="432"/>
      <w:outlineLvl w:val="2"/>
    </w:pPr>
    <w:rPr>
      <w:sz w:val="26"/>
      <w:szCs w:val="26"/>
    </w:rPr>
  </w:style>
  <w:style w:type="paragraph" w:customStyle="1" w:styleId="27">
    <w:name w:val="Стиль2"/>
    <w:basedOn w:val="2f9"/>
    <w:qFormat/>
    <w:rsid w:val="005E2961"/>
    <w:pPr>
      <w:numPr>
        <w:ilvl w:val="1"/>
        <w:numId w:val="6"/>
      </w:numPr>
      <w:suppressAutoHyphens/>
      <w:ind w:left="0"/>
    </w:pPr>
    <w:rPr>
      <w:rFonts w:eastAsiaTheme="minorEastAsia"/>
      <w:color w:val="000000" w:themeColor="text1"/>
      <w:lang w:eastAsia="en-US"/>
      <w14:ligatures w14:val="standardContextual"/>
    </w:rPr>
  </w:style>
  <w:style w:type="character" w:customStyle="1" w:styleId="expand-control-text">
    <w:name w:val="expand-control-text"/>
    <w:basedOn w:val="af7"/>
    <w:rsid w:val="005E2961"/>
  </w:style>
  <w:style w:type="numbering" w:customStyle="1" w:styleId="25">
    <w:name w:val="Текущий список2"/>
    <w:uiPriority w:val="99"/>
    <w:rsid w:val="005E2961"/>
    <w:pPr>
      <w:numPr>
        <w:numId w:val="50"/>
      </w:numPr>
    </w:pPr>
  </w:style>
  <w:style w:type="paragraph" w:customStyle="1" w:styleId="a9">
    <w:name w:val="Стиль нумерации"/>
    <w:basedOn w:val="101"/>
    <w:qFormat/>
    <w:rsid w:val="005E2961"/>
    <w:pPr>
      <w:numPr>
        <w:numId w:val="70"/>
      </w:numPr>
      <w:jc w:val="left"/>
    </w:pPr>
    <w:rPr>
      <w:lang w:val="en-US"/>
    </w:rPr>
  </w:style>
  <w:style w:type="numbering" w:customStyle="1" w:styleId="30">
    <w:name w:val="Текущий список3"/>
    <w:uiPriority w:val="99"/>
    <w:rsid w:val="005E2961"/>
    <w:pPr>
      <w:numPr>
        <w:numId w:val="51"/>
      </w:numPr>
    </w:pPr>
  </w:style>
  <w:style w:type="numbering" w:customStyle="1" w:styleId="41">
    <w:name w:val="Текущий список4"/>
    <w:uiPriority w:val="99"/>
    <w:rsid w:val="005E2961"/>
    <w:pPr>
      <w:numPr>
        <w:numId w:val="52"/>
      </w:numPr>
    </w:pPr>
  </w:style>
  <w:style w:type="numbering" w:customStyle="1" w:styleId="53">
    <w:name w:val="Текущий список5"/>
    <w:uiPriority w:val="99"/>
    <w:rsid w:val="005E2961"/>
    <w:pPr>
      <w:numPr>
        <w:numId w:val="53"/>
      </w:numPr>
    </w:pPr>
  </w:style>
  <w:style w:type="paragraph" w:customStyle="1" w:styleId="afffffffffffffff9">
    <w:name w:val="Программный код"/>
    <w:basedOn w:val="afffffa"/>
    <w:qFormat/>
    <w:rsid w:val="005E2961"/>
    <w:pPr>
      <w:framePr w:hSpace="180" w:wrap="around" w:vAnchor="text" w:hAnchor="text" w:y="1"/>
    </w:pPr>
    <w:rPr>
      <w:rFonts w:ascii="Courier New" w:eastAsiaTheme="minorEastAsia" w:hAnsi="Courier New" w:cs="Courier New"/>
      <w:color w:val="000000" w:themeColor="text1"/>
      <w:sz w:val="20"/>
      <w:lang w:val="en-US" w:eastAsia="en-US"/>
      <w14:ligatures w14:val="standardContextual"/>
    </w:rPr>
  </w:style>
  <w:style w:type="character" w:customStyle="1" w:styleId="y2iqfc">
    <w:name w:val="y2iqfc"/>
    <w:basedOn w:val="af7"/>
    <w:rsid w:val="005E2961"/>
  </w:style>
  <w:style w:type="character" w:customStyle="1" w:styleId="nolink">
    <w:name w:val="nolink"/>
    <w:basedOn w:val="af7"/>
    <w:rsid w:val="005E2961"/>
  </w:style>
  <w:style w:type="table" w:customStyle="1" w:styleId="afffffffffffffffa">
    <w:name w:val="РФМ.Таблица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paragraph" w:customStyle="1" w:styleId="a">
    <w:name w:val="Список маркированный"/>
    <w:basedOn w:val="af5"/>
    <w:rsid w:val="005E2961"/>
    <w:pPr>
      <w:numPr>
        <w:ilvl w:val="1"/>
        <w:numId w:val="56"/>
      </w:numPr>
      <w:autoSpaceDN w:val="0"/>
      <w:adjustRightInd w:val="0"/>
      <w:spacing w:before="120"/>
      <w:textAlignment w:val="baseline"/>
    </w:pPr>
    <w:rPr>
      <w:rFonts w:eastAsiaTheme="minorEastAsia"/>
      <w:szCs w:val="28"/>
      <w:lang w:eastAsia="en-US"/>
      <w14:ligatures w14:val="standardContextual"/>
    </w:rPr>
  </w:style>
  <w:style w:type="paragraph" w:customStyle="1" w:styleId="11">
    <w:name w:val="Список маркированный уровень 1"/>
    <w:basedOn w:val="af5"/>
    <w:rsid w:val="005E2961"/>
    <w:pPr>
      <w:keepLines/>
      <w:numPr>
        <w:numId w:val="57"/>
      </w:numPr>
      <w:tabs>
        <w:tab w:val="clear" w:pos="284"/>
      </w:tabs>
      <w:autoSpaceDN w:val="0"/>
      <w:adjustRightInd w:val="0"/>
      <w:spacing w:before="120" w:after="120"/>
      <w:textAlignment w:val="baseline"/>
    </w:pPr>
    <w:rPr>
      <w:rFonts w:eastAsiaTheme="minorEastAsia"/>
      <w:snapToGrid w:val="0"/>
      <w:sz w:val="28"/>
      <w:szCs w:val="20"/>
      <w:lang w:eastAsia="en-US"/>
      <w14:ligatures w14:val="standardContextual"/>
    </w:rPr>
  </w:style>
  <w:style w:type="numbering" w:customStyle="1" w:styleId="32">
    <w:name w:val="Стиль маркированный3"/>
    <w:basedOn w:val="af9"/>
    <w:rsid w:val="005E2961"/>
    <w:pPr>
      <w:numPr>
        <w:numId w:val="54"/>
      </w:numPr>
    </w:pPr>
  </w:style>
  <w:style w:type="paragraph" w:customStyle="1" w:styleId="16">
    <w:name w:val="Стиль1"/>
    <w:basedOn w:val="af5"/>
    <w:link w:val="1fffc"/>
    <w:uiPriority w:val="99"/>
    <w:qFormat/>
    <w:rsid w:val="005E2961"/>
    <w:pPr>
      <w:keepNext/>
      <w:keepLines/>
      <w:numPr>
        <w:numId w:val="58"/>
      </w:numPr>
      <w:suppressLineNumbers/>
      <w:suppressAutoHyphens/>
      <w:autoSpaceDN w:val="0"/>
      <w:adjustRightInd w:val="0"/>
      <w:spacing w:after="60"/>
      <w:textAlignment w:val="baseline"/>
    </w:pPr>
    <w:rPr>
      <w:rFonts w:eastAsiaTheme="minorEastAsia"/>
      <w:b/>
      <w:sz w:val="28"/>
      <w:lang w:eastAsia="en-US"/>
      <w14:ligatures w14:val="standardContextual"/>
    </w:rPr>
  </w:style>
  <w:style w:type="paragraph" w:customStyle="1" w:styleId="36">
    <w:name w:val="Стиль3"/>
    <w:basedOn w:val="2ff0"/>
    <w:uiPriority w:val="99"/>
    <w:rsid w:val="005E2961"/>
    <w:pPr>
      <w:numPr>
        <w:ilvl w:val="2"/>
        <w:numId w:val="58"/>
      </w:numPr>
      <w:spacing w:after="0" w:line="240" w:lineRule="auto"/>
    </w:pPr>
    <w:rPr>
      <w:szCs w:val="20"/>
    </w:rPr>
  </w:style>
  <w:style w:type="paragraph" w:customStyle="1" w:styleId="afffffffffffffffb">
    <w:name w:val="Таблица шапка"/>
    <w:basedOn w:val="af5"/>
    <w:link w:val="afffffffffffffffc"/>
    <w:rsid w:val="005E2961"/>
    <w:pPr>
      <w:autoSpaceDN w:val="0"/>
      <w:adjustRightInd w:val="0"/>
      <w:spacing w:before="40" w:after="40"/>
      <w:jc w:val="center"/>
      <w:textAlignment w:val="baseline"/>
    </w:pPr>
    <w:rPr>
      <w:rFonts w:eastAsiaTheme="minorEastAsia"/>
      <w:b/>
      <w:lang w:eastAsia="en-US"/>
      <w14:ligatures w14:val="standardContextual"/>
    </w:rPr>
  </w:style>
  <w:style w:type="character" w:customStyle="1" w:styleId="afffffffffffffffc">
    <w:name w:val="Таблица шапка Знак"/>
    <w:link w:val="afffffffffffffffb"/>
    <w:locked/>
    <w:rsid w:val="005E2961"/>
    <w:rPr>
      <w:rFonts w:ascii="Times New Roman" w:hAnsi="Times New Roman" w:cs="Times New Roman"/>
      <w:b/>
      <w:sz w:val="24"/>
      <w:szCs w:val="24"/>
      <w14:ligatures w14:val="standardContextual"/>
    </w:rPr>
  </w:style>
  <w:style w:type="character" w:customStyle="1" w:styleId="1fffd">
    <w:name w:val="Текст Знак1"/>
    <w:basedOn w:val="af7"/>
    <w:locked/>
    <w:rsid w:val="005E2961"/>
    <w:rPr>
      <w:rFonts w:ascii="Courier New" w:eastAsia="Times New Roman" w:hAnsi="Courier New" w:cs="Times New Roman"/>
      <w:sz w:val="20"/>
      <w:szCs w:val="20"/>
      <w:lang w:val="ru-RU"/>
    </w:rPr>
  </w:style>
  <w:style w:type="paragraph" w:customStyle="1" w:styleId="afffffffffffffffd">
    <w:name w:val="ТЗ Обычный"/>
    <w:rsid w:val="005E2961"/>
    <w:pPr>
      <w:spacing w:before="60" w:after="60" w:line="240" w:lineRule="auto"/>
      <w:ind w:firstLine="567"/>
      <w:jc w:val="both"/>
    </w:pPr>
    <w:rPr>
      <w:rFonts w:ascii="Times New Roman" w:eastAsia="Calibri" w:hAnsi="Times New Roman" w:cs="Arial"/>
      <w:bCs/>
      <w:iCs/>
      <w:sz w:val="24"/>
      <w:szCs w:val="24"/>
      <w:lang w:eastAsia="ru-RU"/>
    </w:rPr>
  </w:style>
  <w:style w:type="paragraph" w:customStyle="1" w:styleId="InfoBlue">
    <w:name w:val="ТЗ.InfoBlue"/>
    <w:aliases w:val="ТЗ.Указания"/>
    <w:next w:val="af5"/>
    <w:uiPriority w:val="98"/>
    <w:qFormat/>
    <w:rsid w:val="005E2961"/>
    <w:pPr>
      <w:widowControl w:val="0"/>
      <w:tabs>
        <w:tab w:val="left" w:pos="540"/>
        <w:tab w:val="left" w:pos="1260"/>
      </w:tabs>
      <w:spacing w:before="60" w:after="120" w:line="240" w:lineRule="atLeast"/>
      <w:jc w:val="both"/>
    </w:pPr>
    <w:rPr>
      <w:rFonts w:ascii="Courier New" w:eastAsia="Times New Roman" w:hAnsi="Courier New" w:cs="Courier New"/>
      <w:i/>
      <w:color w:val="0000FF"/>
      <w:sz w:val="24"/>
      <w:szCs w:val="24"/>
    </w:rPr>
  </w:style>
  <w:style w:type="table" w:customStyle="1" w:styleId="afffffffffffffffe">
    <w:name w:val="ТЗ.Без рамок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/>
    <w:trPr>
      <w:cantSplit/>
    </w:trPr>
  </w:style>
  <w:style w:type="character" w:customStyle="1" w:styleId="affffffffffffffff">
    <w:name w:val="ТЗ.Выделение Зачеркнутый"/>
    <w:basedOn w:val="af7"/>
    <w:uiPriority w:val="9"/>
    <w:qFormat/>
    <w:rsid w:val="005E2961"/>
    <w:rPr>
      <w:strike/>
      <w:dstrike w:val="0"/>
    </w:rPr>
  </w:style>
  <w:style w:type="character" w:customStyle="1" w:styleId="affffffffffffffff0">
    <w:name w:val="ТЗ.Выделение Курсив"/>
    <w:basedOn w:val="af7"/>
    <w:uiPriority w:val="9"/>
    <w:qFormat/>
    <w:rsid w:val="005E2961"/>
    <w:rPr>
      <w:i/>
    </w:rPr>
  </w:style>
  <w:style w:type="character" w:customStyle="1" w:styleId="affffffffffffffff1">
    <w:name w:val="ТЗ.Выделение Надстрочный"/>
    <w:basedOn w:val="af7"/>
    <w:uiPriority w:val="9"/>
    <w:qFormat/>
    <w:rsid w:val="005E2961"/>
    <w:rPr>
      <w:vertAlign w:val="superscript"/>
    </w:rPr>
  </w:style>
  <w:style w:type="character" w:customStyle="1" w:styleId="affffffffffffffff2">
    <w:name w:val="ТЗ.Выделение Подстрочный"/>
    <w:basedOn w:val="af7"/>
    <w:uiPriority w:val="9"/>
    <w:qFormat/>
    <w:rsid w:val="005E2961"/>
    <w:rPr>
      <w:vertAlign w:val="subscript"/>
    </w:rPr>
  </w:style>
  <w:style w:type="character" w:customStyle="1" w:styleId="affffffffffffffff3">
    <w:name w:val="ТЗ.Выделение Подчеркнутый"/>
    <w:basedOn w:val="af7"/>
    <w:uiPriority w:val="9"/>
    <w:qFormat/>
    <w:rsid w:val="005E2961"/>
    <w:rPr>
      <w:u w:val="single"/>
    </w:rPr>
  </w:style>
  <w:style w:type="character" w:customStyle="1" w:styleId="affffffffffffffff4">
    <w:name w:val="ТЗ.Выделение Полужирный"/>
    <w:basedOn w:val="af7"/>
    <w:uiPriority w:val="9"/>
    <w:qFormat/>
    <w:rsid w:val="005E2961"/>
    <w:rPr>
      <w:b/>
    </w:rPr>
  </w:style>
  <w:style w:type="character" w:customStyle="1" w:styleId="affffffffffffffff5">
    <w:name w:val="ТЗ.Выделение Цветной"/>
    <w:basedOn w:val="af7"/>
    <w:uiPriority w:val="9"/>
    <w:qFormat/>
    <w:rsid w:val="005E2961"/>
    <w:rPr>
      <w:b/>
      <w:color w:val="000000" w:themeColor="text1"/>
    </w:rPr>
  </w:style>
  <w:style w:type="numbering" w:customStyle="1" w:styleId="a2">
    <w:name w:val="ТЗ.Заголовки"/>
    <w:uiPriority w:val="99"/>
    <w:rsid w:val="005E2961"/>
    <w:pPr>
      <w:numPr>
        <w:numId w:val="55"/>
      </w:numPr>
    </w:pPr>
  </w:style>
  <w:style w:type="paragraph" w:customStyle="1" w:styleId="1fffe">
    <w:name w:val="ТЗ.Заголовок 1"/>
    <w:next w:val="affffffffffffff4"/>
    <w:uiPriority w:val="19"/>
    <w:qFormat/>
    <w:rsid w:val="005E2961"/>
    <w:pPr>
      <w:keepNext/>
      <w:pageBreakBefore/>
      <w:tabs>
        <w:tab w:val="num" w:pos="567"/>
      </w:tabs>
      <w:spacing w:before="60" w:after="120" w:line="276" w:lineRule="auto"/>
      <w:ind w:left="397" w:hanging="397"/>
      <w:jc w:val="both"/>
      <w:outlineLvl w:val="0"/>
    </w:pPr>
    <w:rPr>
      <w:rFonts w:asciiTheme="majorHAnsi" w:eastAsia="Calibri" w:hAnsiTheme="majorHAnsi" w:cstheme="majorHAnsi"/>
      <w:b/>
      <w:bCs/>
      <w:caps/>
      <w:kern w:val="32"/>
      <w:sz w:val="32"/>
      <w:szCs w:val="32"/>
      <w:lang w:eastAsia="ru-RU"/>
    </w:rPr>
  </w:style>
  <w:style w:type="paragraph" w:customStyle="1" w:styleId="1ffff">
    <w:name w:val="ТЗ.Заголовок 1 без включение в содержание"/>
    <w:basedOn w:val="1d"/>
    <w:next w:val="affffffffffffff4"/>
    <w:uiPriority w:val="21"/>
    <w:qFormat/>
    <w:rsid w:val="005E2961"/>
    <w:pPr>
      <w:numPr>
        <w:numId w:val="0"/>
      </w:numPr>
      <w:autoSpaceDN w:val="0"/>
      <w:adjustRightInd w:val="0"/>
      <w:spacing w:before="240"/>
      <w:jc w:val="both"/>
      <w:textAlignment w:val="baseline"/>
      <w:outlineLvl w:val="9"/>
    </w:pPr>
    <w:rPr>
      <w:rFonts w:eastAsia="Calibri" w:cstheme="majorHAnsi"/>
      <w:iCs/>
      <w:kern w:val="32"/>
      <w:sz w:val="30"/>
      <w:lang w:eastAsia="en-US"/>
      <w14:ligatures w14:val="standardContextual"/>
    </w:rPr>
  </w:style>
  <w:style w:type="paragraph" w:customStyle="1" w:styleId="1ffff0">
    <w:name w:val="ТЗ.Заголовок 1 без номера"/>
    <w:basedOn w:val="1d"/>
    <w:next w:val="affffffffffffff4"/>
    <w:uiPriority w:val="22"/>
    <w:qFormat/>
    <w:rsid w:val="005E2961"/>
    <w:pPr>
      <w:numPr>
        <w:numId w:val="0"/>
      </w:numPr>
      <w:autoSpaceDN w:val="0"/>
      <w:adjustRightInd w:val="0"/>
      <w:spacing w:before="240"/>
      <w:jc w:val="both"/>
      <w:textAlignment w:val="baseline"/>
    </w:pPr>
    <w:rPr>
      <w:rFonts w:eastAsiaTheme="minorHAnsi" w:cstheme="minorHAnsi"/>
      <w:bCs w:val="0"/>
      <w:sz w:val="30"/>
      <w:szCs w:val="28"/>
      <w:lang w:eastAsia="en-US"/>
      <w14:ligatures w14:val="standardContextual"/>
    </w:rPr>
  </w:style>
  <w:style w:type="paragraph" w:customStyle="1" w:styleId="2fff1">
    <w:name w:val="ТЗ.Заголовок 2"/>
    <w:next w:val="affffffffffffff4"/>
    <w:uiPriority w:val="19"/>
    <w:qFormat/>
    <w:rsid w:val="005E2961"/>
    <w:pPr>
      <w:keepNext/>
      <w:tabs>
        <w:tab w:val="num" w:pos="851"/>
      </w:tabs>
      <w:spacing w:before="120" w:after="60" w:line="276" w:lineRule="auto"/>
      <w:ind w:left="624" w:hanging="624"/>
      <w:jc w:val="both"/>
      <w:outlineLvl w:val="1"/>
    </w:pPr>
    <w:rPr>
      <w:rFonts w:ascii="Arial" w:eastAsia="Times New Roman" w:hAnsi="Arial" w:cs="Times New Roman"/>
      <w:b/>
      <w:bCs/>
      <w:i/>
      <w:smallCaps/>
      <w:sz w:val="28"/>
      <w:szCs w:val="28"/>
      <w:lang w:eastAsia="ru-RU"/>
    </w:rPr>
  </w:style>
  <w:style w:type="paragraph" w:customStyle="1" w:styleId="2fff2">
    <w:name w:val="ТЗ.Заголовок 2 без номера"/>
    <w:basedOn w:val="2a"/>
    <w:next w:val="affffffffffffff4"/>
    <w:uiPriority w:val="22"/>
    <w:qFormat/>
    <w:rsid w:val="005E2961"/>
    <w:pPr>
      <w:keepLines w:val="0"/>
      <w:numPr>
        <w:ilvl w:val="0"/>
        <w:numId w:val="0"/>
      </w:numPr>
      <w:autoSpaceDN w:val="0"/>
      <w:adjustRightInd w:val="0"/>
      <w:textAlignment w:val="baseline"/>
    </w:pPr>
    <w:rPr>
      <w:rFonts w:eastAsiaTheme="minorHAnsi"/>
      <w:iCs w:val="0"/>
      <w:spacing w:val="-2"/>
      <w:sz w:val="28"/>
      <w:szCs w:val="22"/>
      <w:lang w:eastAsia="en-US"/>
      <w14:ligatures w14:val="standardContextual"/>
    </w:rPr>
  </w:style>
  <w:style w:type="paragraph" w:customStyle="1" w:styleId="3ff9">
    <w:name w:val="ТЗ.Заголовок 3"/>
    <w:next w:val="affffffffffffff4"/>
    <w:uiPriority w:val="19"/>
    <w:qFormat/>
    <w:rsid w:val="005E2961"/>
    <w:pPr>
      <w:keepNext/>
      <w:tabs>
        <w:tab w:val="num" w:pos="1247"/>
      </w:tabs>
      <w:spacing w:before="120" w:after="60" w:line="276" w:lineRule="auto"/>
      <w:ind w:left="1021" w:hanging="1021"/>
      <w:jc w:val="both"/>
      <w:outlineLvl w:val="2"/>
    </w:pPr>
    <w:rPr>
      <w:rFonts w:ascii="Arial" w:eastAsia="Times New Roman" w:hAnsi="Arial" w:cs="Times New Roman"/>
      <w:sz w:val="27"/>
      <w:szCs w:val="24"/>
      <w:lang w:eastAsia="ru-RU"/>
    </w:rPr>
  </w:style>
  <w:style w:type="paragraph" w:customStyle="1" w:styleId="3ffa">
    <w:name w:val="ТЗ.Заголовок 3 без номера"/>
    <w:basedOn w:val="39"/>
    <w:next w:val="affffffffffffff4"/>
    <w:uiPriority w:val="22"/>
    <w:qFormat/>
    <w:rsid w:val="005E2961"/>
    <w:pPr>
      <w:numPr>
        <w:ilvl w:val="0"/>
        <w:numId w:val="0"/>
      </w:numPr>
      <w:tabs>
        <w:tab w:val="left" w:pos="1134"/>
      </w:tabs>
      <w:autoSpaceDN w:val="0"/>
      <w:adjustRightInd w:val="0"/>
      <w:textAlignment w:val="baseline"/>
    </w:pPr>
    <w:rPr>
      <w:rFonts w:eastAsiaTheme="minorHAnsi" w:cstheme="minorHAnsi"/>
      <w:bCs w:val="0"/>
      <w:szCs w:val="22"/>
      <w:lang w:eastAsia="en-US"/>
      <w14:ligatures w14:val="standardContextual"/>
    </w:rPr>
  </w:style>
  <w:style w:type="paragraph" w:customStyle="1" w:styleId="4f9">
    <w:name w:val="ТЗ.Заголовок 4 без номера"/>
    <w:basedOn w:val="43"/>
    <w:next w:val="affffffffffffff4"/>
    <w:uiPriority w:val="22"/>
    <w:qFormat/>
    <w:rsid w:val="005E2961"/>
    <w:pPr>
      <w:keepLines w:val="0"/>
      <w:numPr>
        <w:ilvl w:val="0"/>
        <w:numId w:val="0"/>
      </w:numPr>
      <w:tabs>
        <w:tab w:val="clear" w:pos="993"/>
      </w:tabs>
      <w:autoSpaceDN w:val="0"/>
      <w:adjustRightInd w:val="0"/>
      <w:spacing w:before="240" w:after="120"/>
      <w:textAlignment w:val="baseline"/>
    </w:pPr>
    <w:rPr>
      <w:rFonts w:eastAsiaTheme="minorHAnsi" w:cstheme="minorHAnsi"/>
      <w:szCs w:val="22"/>
      <w:lang w:eastAsia="en-US"/>
      <w14:ligatures w14:val="standardContextual"/>
    </w:rPr>
  </w:style>
  <w:style w:type="paragraph" w:customStyle="1" w:styleId="affffffffffffffff6">
    <w:name w:val="ТЗ.Заголовок без включения в содержание"/>
    <w:basedOn w:val="1d"/>
    <w:uiPriority w:val="19"/>
    <w:qFormat/>
    <w:rsid w:val="005E2961"/>
    <w:pPr>
      <w:numPr>
        <w:numId w:val="0"/>
      </w:numPr>
      <w:autoSpaceDE w:val="0"/>
      <w:autoSpaceDN w:val="0"/>
      <w:adjustRightInd w:val="0"/>
      <w:spacing w:before="240"/>
      <w:jc w:val="center"/>
      <w:textAlignment w:val="baseline"/>
      <w:outlineLvl w:val="9"/>
    </w:pPr>
    <w:rPr>
      <w:rFonts w:eastAsiaTheme="minorHAnsi" w:cstheme="minorHAnsi"/>
      <w:color w:val="000000"/>
      <w:sz w:val="30"/>
      <w:szCs w:val="28"/>
      <w:lang w:eastAsia="en-US"/>
      <w14:ligatures w14:val="standardContextual"/>
    </w:rPr>
  </w:style>
  <w:style w:type="paragraph" w:customStyle="1" w:styleId="affffffffffffffff7">
    <w:name w:val="ТЗ.Колонтитул"/>
    <w:uiPriority w:val="50"/>
    <w:qFormat/>
    <w:rsid w:val="005E2961"/>
    <w:pPr>
      <w:spacing w:before="60" w:after="6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fffff8">
    <w:name w:val="ТЗ.Колонтитул.Верхний"/>
    <w:basedOn w:val="af5"/>
    <w:next w:val="affffffffffffffff7"/>
    <w:uiPriority w:val="50"/>
    <w:qFormat/>
    <w:rsid w:val="005E2961"/>
    <w:pPr>
      <w:tabs>
        <w:tab w:val="center" w:pos="4677"/>
        <w:tab w:val="right" w:pos="9355"/>
      </w:tabs>
      <w:autoSpaceDN w:val="0"/>
      <w:adjustRightInd w:val="0"/>
      <w:spacing w:after="160" w:line="259" w:lineRule="auto"/>
      <w:jc w:val="right"/>
      <w:textAlignment w:val="baseline"/>
    </w:pPr>
    <w:rPr>
      <w:rFonts w:asciiTheme="minorHAnsi" w:eastAsiaTheme="minorHAnsi" w:hAnsiTheme="minorHAnsi" w:cstheme="minorBidi"/>
      <w:sz w:val="12"/>
      <w:szCs w:val="16"/>
      <w:lang w:eastAsia="en-US"/>
      <w14:ligatures w14:val="standardContextual"/>
    </w:rPr>
  </w:style>
  <w:style w:type="paragraph" w:customStyle="1" w:styleId="affffffffffffffff9">
    <w:name w:val="ТЗ.Колонтитул.Графа"/>
    <w:basedOn w:val="affffffffffffffff7"/>
    <w:next w:val="affffffffffffffff7"/>
    <w:uiPriority w:val="50"/>
    <w:qFormat/>
    <w:rsid w:val="005E2961"/>
    <w:rPr>
      <w:sz w:val="18"/>
      <w:szCs w:val="18"/>
    </w:rPr>
  </w:style>
  <w:style w:type="paragraph" w:customStyle="1" w:styleId="affffffffffffffffa">
    <w:name w:val="ТЗ.Колонтитул.Логотип"/>
    <w:basedOn w:val="affffffffffffffff7"/>
    <w:uiPriority w:val="50"/>
    <w:qFormat/>
    <w:rsid w:val="005E2961"/>
  </w:style>
  <w:style w:type="paragraph" w:customStyle="1" w:styleId="affffffffffffffffb">
    <w:name w:val="ТЗ.Колонтитул.Название документа"/>
    <w:basedOn w:val="af5"/>
    <w:next w:val="affffffffffffffff7"/>
    <w:uiPriority w:val="50"/>
    <w:qFormat/>
    <w:rsid w:val="005E2961"/>
    <w:pPr>
      <w:tabs>
        <w:tab w:val="center" w:pos="4677"/>
        <w:tab w:val="right" w:pos="9355"/>
      </w:tabs>
      <w:autoSpaceDN w:val="0"/>
      <w:adjustRightInd w:val="0"/>
      <w:spacing w:after="160" w:line="259" w:lineRule="auto"/>
      <w:jc w:val="right"/>
      <w:textAlignment w:val="baseline"/>
    </w:pPr>
    <w:rPr>
      <w:rFonts w:asciiTheme="minorHAnsi" w:eastAsiaTheme="minorHAnsi" w:hAnsiTheme="minorHAnsi" w:cstheme="minorBidi"/>
      <w:sz w:val="12"/>
      <w:szCs w:val="16"/>
      <w:lang w:eastAsia="en-US"/>
      <w14:ligatures w14:val="standardContextual"/>
    </w:rPr>
  </w:style>
  <w:style w:type="paragraph" w:customStyle="1" w:styleId="affffffffffffffffc">
    <w:name w:val="ТЗ.Колонтитул.номер редакции"/>
    <w:basedOn w:val="af5"/>
    <w:next w:val="affffffffffffffff7"/>
    <w:uiPriority w:val="50"/>
    <w:qFormat/>
    <w:rsid w:val="005E2961"/>
    <w:pPr>
      <w:tabs>
        <w:tab w:val="center" w:pos="4677"/>
        <w:tab w:val="right" w:pos="9355"/>
      </w:tabs>
      <w:autoSpaceDN w:val="0"/>
      <w:adjustRightInd w:val="0"/>
      <w:spacing w:after="160" w:line="259" w:lineRule="auto"/>
      <w:jc w:val="right"/>
      <w:textAlignment w:val="baseline"/>
    </w:pPr>
    <w:rPr>
      <w:rFonts w:asciiTheme="minorHAnsi" w:eastAsiaTheme="minorHAnsi" w:hAnsiTheme="minorHAnsi" w:cstheme="minorBidi"/>
      <w:sz w:val="12"/>
      <w:szCs w:val="16"/>
      <w:lang w:eastAsia="en-US"/>
      <w14:ligatures w14:val="standardContextual"/>
    </w:rPr>
  </w:style>
  <w:style w:type="paragraph" w:customStyle="1" w:styleId="affffffffffffffffd">
    <w:name w:val="ТЗ.Основной"/>
    <w:basedOn w:val="2fe"/>
    <w:link w:val="affffffffffffffffe"/>
    <w:qFormat/>
    <w:rsid w:val="005E2961"/>
    <w:pPr>
      <w:spacing w:before="60" w:after="60" w:line="240" w:lineRule="auto"/>
      <w:ind w:firstLine="505"/>
    </w:pPr>
    <w:rPr>
      <w:lang w:val="x-none" w:eastAsia="x-none"/>
    </w:rPr>
  </w:style>
  <w:style w:type="character" w:customStyle="1" w:styleId="affffffffffffffffe">
    <w:name w:val="ТЗ.Основной Знак"/>
    <w:link w:val="affffffffffffffffd"/>
    <w:rsid w:val="005E2961"/>
    <w:rPr>
      <w:rFonts w:ascii="Times New Roman" w:hAnsi="Times New Roman" w:cs="Times New Roman"/>
      <w:sz w:val="24"/>
      <w:szCs w:val="24"/>
      <w:lang w:val="x-none" w:eastAsia="x-none"/>
      <w14:ligatures w14:val="standardContextual"/>
    </w:rPr>
  </w:style>
  <w:style w:type="paragraph" w:customStyle="1" w:styleId="2fff3">
    <w:name w:val="ТЗ.Приложение Название 2"/>
    <w:basedOn w:val="afffffffffffffff7"/>
    <w:link w:val="2fff4"/>
    <w:qFormat/>
    <w:rsid w:val="005E2961"/>
    <w:pPr>
      <w:spacing w:line="264" w:lineRule="auto"/>
      <w:ind w:hanging="8"/>
      <w:outlineLvl w:val="1"/>
    </w:pPr>
    <w:rPr>
      <w:caps w:val="0"/>
    </w:rPr>
  </w:style>
  <w:style w:type="character" w:customStyle="1" w:styleId="2fff4">
    <w:name w:val="ТЗ.Приложение Название 2 Знак"/>
    <w:basedOn w:val="afffffffffffffff8"/>
    <w:link w:val="2fff3"/>
    <w:rsid w:val="005E2961"/>
    <w:rPr>
      <w:rFonts w:ascii="Times New Roman" w:eastAsiaTheme="minorHAnsi" w:hAnsi="Times New Roman" w:cstheme="minorHAnsi"/>
      <w:b/>
      <w:bCs/>
      <w:iCs/>
      <w:caps w:val="0"/>
      <w:kern w:val="32"/>
      <w:sz w:val="30"/>
      <w:szCs w:val="28"/>
      <w:lang w:val="en-US"/>
      <w14:ligatures w14:val="standardContextual"/>
    </w:rPr>
  </w:style>
  <w:style w:type="paragraph" w:customStyle="1" w:styleId="3ffb">
    <w:name w:val="ТЗ.Приложение Название 3"/>
    <w:basedOn w:val="2fff3"/>
    <w:link w:val="3ffc"/>
    <w:qFormat/>
    <w:rsid w:val="005E2961"/>
    <w:pPr>
      <w:ind w:left="993" w:hanging="284"/>
      <w:outlineLvl w:val="2"/>
    </w:pPr>
    <w:rPr>
      <w:sz w:val="26"/>
      <w:szCs w:val="26"/>
    </w:rPr>
  </w:style>
  <w:style w:type="character" w:customStyle="1" w:styleId="3ffc">
    <w:name w:val="ТЗ.Приложение Название 3 Знак"/>
    <w:basedOn w:val="2fff4"/>
    <w:link w:val="3ffb"/>
    <w:rsid w:val="005E2961"/>
    <w:rPr>
      <w:rFonts w:ascii="Times New Roman" w:eastAsiaTheme="minorHAnsi" w:hAnsi="Times New Roman" w:cstheme="minorHAnsi"/>
      <w:b/>
      <w:bCs/>
      <w:iCs/>
      <w:caps w:val="0"/>
      <w:kern w:val="32"/>
      <w:sz w:val="26"/>
      <w:szCs w:val="26"/>
      <w:lang w:val="en-US"/>
      <w14:ligatures w14:val="standardContextual"/>
    </w:rPr>
  </w:style>
  <w:style w:type="paragraph" w:customStyle="1" w:styleId="a4">
    <w:name w:val="ТЗ.Приложение.Номер"/>
    <w:basedOn w:val="1d"/>
    <w:next w:val="affffffffffffff4"/>
    <w:uiPriority w:val="20"/>
    <w:rsid w:val="005E2961"/>
    <w:pPr>
      <w:numPr>
        <w:numId w:val="59"/>
      </w:numPr>
      <w:autoSpaceDN w:val="0"/>
      <w:adjustRightInd w:val="0"/>
      <w:spacing w:before="240" w:line="360" w:lineRule="auto"/>
      <w:jc w:val="both"/>
      <w:textAlignment w:val="baseline"/>
    </w:pPr>
    <w:rPr>
      <w:rFonts w:eastAsia="Calibri" w:cstheme="majorHAnsi"/>
      <w:kern w:val="32"/>
      <w:sz w:val="30"/>
      <w:lang w:eastAsia="en-US"/>
      <w14:ligatures w14:val="standardContextual"/>
    </w:rPr>
  </w:style>
  <w:style w:type="table" w:customStyle="1" w:styleId="afffffffffffffffff">
    <w:name w:val="ТЗ.Рамки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Col">
      <w:pPr>
        <w:jc w:val="left"/>
      </w:pPr>
    </w:tblStylePr>
  </w:style>
  <w:style w:type="paragraph" w:customStyle="1" w:styleId="12">
    <w:name w:val="ТЗ.Список 1 номер"/>
    <w:basedOn w:val="affffffffffffff4"/>
    <w:uiPriority w:val="6"/>
    <w:rsid w:val="005E2961"/>
    <w:pPr>
      <w:numPr>
        <w:numId w:val="60"/>
      </w:numPr>
      <w:spacing w:line="240" w:lineRule="auto"/>
      <w:ind w:left="0" w:firstLine="0"/>
    </w:pPr>
  </w:style>
  <w:style w:type="paragraph" w:customStyle="1" w:styleId="19">
    <w:name w:val="ТЗ.Список 1 нумерованный"/>
    <w:basedOn w:val="affffffffffffff4"/>
    <w:uiPriority w:val="5"/>
    <w:qFormat/>
    <w:rsid w:val="005E2961"/>
    <w:pPr>
      <w:numPr>
        <w:numId w:val="61"/>
      </w:numPr>
      <w:tabs>
        <w:tab w:val="num" w:pos="1134"/>
      </w:tabs>
      <w:spacing w:line="240" w:lineRule="auto"/>
      <w:ind w:left="1134" w:hanging="360"/>
    </w:pPr>
  </w:style>
  <w:style w:type="paragraph" w:customStyle="1" w:styleId="1f2">
    <w:name w:val="ТЗ.Список 1 отступ"/>
    <w:basedOn w:val="affffffffffffff4"/>
    <w:uiPriority w:val="7"/>
    <w:qFormat/>
    <w:rsid w:val="005E2961"/>
    <w:pPr>
      <w:numPr>
        <w:numId w:val="62"/>
      </w:numPr>
      <w:spacing w:line="240" w:lineRule="auto"/>
      <w:ind w:left="1134" w:hanging="360"/>
    </w:pPr>
    <w:rPr>
      <w:rFonts w:cs="Arial"/>
      <w:noProof/>
      <w:lang w:eastAsia="en-US"/>
    </w:rPr>
  </w:style>
  <w:style w:type="paragraph" w:customStyle="1" w:styleId="23">
    <w:name w:val="ТЗ.Список 2 номер"/>
    <w:basedOn w:val="affffffffffffff4"/>
    <w:uiPriority w:val="5"/>
    <w:qFormat/>
    <w:rsid w:val="005E2961"/>
    <w:pPr>
      <w:numPr>
        <w:ilvl w:val="1"/>
        <w:numId w:val="60"/>
      </w:numPr>
      <w:spacing w:line="240" w:lineRule="auto"/>
      <w:ind w:left="0" w:firstLine="0"/>
    </w:pPr>
    <w:rPr>
      <w:lang w:val="en-US"/>
    </w:rPr>
  </w:style>
  <w:style w:type="paragraph" w:customStyle="1" w:styleId="28">
    <w:name w:val="ТЗ.Список 2 нумерованный"/>
    <w:basedOn w:val="affffffffffffff4"/>
    <w:uiPriority w:val="5"/>
    <w:qFormat/>
    <w:rsid w:val="005E2961"/>
    <w:pPr>
      <w:numPr>
        <w:ilvl w:val="1"/>
        <w:numId w:val="61"/>
      </w:numPr>
      <w:tabs>
        <w:tab w:val="num" w:pos="1701"/>
      </w:tabs>
      <w:spacing w:line="240" w:lineRule="auto"/>
      <w:ind w:left="1701" w:hanging="360"/>
    </w:pPr>
  </w:style>
  <w:style w:type="paragraph" w:customStyle="1" w:styleId="2e">
    <w:name w:val="ТЗ.Список 2 отступ"/>
    <w:basedOn w:val="affffffffffffff4"/>
    <w:uiPriority w:val="7"/>
    <w:qFormat/>
    <w:rsid w:val="005E2961"/>
    <w:pPr>
      <w:numPr>
        <w:ilvl w:val="1"/>
        <w:numId w:val="62"/>
      </w:numPr>
      <w:spacing w:line="240" w:lineRule="auto"/>
      <w:ind w:left="1559" w:hanging="425"/>
    </w:pPr>
    <w:rPr>
      <w:rFonts w:cs="Arial"/>
    </w:rPr>
  </w:style>
  <w:style w:type="paragraph" w:customStyle="1" w:styleId="33">
    <w:name w:val="ТЗ.Список 3 номер"/>
    <w:basedOn w:val="affffffffffffff4"/>
    <w:uiPriority w:val="5"/>
    <w:qFormat/>
    <w:rsid w:val="005E2961"/>
    <w:pPr>
      <w:numPr>
        <w:ilvl w:val="2"/>
        <w:numId w:val="60"/>
      </w:numPr>
      <w:spacing w:line="240" w:lineRule="auto"/>
      <w:ind w:left="0" w:firstLine="0"/>
    </w:pPr>
    <w:rPr>
      <w:rFonts w:cs="Arial"/>
    </w:rPr>
  </w:style>
  <w:style w:type="paragraph" w:customStyle="1" w:styleId="37">
    <w:name w:val="ТЗ.Список 3 нумерованный"/>
    <w:basedOn w:val="affffffffffffff4"/>
    <w:uiPriority w:val="5"/>
    <w:qFormat/>
    <w:rsid w:val="005E2961"/>
    <w:pPr>
      <w:numPr>
        <w:ilvl w:val="2"/>
        <w:numId w:val="61"/>
      </w:numPr>
      <w:tabs>
        <w:tab w:val="num" w:pos="1701"/>
      </w:tabs>
      <w:spacing w:line="240" w:lineRule="auto"/>
      <w:ind w:left="2410" w:hanging="709"/>
    </w:pPr>
  </w:style>
  <w:style w:type="paragraph" w:customStyle="1" w:styleId="3c">
    <w:name w:val="ТЗ.Список 3 отступ"/>
    <w:basedOn w:val="affffffffffffff4"/>
    <w:uiPriority w:val="7"/>
    <w:qFormat/>
    <w:rsid w:val="005E2961"/>
    <w:pPr>
      <w:numPr>
        <w:ilvl w:val="2"/>
        <w:numId w:val="62"/>
      </w:numPr>
      <w:spacing w:line="240" w:lineRule="auto"/>
      <w:ind w:left="1984" w:hanging="360"/>
    </w:pPr>
  </w:style>
  <w:style w:type="character" w:customStyle="1" w:styleId="4f6">
    <w:name w:val="ТЗ.Список 4 маркированный Знак"/>
    <w:basedOn w:val="affffffffffffff5"/>
    <w:link w:val="4f5"/>
    <w:uiPriority w:val="4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40">
    <w:name w:val="ТЗ.Список 4 номер"/>
    <w:basedOn w:val="affffffffffffff4"/>
    <w:uiPriority w:val="5"/>
    <w:qFormat/>
    <w:rsid w:val="005E2961"/>
    <w:pPr>
      <w:numPr>
        <w:ilvl w:val="3"/>
        <w:numId w:val="60"/>
      </w:numPr>
      <w:spacing w:line="240" w:lineRule="auto"/>
      <w:ind w:left="0" w:firstLine="0"/>
    </w:pPr>
  </w:style>
  <w:style w:type="paragraph" w:customStyle="1" w:styleId="42">
    <w:name w:val="ТЗ.Список 4 нумерованный"/>
    <w:basedOn w:val="affffffffffffff4"/>
    <w:uiPriority w:val="5"/>
    <w:qFormat/>
    <w:rsid w:val="005E2961"/>
    <w:pPr>
      <w:numPr>
        <w:ilvl w:val="3"/>
        <w:numId w:val="61"/>
      </w:numPr>
      <w:tabs>
        <w:tab w:val="num" w:pos="310"/>
      </w:tabs>
      <w:spacing w:line="240" w:lineRule="auto"/>
      <w:ind w:left="310" w:hanging="648"/>
    </w:pPr>
  </w:style>
  <w:style w:type="paragraph" w:customStyle="1" w:styleId="45">
    <w:name w:val="ТЗ.Список 4 отступ"/>
    <w:basedOn w:val="affffffffffffff4"/>
    <w:uiPriority w:val="7"/>
    <w:qFormat/>
    <w:rsid w:val="005E2961"/>
    <w:pPr>
      <w:numPr>
        <w:ilvl w:val="3"/>
        <w:numId w:val="62"/>
      </w:numPr>
      <w:spacing w:line="240" w:lineRule="auto"/>
      <w:ind w:left="2409" w:hanging="360"/>
    </w:pPr>
  </w:style>
  <w:style w:type="paragraph" w:customStyle="1" w:styleId="5f0">
    <w:name w:val="ТЗ.Список 5 маркированный"/>
    <w:basedOn w:val="4f5"/>
    <w:link w:val="5f1"/>
    <w:qFormat/>
    <w:rsid w:val="005E2961"/>
    <w:pPr>
      <w:ind w:left="2552" w:hanging="360"/>
    </w:pPr>
  </w:style>
  <w:style w:type="character" w:customStyle="1" w:styleId="5f1">
    <w:name w:val="ТЗ.Список 5 маркированный Знак"/>
    <w:basedOn w:val="4f6"/>
    <w:link w:val="5f0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0">
    <w:name w:val="ТЗ.Таблица.Список 1 номер"/>
    <w:basedOn w:val="afffffffffff5"/>
    <w:uiPriority w:val="32"/>
    <w:qFormat/>
    <w:rsid w:val="005E2961"/>
    <w:pPr>
      <w:numPr>
        <w:numId w:val="63"/>
      </w:numPr>
      <w:spacing w:before="60" w:after="60"/>
      <w:ind w:left="720" w:hanging="360"/>
    </w:pPr>
    <w:rPr>
      <w:rFonts w:eastAsia="Calibri"/>
      <w:sz w:val="22"/>
      <w:lang w:eastAsia="ru-RU"/>
    </w:rPr>
  </w:style>
  <w:style w:type="paragraph" w:customStyle="1" w:styleId="1e">
    <w:name w:val="ТЗ.Таблица.Список 1 нумерованный"/>
    <w:basedOn w:val="afffffffffff5"/>
    <w:uiPriority w:val="31"/>
    <w:qFormat/>
    <w:rsid w:val="005E2961"/>
    <w:pPr>
      <w:numPr>
        <w:numId w:val="64"/>
      </w:numPr>
      <w:spacing w:before="60" w:after="60"/>
      <w:ind w:left="720" w:hanging="360"/>
    </w:pPr>
    <w:rPr>
      <w:rFonts w:eastAsia="Calibri"/>
      <w:sz w:val="22"/>
      <w:lang w:eastAsia="ru-RU"/>
    </w:rPr>
  </w:style>
  <w:style w:type="paragraph" w:customStyle="1" w:styleId="1ffff1">
    <w:name w:val="ТЗ.Таблица.Список 1 отступ"/>
    <w:basedOn w:val="afffffffffff5"/>
    <w:uiPriority w:val="33"/>
    <w:qFormat/>
    <w:rsid w:val="005E2961"/>
    <w:pPr>
      <w:spacing w:before="60" w:after="60"/>
      <w:ind w:left="425" w:firstLine="31"/>
    </w:pPr>
    <w:rPr>
      <w:rFonts w:eastAsia="Calibri"/>
      <w:sz w:val="22"/>
      <w:lang w:eastAsia="ru-RU"/>
    </w:rPr>
  </w:style>
  <w:style w:type="paragraph" w:customStyle="1" w:styleId="22">
    <w:name w:val="ТЗ.Таблица.Список 2 номер"/>
    <w:basedOn w:val="afffffffffff5"/>
    <w:uiPriority w:val="32"/>
    <w:qFormat/>
    <w:rsid w:val="005E2961"/>
    <w:pPr>
      <w:numPr>
        <w:ilvl w:val="1"/>
        <w:numId w:val="63"/>
      </w:numPr>
      <w:spacing w:before="60" w:after="60"/>
      <w:ind w:left="1440" w:hanging="360"/>
    </w:pPr>
    <w:rPr>
      <w:rFonts w:eastAsia="Calibri"/>
      <w:sz w:val="22"/>
      <w:lang w:eastAsia="ru-RU"/>
    </w:rPr>
  </w:style>
  <w:style w:type="paragraph" w:customStyle="1" w:styleId="2b">
    <w:name w:val="ТЗ.Таблица.Список 2 нумерованный"/>
    <w:basedOn w:val="afffffffffff5"/>
    <w:uiPriority w:val="31"/>
    <w:qFormat/>
    <w:rsid w:val="005E2961"/>
    <w:pPr>
      <w:numPr>
        <w:ilvl w:val="1"/>
        <w:numId w:val="64"/>
      </w:numPr>
      <w:spacing w:before="60" w:after="60"/>
      <w:ind w:left="1440" w:hanging="360"/>
    </w:pPr>
    <w:rPr>
      <w:rFonts w:eastAsia="Calibri"/>
      <w:sz w:val="22"/>
      <w:lang w:eastAsia="ru-RU"/>
    </w:rPr>
  </w:style>
  <w:style w:type="paragraph" w:customStyle="1" w:styleId="2fff5">
    <w:name w:val="ТЗ.Таблица.Список 2 отступ"/>
    <w:basedOn w:val="afffffffffff5"/>
    <w:uiPriority w:val="33"/>
    <w:qFormat/>
    <w:rsid w:val="005E2961"/>
    <w:pPr>
      <w:spacing w:before="60" w:after="60"/>
      <w:ind w:left="888"/>
    </w:pPr>
    <w:rPr>
      <w:rFonts w:eastAsia="Calibri"/>
      <w:sz w:val="22"/>
      <w:szCs w:val="22"/>
      <w:lang w:eastAsia="ru-RU"/>
    </w:rPr>
  </w:style>
  <w:style w:type="paragraph" w:customStyle="1" w:styleId="31">
    <w:name w:val="ТЗ.Таблица.Список 3 номер"/>
    <w:basedOn w:val="afffffffffff5"/>
    <w:uiPriority w:val="32"/>
    <w:qFormat/>
    <w:rsid w:val="005E2961"/>
    <w:pPr>
      <w:numPr>
        <w:ilvl w:val="2"/>
        <w:numId w:val="63"/>
      </w:numPr>
      <w:spacing w:before="60" w:after="60"/>
      <w:ind w:left="2160" w:hanging="360"/>
    </w:pPr>
    <w:rPr>
      <w:rFonts w:eastAsia="Calibri"/>
      <w:sz w:val="22"/>
      <w:lang w:eastAsia="ru-RU"/>
    </w:rPr>
  </w:style>
  <w:style w:type="paragraph" w:customStyle="1" w:styleId="3a">
    <w:name w:val="ТЗ.Таблица.Список 3 нумерованный"/>
    <w:basedOn w:val="afffffffffff5"/>
    <w:uiPriority w:val="31"/>
    <w:qFormat/>
    <w:rsid w:val="005E2961"/>
    <w:pPr>
      <w:numPr>
        <w:ilvl w:val="2"/>
        <w:numId w:val="64"/>
      </w:numPr>
      <w:spacing w:before="60" w:after="60"/>
      <w:ind w:left="2160" w:hanging="360"/>
    </w:pPr>
    <w:rPr>
      <w:rFonts w:eastAsia="Calibri"/>
      <w:sz w:val="22"/>
      <w:lang w:val="en-US" w:eastAsia="ru-RU"/>
    </w:rPr>
  </w:style>
  <w:style w:type="paragraph" w:customStyle="1" w:styleId="3ffd">
    <w:name w:val="ТЗ.Таблица.Список 3 отступ"/>
    <w:basedOn w:val="afffffffffff5"/>
    <w:uiPriority w:val="33"/>
    <w:qFormat/>
    <w:rsid w:val="005E2961"/>
    <w:pPr>
      <w:spacing w:before="60" w:after="60"/>
      <w:ind w:left="1276" w:hanging="425"/>
    </w:pPr>
    <w:rPr>
      <w:rFonts w:eastAsia="Calibri"/>
      <w:sz w:val="22"/>
      <w:szCs w:val="22"/>
      <w:lang w:eastAsia="ru-RU"/>
    </w:rPr>
  </w:style>
  <w:style w:type="character" w:customStyle="1" w:styleId="4f8">
    <w:name w:val="ТЗ.Таблица.Список 4 маркированный Знак"/>
    <w:basedOn w:val="afffffffffff4"/>
    <w:link w:val="4f7"/>
    <w:uiPriority w:val="30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4">
    <w:name w:val="ТЗ.Таблица.Список 4 номер"/>
    <w:basedOn w:val="afffffffffff5"/>
    <w:uiPriority w:val="32"/>
    <w:rsid w:val="005E2961"/>
    <w:pPr>
      <w:numPr>
        <w:ilvl w:val="3"/>
        <w:numId w:val="63"/>
      </w:numPr>
      <w:spacing w:before="60" w:after="60"/>
      <w:ind w:left="2880" w:hanging="360"/>
    </w:pPr>
    <w:rPr>
      <w:rFonts w:eastAsia="Calibri"/>
      <w:sz w:val="22"/>
      <w:lang w:eastAsia="ru-RU"/>
    </w:rPr>
  </w:style>
  <w:style w:type="paragraph" w:customStyle="1" w:styleId="44">
    <w:name w:val="ТЗ.Таблица.Список 4 нумерованный"/>
    <w:basedOn w:val="afffffffffff5"/>
    <w:uiPriority w:val="31"/>
    <w:qFormat/>
    <w:rsid w:val="005E2961"/>
    <w:pPr>
      <w:numPr>
        <w:ilvl w:val="3"/>
        <w:numId w:val="64"/>
      </w:numPr>
      <w:spacing w:before="60" w:after="60"/>
      <w:ind w:left="2880" w:hanging="360"/>
    </w:pPr>
    <w:rPr>
      <w:rFonts w:eastAsia="Calibri"/>
      <w:sz w:val="22"/>
      <w:lang w:eastAsia="ru-RU"/>
    </w:rPr>
  </w:style>
  <w:style w:type="paragraph" w:customStyle="1" w:styleId="4fa">
    <w:name w:val="ТЗ.Таблица.Список 4 отступ"/>
    <w:basedOn w:val="afffffffffff5"/>
    <w:uiPriority w:val="33"/>
    <w:qFormat/>
    <w:rsid w:val="005E2961"/>
    <w:pPr>
      <w:spacing w:before="60" w:after="60"/>
      <w:ind w:left="1762"/>
    </w:pPr>
    <w:rPr>
      <w:rFonts w:eastAsia="Calibri"/>
      <w:sz w:val="22"/>
      <w:szCs w:val="22"/>
      <w:lang w:eastAsia="ru-RU"/>
    </w:rPr>
  </w:style>
  <w:style w:type="paragraph" w:customStyle="1" w:styleId="52">
    <w:name w:val="ТЗ.Таблица.Список 5 маркированный"/>
    <w:basedOn w:val="affffffffffffff4"/>
    <w:link w:val="5f2"/>
    <w:uiPriority w:val="30"/>
    <w:qFormat/>
    <w:rsid w:val="005E2961"/>
    <w:pPr>
      <w:numPr>
        <w:ilvl w:val="4"/>
        <w:numId w:val="65"/>
      </w:numPr>
      <w:spacing w:line="240" w:lineRule="auto"/>
      <w:ind w:left="2022"/>
    </w:pPr>
  </w:style>
  <w:style w:type="character" w:customStyle="1" w:styleId="5f2">
    <w:name w:val="ТЗ.Таблица.Список 5 маркированный Знак"/>
    <w:basedOn w:val="4f8"/>
    <w:link w:val="52"/>
    <w:uiPriority w:val="30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0c">
    <w:name w:val="ТЗ.Таблица.Текст 10"/>
    <w:basedOn w:val="afffffffffff5"/>
    <w:link w:val="10d"/>
    <w:uiPriority w:val="3"/>
    <w:qFormat/>
    <w:rsid w:val="005E2961"/>
    <w:pPr>
      <w:framePr w:hSpace="180" w:wrap="around" w:vAnchor="text" w:hAnchor="text" w:y="1"/>
      <w:spacing w:before="60" w:after="60"/>
    </w:pPr>
    <w:rPr>
      <w:rFonts w:eastAsia="Calibri"/>
      <w:lang w:eastAsia="ru-RU"/>
    </w:rPr>
  </w:style>
  <w:style w:type="character" w:customStyle="1" w:styleId="10d">
    <w:name w:val="ТЗ.Таблица.Текст 10 Знак"/>
    <w:basedOn w:val="afffffffffff4"/>
    <w:link w:val="10c"/>
    <w:uiPriority w:val="3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ffffffffffff0">
    <w:name w:val="ТЗ.Таблица.Текст жирн"/>
    <w:basedOn w:val="afffffffffff5"/>
    <w:link w:val="afffffffffffffffff1"/>
    <w:qFormat/>
    <w:rsid w:val="005E2961"/>
    <w:pPr>
      <w:spacing w:before="60" w:after="60"/>
    </w:pPr>
    <w:rPr>
      <w:rFonts w:eastAsia="Calibri"/>
      <w:b/>
      <w:lang w:eastAsia="ru-RU"/>
    </w:rPr>
  </w:style>
  <w:style w:type="character" w:customStyle="1" w:styleId="afffffffffffffffff1">
    <w:name w:val="ТЗ.Таблица.Текст жирн Знак"/>
    <w:basedOn w:val="afffffffffff4"/>
    <w:link w:val="afffffffffffffffff0"/>
    <w:rsid w:val="005E2961"/>
    <w:rPr>
      <w:rFonts w:ascii="Times New Roman" w:eastAsia="Calibri" w:hAnsi="Times New Roman" w:cs="Times New Roman"/>
      <w:b/>
      <w:bCs/>
      <w:iCs/>
      <w:sz w:val="24"/>
      <w:szCs w:val="24"/>
      <w:lang w:eastAsia="ru-RU"/>
    </w:rPr>
  </w:style>
  <w:style w:type="paragraph" w:customStyle="1" w:styleId="afffffffffffffffff2">
    <w:name w:val="ТЗ.Таблица.Текст по центру"/>
    <w:basedOn w:val="afffffffffff5"/>
    <w:link w:val="afffffffffffffffff3"/>
    <w:uiPriority w:val="29"/>
    <w:qFormat/>
    <w:rsid w:val="005E2961"/>
    <w:pPr>
      <w:spacing w:before="60" w:after="60"/>
      <w:jc w:val="center"/>
    </w:pPr>
    <w:rPr>
      <w:rFonts w:eastAsia="Calibri"/>
      <w:lang w:eastAsia="ru-RU"/>
    </w:rPr>
  </w:style>
  <w:style w:type="character" w:customStyle="1" w:styleId="afffffffffffffffff3">
    <w:name w:val="ТЗ.Таблица.Текст по центру Знак"/>
    <w:basedOn w:val="afffffffffff4"/>
    <w:link w:val="afffffffffffffffff2"/>
    <w:uiPriority w:val="29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ffffffffffff4">
    <w:name w:val="ТЗ.Таблица.Текст полужирный"/>
    <w:basedOn w:val="afffffffffff5"/>
    <w:link w:val="afffffffffffffffff5"/>
    <w:uiPriority w:val="29"/>
    <w:qFormat/>
    <w:rsid w:val="005E2961"/>
    <w:pPr>
      <w:spacing w:before="60" w:after="60"/>
    </w:pPr>
    <w:rPr>
      <w:rFonts w:eastAsia="Calibri"/>
      <w:b/>
      <w:iCs w:val="0"/>
      <w:lang w:eastAsia="ru-RU"/>
    </w:rPr>
  </w:style>
  <w:style w:type="character" w:customStyle="1" w:styleId="afffffffffffffffff5">
    <w:name w:val="ТЗ.Таблица.Текст полужирный Знак"/>
    <w:basedOn w:val="afffffffffff4"/>
    <w:link w:val="afffffffffffffffff4"/>
    <w:uiPriority w:val="29"/>
    <w:rsid w:val="005E2961"/>
    <w:rPr>
      <w:rFonts w:ascii="Times New Roman" w:eastAsia="Calibri" w:hAnsi="Times New Roman" w:cs="Times New Roman"/>
      <w:b/>
      <w:bCs/>
      <w:iCs w:val="0"/>
      <w:sz w:val="24"/>
      <w:szCs w:val="24"/>
      <w:lang w:eastAsia="ru-RU"/>
    </w:rPr>
  </w:style>
  <w:style w:type="paragraph" w:customStyle="1" w:styleId="10e">
    <w:name w:val="ТЗ.Таблица.Текст10 П"/>
    <w:basedOn w:val="afffffffffff5"/>
    <w:link w:val="10f"/>
    <w:qFormat/>
    <w:rsid w:val="005E2961"/>
    <w:pPr>
      <w:spacing w:before="60" w:after="60"/>
    </w:pPr>
    <w:rPr>
      <w:rFonts w:eastAsia="Calibri" w:cstheme="minorHAnsi"/>
      <w:noProof/>
      <w:lang w:eastAsia="ru-RU"/>
    </w:rPr>
  </w:style>
  <w:style w:type="character" w:customStyle="1" w:styleId="10f">
    <w:name w:val="ТЗ.Таблица.Текст10 П Знак"/>
    <w:basedOn w:val="afffffffffff4"/>
    <w:link w:val="10e"/>
    <w:rsid w:val="005E2961"/>
    <w:rPr>
      <w:rFonts w:ascii="Times New Roman" w:eastAsia="Calibri" w:hAnsi="Times New Roman" w:cstheme="minorHAnsi"/>
      <w:bCs/>
      <w:iCs/>
      <w:noProof/>
      <w:sz w:val="24"/>
      <w:szCs w:val="24"/>
      <w:lang w:eastAsia="ru-RU"/>
    </w:rPr>
  </w:style>
  <w:style w:type="paragraph" w:customStyle="1" w:styleId="10f0">
    <w:name w:val="ТЗ.Таблица.Шапка 10"/>
    <w:basedOn w:val="afffffffffff7"/>
    <w:link w:val="10f1"/>
    <w:uiPriority w:val="29"/>
    <w:qFormat/>
    <w:rsid w:val="005E2961"/>
    <w:pPr>
      <w:widowControl w:val="0"/>
      <w:autoSpaceDN w:val="0"/>
      <w:adjustRightInd w:val="0"/>
      <w:spacing w:before="60" w:after="60"/>
      <w:textAlignment w:val="baseline"/>
    </w:pPr>
    <w:rPr>
      <w:rFonts w:eastAsia="Calibri"/>
      <w14:ligatures w14:val="standardContextual"/>
    </w:rPr>
  </w:style>
  <w:style w:type="character" w:customStyle="1" w:styleId="10f1">
    <w:name w:val="ТЗ.Таблица.Шапка 10 Знак"/>
    <w:basedOn w:val="afffffffffff6"/>
    <w:link w:val="10f0"/>
    <w:uiPriority w:val="29"/>
    <w:rsid w:val="005E2961"/>
    <w:rPr>
      <w:rFonts w:ascii="Times New Roman" w:eastAsia="Calibri" w:hAnsi="Times New Roman" w:cs="Times New Roman"/>
      <w:b/>
      <w:bCs/>
      <w:iCs/>
      <w:szCs w:val="24"/>
      <w14:ligatures w14:val="standardContextual"/>
    </w:rPr>
  </w:style>
  <w:style w:type="table" w:customStyle="1" w:styleId="1ffff2">
    <w:name w:val="ТЗ.Таблица1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paragraph" w:customStyle="1" w:styleId="2fff6">
    <w:name w:val="ТЗ.Требование 2"/>
    <w:basedOn w:val="2a"/>
    <w:rsid w:val="005E2961"/>
    <w:pPr>
      <w:keepNext w:val="0"/>
      <w:keepLines w:val="0"/>
      <w:numPr>
        <w:ilvl w:val="0"/>
        <w:numId w:val="0"/>
      </w:numPr>
      <w:autoSpaceDN w:val="0"/>
      <w:adjustRightInd w:val="0"/>
      <w:spacing w:before="60"/>
      <w:ind w:left="578" w:hanging="578"/>
      <w:textAlignment w:val="baseline"/>
      <w:outlineLvl w:val="9"/>
    </w:pPr>
    <w:rPr>
      <w:rFonts w:eastAsiaTheme="minorHAnsi" w:cstheme="minorHAnsi"/>
      <w:b w:val="0"/>
      <w:iCs w:val="0"/>
      <w:spacing w:val="-2"/>
      <w:szCs w:val="22"/>
      <w:lang w:eastAsia="en-US"/>
      <w14:ligatures w14:val="standardContextual"/>
    </w:rPr>
  </w:style>
  <w:style w:type="paragraph" w:customStyle="1" w:styleId="2fff7">
    <w:name w:val="ТЗ.Требование 2.Отступ"/>
    <w:basedOn w:val="2fff6"/>
    <w:rsid w:val="005E2961"/>
    <w:pPr>
      <w:ind w:left="567" w:firstLine="0"/>
    </w:pPr>
  </w:style>
  <w:style w:type="paragraph" w:customStyle="1" w:styleId="3ffe">
    <w:name w:val="ТЗ.Требование 3"/>
    <w:basedOn w:val="39"/>
    <w:rsid w:val="005E2961"/>
    <w:pPr>
      <w:keepNext w:val="0"/>
      <w:numPr>
        <w:ilvl w:val="0"/>
        <w:numId w:val="0"/>
      </w:numPr>
      <w:tabs>
        <w:tab w:val="left" w:pos="1134"/>
      </w:tabs>
      <w:autoSpaceDN w:val="0"/>
      <w:adjustRightInd w:val="0"/>
      <w:spacing w:before="60"/>
      <w:textAlignment w:val="baseline"/>
      <w:outlineLvl w:val="9"/>
    </w:pPr>
    <w:rPr>
      <w:rFonts w:eastAsiaTheme="minorHAnsi" w:cstheme="minorHAnsi"/>
      <w:b w:val="0"/>
      <w:bCs w:val="0"/>
      <w:szCs w:val="22"/>
      <w:lang w:eastAsia="en-US"/>
      <w14:ligatures w14:val="standardContextual"/>
    </w:rPr>
  </w:style>
  <w:style w:type="paragraph" w:customStyle="1" w:styleId="3fff">
    <w:name w:val="ТЗ.Требование 3.Отступ"/>
    <w:basedOn w:val="3ffe"/>
    <w:rsid w:val="005E2961"/>
    <w:pPr>
      <w:ind w:left="709"/>
    </w:pPr>
  </w:style>
  <w:style w:type="paragraph" w:customStyle="1" w:styleId="4fb">
    <w:name w:val="ТЗ.Требование 4"/>
    <w:basedOn w:val="43"/>
    <w:qFormat/>
    <w:rsid w:val="005E2961"/>
    <w:pPr>
      <w:keepNext w:val="0"/>
      <w:keepLines w:val="0"/>
      <w:numPr>
        <w:ilvl w:val="0"/>
        <w:numId w:val="0"/>
      </w:numPr>
      <w:tabs>
        <w:tab w:val="clear" w:pos="993"/>
      </w:tabs>
      <w:autoSpaceDN w:val="0"/>
      <w:adjustRightInd w:val="0"/>
      <w:spacing w:before="60" w:after="120" w:line="276" w:lineRule="auto"/>
      <w:ind w:left="862" w:hanging="862"/>
      <w:textAlignment w:val="baseline"/>
      <w:outlineLvl w:val="9"/>
    </w:pPr>
    <w:rPr>
      <w:rFonts w:eastAsiaTheme="minorHAnsi" w:cstheme="minorHAnsi"/>
      <w:szCs w:val="24"/>
      <w:lang w:eastAsia="en-US"/>
      <w14:ligatures w14:val="standardContextual"/>
    </w:rPr>
  </w:style>
  <w:style w:type="paragraph" w:customStyle="1" w:styleId="4fc">
    <w:name w:val="ТЗ.Требование 4.Отступ"/>
    <w:basedOn w:val="4fb"/>
    <w:rsid w:val="005E2961"/>
    <w:pPr>
      <w:ind w:left="851" w:firstLine="0"/>
    </w:pPr>
  </w:style>
  <w:style w:type="paragraph" w:customStyle="1" w:styleId="afffffffffffffffff6">
    <w:name w:val="ТЗ.Требования"/>
    <w:basedOn w:val="affffffffffffff4"/>
    <w:qFormat/>
    <w:rsid w:val="005E2961"/>
    <w:pPr>
      <w:tabs>
        <w:tab w:val="num" w:pos="993"/>
      </w:tabs>
      <w:spacing w:before="120" w:line="276" w:lineRule="auto"/>
      <w:ind w:left="993" w:hanging="993"/>
    </w:pPr>
  </w:style>
  <w:style w:type="paragraph" w:customStyle="1" w:styleId="afffffffffffffffff7">
    <w:name w:val="ТЗ.Формула"/>
    <w:link w:val="afffffffffffffffff8"/>
    <w:uiPriority w:val="38"/>
    <w:qFormat/>
    <w:rsid w:val="005E2961"/>
    <w:pPr>
      <w:spacing w:before="240" w:after="240" w:line="240" w:lineRule="auto"/>
      <w:contextualSpacing/>
      <w:jc w:val="both"/>
    </w:pPr>
    <w:rPr>
      <w:rFonts w:ascii="Courier New" w:eastAsia="Calibri" w:hAnsi="Courier New" w:cs="Courier New"/>
      <w:bCs/>
      <w:iCs/>
      <w:sz w:val="18"/>
      <w:szCs w:val="24"/>
    </w:rPr>
  </w:style>
  <w:style w:type="character" w:customStyle="1" w:styleId="afffffffffffffffff8">
    <w:name w:val="ТЗ.Формула Знак"/>
    <w:basedOn w:val="af7"/>
    <w:link w:val="afffffffffffffffff7"/>
    <w:uiPriority w:val="38"/>
    <w:rsid w:val="005E2961"/>
    <w:rPr>
      <w:rFonts w:ascii="Courier New" w:eastAsia="Calibri" w:hAnsi="Courier New" w:cs="Courier New"/>
      <w:bCs/>
      <w:iCs/>
      <w:sz w:val="18"/>
      <w:szCs w:val="24"/>
    </w:rPr>
  </w:style>
  <w:style w:type="paragraph" w:customStyle="1" w:styleId="afffffffffffffffff9">
    <w:name w:val="ТЗ.Формула.Подпись"/>
    <w:basedOn w:val="affffffffffffff4"/>
    <w:next w:val="affffffffffffff4"/>
    <w:uiPriority w:val="38"/>
    <w:qFormat/>
    <w:rsid w:val="005E2961"/>
    <w:pPr>
      <w:spacing w:before="240" w:after="240" w:line="240" w:lineRule="auto"/>
      <w:ind w:firstLine="0"/>
      <w:jc w:val="right"/>
    </w:pPr>
    <w:rPr>
      <w:b/>
      <w:bCs w:val="0"/>
      <w:iCs w:val="0"/>
      <w:sz w:val="22"/>
      <w:szCs w:val="22"/>
    </w:rPr>
  </w:style>
  <w:style w:type="table" w:customStyle="1" w:styleId="afffffffffffffffffa">
    <w:name w:val="ТЗ.Штамп утверждения"/>
    <w:basedOn w:val="af8"/>
    <w:uiPriority w:val="99"/>
    <w:qFormat/>
    <w:rsid w:val="005E2961"/>
    <w:pPr>
      <w:spacing w:before="60" w:after="6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/>
    <w:tblStylePr w:type="firstRow">
      <w:rPr>
        <w:b/>
      </w:rPr>
    </w:tblStylePr>
  </w:style>
  <w:style w:type="paragraph" w:customStyle="1" w:styleId="afffffffffffffffffb">
    <w:name w:val="текст в таблице"/>
    <w:rsid w:val="005E2961"/>
    <w:pPr>
      <w:spacing w:before="40"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ff8">
    <w:name w:val="ТЗ.Приложение.Название.3 Знак"/>
    <w:basedOn w:val="2fff0"/>
    <w:link w:val="3ff7"/>
    <w:rsid w:val="005E2961"/>
    <w:rPr>
      <w:rFonts w:ascii="Times New Roman" w:eastAsiaTheme="minorHAnsi" w:hAnsi="Times New Roman" w:cstheme="minorHAnsi"/>
      <w:b/>
      <w:bCs/>
      <w:iCs/>
      <w:caps w:val="0"/>
      <w:kern w:val="32"/>
      <w:sz w:val="26"/>
      <w:szCs w:val="26"/>
      <w:lang w:val="en-US"/>
      <w14:ligatures w14:val="standardContextual"/>
    </w:rPr>
  </w:style>
  <w:style w:type="paragraph" w:customStyle="1" w:styleId="4fd">
    <w:name w:val="ТЗ.Приложение.Название.4"/>
    <w:basedOn w:val="3ff7"/>
    <w:link w:val="4fe"/>
    <w:qFormat/>
    <w:rsid w:val="005E2961"/>
    <w:pPr>
      <w:numPr>
        <w:ilvl w:val="0"/>
      </w:numPr>
      <w:tabs>
        <w:tab w:val="num" w:pos="360"/>
        <w:tab w:val="num" w:pos="720"/>
      </w:tabs>
      <w:ind w:hanging="432"/>
      <w:outlineLvl w:val="3"/>
    </w:pPr>
    <w:rPr>
      <w:i/>
    </w:rPr>
  </w:style>
  <w:style w:type="paragraph" w:customStyle="1" w:styleId="50">
    <w:name w:val="ТЗ.Приложение.Название.5"/>
    <w:basedOn w:val="4fd"/>
    <w:link w:val="5f3"/>
    <w:qFormat/>
    <w:rsid w:val="005E2961"/>
    <w:pPr>
      <w:numPr>
        <w:ilvl w:val="2"/>
        <w:numId w:val="2"/>
      </w:numPr>
      <w:tabs>
        <w:tab w:val="num" w:pos="360"/>
      </w:tabs>
      <w:outlineLvl w:val="4"/>
    </w:pPr>
    <w:rPr>
      <w:u w:val="single"/>
    </w:rPr>
  </w:style>
  <w:style w:type="character" w:customStyle="1" w:styleId="5f">
    <w:name w:val="ТЗ.Таблица.Список 5маркированный Знак"/>
    <w:basedOn w:val="4f8"/>
    <w:link w:val="5e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ffffffffffffc">
    <w:name w:val="Знак"/>
    <w:basedOn w:val="af5"/>
    <w:semiHidden/>
    <w:rsid w:val="005E2961"/>
    <w:pPr>
      <w:autoSpaceDN w:val="0"/>
      <w:adjustRightInd w:val="0"/>
      <w:spacing w:before="120" w:after="160" w:line="240" w:lineRule="exact"/>
      <w:textAlignment w:val="baseline"/>
    </w:pPr>
    <w:rPr>
      <w:rFonts w:eastAsiaTheme="minorEastAsia"/>
      <w:szCs w:val="20"/>
      <w:lang w:val="en-US" w:eastAsia="en-US"/>
      <w14:ligatures w14:val="standardContextual"/>
    </w:rPr>
  </w:style>
  <w:style w:type="table" w:customStyle="1" w:styleId="3fff0">
    <w:name w:val="Сетка таблицы3"/>
    <w:basedOn w:val="af8"/>
    <w:next w:val="afff5"/>
    <w:uiPriority w:val="3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1">
    <w:name w:val="ТЗ.Таблица.Список 6 маркированный"/>
    <w:basedOn w:val="52"/>
    <w:link w:val="67"/>
    <w:uiPriority w:val="30"/>
    <w:qFormat/>
    <w:rsid w:val="005E2961"/>
    <w:pPr>
      <w:numPr>
        <w:ilvl w:val="5"/>
        <w:numId w:val="66"/>
      </w:numPr>
      <w:ind w:left="2297"/>
    </w:pPr>
  </w:style>
  <w:style w:type="character" w:customStyle="1" w:styleId="67">
    <w:name w:val="ТЗ.Таблица.Список 6 маркированный Знак"/>
    <w:basedOn w:val="5f2"/>
    <w:link w:val="61"/>
    <w:uiPriority w:val="30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table" w:customStyle="1" w:styleId="1ffff3">
    <w:name w:val="А_Сетка таблицы1"/>
    <w:basedOn w:val="af8"/>
    <w:locked/>
    <w:rsid w:val="005E2961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Times New Roman" w:hAnsi="Times New Roman"/>
        <w:sz w:val="24"/>
      </w:rPr>
      <w:tblPr/>
      <w:trPr>
        <w:tblHeader/>
      </w:trPr>
      <w:tcPr>
        <w:shd w:val="clear" w:color="auto" w:fill="A6A6A6" w:themeFill="background1" w:themeFillShade="A6"/>
      </w:tcPr>
    </w:tblStylePr>
  </w:style>
  <w:style w:type="table" w:customStyle="1" w:styleId="2fff8">
    <w:name w:val="ТЗ.Таблица2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character" w:customStyle="1" w:styleId="3fff1">
    <w:name w:val="Основной текст (3)_"/>
    <w:basedOn w:val="af7"/>
    <w:link w:val="313"/>
    <w:uiPriority w:val="99"/>
    <w:locked/>
    <w:rsid w:val="005E2961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f5"/>
    <w:link w:val="3fff1"/>
    <w:uiPriority w:val="99"/>
    <w:rsid w:val="005E2961"/>
    <w:pPr>
      <w:shd w:val="clear" w:color="auto" w:fill="FFFFFF"/>
      <w:autoSpaceDN w:val="0"/>
      <w:adjustRightInd w:val="0"/>
      <w:spacing w:line="317" w:lineRule="exact"/>
      <w:jc w:val="center"/>
      <w:textAlignment w:val="baseline"/>
    </w:pPr>
    <w:rPr>
      <w:rFonts w:asciiTheme="minorHAnsi" w:eastAsiaTheme="minorEastAsia" w:hAnsiTheme="minorHAnsi" w:cstheme="minorBidi"/>
      <w:sz w:val="28"/>
      <w:szCs w:val="28"/>
      <w:lang w:eastAsia="en-US"/>
    </w:rPr>
  </w:style>
  <w:style w:type="numbering" w:customStyle="1" w:styleId="AppendixHeadList1">
    <w:name w:val="AppendixHeadList1"/>
    <w:uiPriority w:val="99"/>
    <w:rsid w:val="005E2961"/>
    <w:pPr>
      <w:numPr>
        <w:numId w:val="67"/>
      </w:numPr>
    </w:pPr>
  </w:style>
  <w:style w:type="table" w:customStyle="1" w:styleId="3fff2">
    <w:name w:val="ТЗ.Таблица3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numbering" w:styleId="1ai">
    <w:name w:val="Outline List 1"/>
    <w:basedOn w:val="af9"/>
    <w:uiPriority w:val="99"/>
    <w:semiHidden/>
    <w:unhideWhenUsed/>
    <w:rsid w:val="005E2961"/>
    <w:pPr>
      <w:numPr>
        <w:numId w:val="68"/>
      </w:numPr>
    </w:pPr>
  </w:style>
  <w:style w:type="character" w:customStyle="1" w:styleId="4fe">
    <w:name w:val="ТЗ.Приложение.Название.4 Знак"/>
    <w:basedOn w:val="3ff8"/>
    <w:link w:val="4fd"/>
    <w:rsid w:val="005E2961"/>
    <w:rPr>
      <w:rFonts w:ascii="Times New Roman" w:eastAsiaTheme="minorHAnsi" w:hAnsi="Times New Roman" w:cstheme="minorHAnsi"/>
      <w:b/>
      <w:bCs/>
      <w:i/>
      <w:iCs/>
      <w:caps w:val="0"/>
      <w:kern w:val="32"/>
      <w:sz w:val="26"/>
      <w:szCs w:val="26"/>
      <w:lang w:val="en-US"/>
      <w14:ligatures w14:val="standardContextual"/>
    </w:rPr>
  </w:style>
  <w:style w:type="character" w:customStyle="1" w:styleId="5f3">
    <w:name w:val="ТЗ.Приложение.Название.5 Знак"/>
    <w:basedOn w:val="4fe"/>
    <w:link w:val="50"/>
    <w:rsid w:val="005E2961"/>
    <w:rPr>
      <w:rFonts w:ascii="Times New Roman" w:eastAsiaTheme="minorHAnsi" w:hAnsi="Times New Roman" w:cstheme="minorHAnsi"/>
      <w:b/>
      <w:bCs/>
      <w:i/>
      <w:iCs/>
      <w:caps w:val="0"/>
      <w:kern w:val="32"/>
      <w:sz w:val="26"/>
      <w:szCs w:val="26"/>
      <w:u w:val="single"/>
      <w:lang w:val="en-US"/>
      <w14:ligatures w14:val="standardContextual"/>
    </w:rPr>
  </w:style>
  <w:style w:type="character" w:customStyle="1" w:styleId="affffffffffffd">
    <w:name w:val="Заголовок таблицы Знак"/>
    <w:basedOn w:val="af7"/>
    <w:link w:val="affffffffffffc"/>
    <w:rsid w:val="005E2961"/>
    <w:rPr>
      <w:rFonts w:ascii="Times New Roman Полужирный" w:eastAsiaTheme="majorEastAsia" w:hAnsi="Times New Roman Полужирный" w:cstheme="majorBidi"/>
      <w:b/>
      <w:bCs/>
      <w:caps/>
      <w:sz w:val="28"/>
      <w:szCs w:val="28"/>
    </w:rPr>
  </w:style>
  <w:style w:type="paragraph" w:customStyle="1" w:styleId="afffffffffffffffffd">
    <w:name w:val="таблица"/>
    <w:basedOn w:val="af5"/>
    <w:qFormat/>
    <w:rsid w:val="005E2961"/>
    <w:pPr>
      <w:autoSpaceDN w:val="0"/>
      <w:adjustRightInd w:val="0"/>
      <w:spacing w:line="276" w:lineRule="auto"/>
      <w:textAlignment w:val="baseline"/>
    </w:pPr>
    <w:rPr>
      <w:rFonts w:eastAsiaTheme="minorEastAsia"/>
      <w:lang w:val="ru" w:eastAsia="en-US"/>
      <w14:ligatures w14:val="standardContextual"/>
    </w:rPr>
  </w:style>
  <w:style w:type="paragraph" w:customStyle="1" w:styleId="afffffffffffffffffe">
    <w:name w:val="Текст внутри таблицы"/>
    <w:basedOn w:val="af5"/>
    <w:link w:val="affffffffffffffffff"/>
    <w:rsid w:val="005E2961"/>
    <w:pPr>
      <w:autoSpaceDN w:val="0"/>
      <w:adjustRightInd w:val="0"/>
      <w:spacing w:before="60" w:after="60"/>
      <w:contextualSpacing/>
      <w:textAlignment w:val="baseline"/>
    </w:pPr>
    <w:rPr>
      <w:rFonts w:eastAsiaTheme="minorEastAsia"/>
      <w:bCs/>
      <w:sz w:val="20"/>
      <w:szCs w:val="20"/>
      <w:lang w:val="x-none" w:eastAsia="en-US"/>
      <w14:ligatures w14:val="standardContextual"/>
    </w:rPr>
  </w:style>
  <w:style w:type="character" w:customStyle="1" w:styleId="affffffffffffffffff">
    <w:name w:val="Текст внутри таблицы Знак"/>
    <w:link w:val="afffffffffffffffffe"/>
    <w:rsid w:val="005E2961"/>
    <w:rPr>
      <w:rFonts w:ascii="Times New Roman" w:hAnsi="Times New Roman" w:cs="Times New Roman"/>
      <w:bCs/>
      <w:sz w:val="20"/>
      <w:szCs w:val="20"/>
      <w:lang w:val="x-none"/>
      <w14:ligatures w14:val="standardContextual"/>
    </w:rPr>
  </w:style>
  <w:style w:type="paragraph" w:customStyle="1" w:styleId="affffffffffffffffff0">
    <w:name w:val="Название таблицы"/>
    <w:basedOn w:val="af5"/>
    <w:qFormat/>
    <w:rsid w:val="005E2961"/>
    <w:pPr>
      <w:keepNext/>
      <w:keepLines/>
      <w:autoSpaceDN w:val="0"/>
      <w:adjustRightInd w:val="0"/>
      <w:spacing w:before="120" w:line="360" w:lineRule="auto"/>
      <w:ind w:right="284" w:firstLine="624"/>
      <w:contextualSpacing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affffffffffffffffff1">
    <w:name w:val="Шапка таблицы"/>
    <w:basedOn w:val="af5"/>
    <w:rsid w:val="005E2961"/>
    <w:pPr>
      <w:autoSpaceDN w:val="0"/>
      <w:adjustRightInd w:val="0"/>
      <w:spacing w:before="60" w:after="60"/>
      <w:contextualSpacing/>
      <w:jc w:val="center"/>
      <w:textAlignment w:val="baseline"/>
    </w:pPr>
    <w:rPr>
      <w:rFonts w:eastAsiaTheme="minorEastAsia"/>
      <w:b/>
      <w:sz w:val="20"/>
      <w:lang w:eastAsia="en-US"/>
      <w14:ligatures w14:val="standardContextual"/>
    </w:rPr>
  </w:style>
  <w:style w:type="paragraph" w:customStyle="1" w:styleId="93">
    <w:name w:val="ТЗ.Таблица.Текст 9"/>
    <w:basedOn w:val="affffffffffffff4"/>
    <w:link w:val="94"/>
    <w:uiPriority w:val="29"/>
    <w:qFormat/>
    <w:rsid w:val="005E2961"/>
    <w:pPr>
      <w:spacing w:line="240" w:lineRule="auto"/>
      <w:ind w:firstLine="0"/>
      <w:jc w:val="left"/>
    </w:pPr>
    <w:rPr>
      <w:sz w:val="18"/>
    </w:rPr>
  </w:style>
  <w:style w:type="character" w:customStyle="1" w:styleId="94">
    <w:name w:val="ТЗ.Таблица.Текст 9 Знак"/>
    <w:basedOn w:val="affffffffffffff5"/>
    <w:link w:val="93"/>
    <w:uiPriority w:val="29"/>
    <w:locked/>
    <w:rsid w:val="005E2961"/>
    <w:rPr>
      <w:rFonts w:ascii="Times New Roman" w:eastAsia="Calibri" w:hAnsi="Times New Roman" w:cs="Times New Roman"/>
      <w:bCs/>
      <w:iCs/>
      <w:sz w:val="18"/>
      <w:szCs w:val="24"/>
      <w:lang w:eastAsia="ru-RU"/>
    </w:rPr>
  </w:style>
  <w:style w:type="paragraph" w:customStyle="1" w:styleId="affffffffffffffffff2">
    <w:name w:val="ТЗ.Штамп.полужирный"/>
    <w:link w:val="affffffffffffffffff3"/>
    <w:qFormat/>
    <w:rsid w:val="005E2961"/>
    <w:pPr>
      <w:jc w:val="center"/>
    </w:pPr>
    <w:rPr>
      <w:rFonts w:ascii="Times New Roman" w:eastAsia="Calibri" w:hAnsi="Times New Roman" w:cs="Times New Roman"/>
      <w:b/>
      <w:bCs/>
      <w:iCs/>
      <w:sz w:val="24"/>
      <w:szCs w:val="24"/>
      <w:lang w:eastAsia="ru-RU"/>
    </w:rPr>
  </w:style>
  <w:style w:type="character" w:customStyle="1" w:styleId="affffffffffffffffff3">
    <w:name w:val="ТЗ.Штамп.полужирный Знак"/>
    <w:basedOn w:val="affffffffffffffe"/>
    <w:link w:val="affffffffffffffffff2"/>
    <w:rsid w:val="005E2961"/>
    <w:rPr>
      <w:rFonts w:ascii="Times New Roman" w:eastAsia="Calibri" w:hAnsi="Times New Roman" w:cs="Times New Roman"/>
      <w:b/>
      <w:bCs/>
      <w:iCs/>
      <w:sz w:val="24"/>
      <w:szCs w:val="24"/>
      <w:lang w:eastAsia="ru-RU"/>
    </w:rPr>
  </w:style>
  <w:style w:type="paragraph" w:customStyle="1" w:styleId="affffffffffffffffff4">
    <w:name w:val="Согласовано"/>
    <w:link w:val="affffffffffffffffff5"/>
    <w:qFormat/>
    <w:rsid w:val="005E2961"/>
    <w:pPr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ffffffffffffffff5">
    <w:name w:val="Согласовано Знак"/>
    <w:basedOn w:val="af7"/>
    <w:link w:val="affffffffffffffffff4"/>
    <w:rsid w:val="005E2961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4ff">
    <w:name w:val="ТЗ.Таблица4"/>
    <w:basedOn w:val="af8"/>
    <w:uiPriority w:val="99"/>
    <w:rsid w:val="005E2961"/>
    <w:pPr>
      <w:spacing w:before="60" w:after="6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paragraph" w:customStyle="1" w:styleId="affffffffffffffffff6">
    <w:name w:val="Текст пункта (Для титула)"/>
    <w:link w:val="affffffffffffffffff7"/>
    <w:locked/>
    <w:rsid w:val="005E2961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ffffffff7">
    <w:name w:val="Текст пункта (Для титула) Знак"/>
    <w:link w:val="affffffffffffffffff6"/>
    <w:locked/>
    <w:rsid w:val="005E2961"/>
    <w:rPr>
      <w:rFonts w:ascii="Times New Roman" w:eastAsia="Times New Roman" w:hAnsi="Times New Roman" w:cs="Times New Roman"/>
      <w:sz w:val="24"/>
      <w:szCs w:val="24"/>
    </w:rPr>
  </w:style>
  <w:style w:type="paragraph" w:customStyle="1" w:styleId="auto-cursor-target">
    <w:name w:val="auto-cursor-target"/>
    <w:basedOn w:val="af5"/>
    <w:uiPriority w:val="99"/>
    <w:rsid w:val="005E2961"/>
    <w:pPr>
      <w:autoSpaceDN w:val="0"/>
      <w:adjustRightInd w:val="0"/>
      <w:spacing w:before="100" w:beforeAutospacing="1" w:after="100" w:afterAutospacing="1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tw-data-text">
    <w:name w:val="tw-data-text"/>
    <w:basedOn w:val="af5"/>
    <w:uiPriority w:val="99"/>
    <w:semiHidden/>
    <w:rsid w:val="005E2961"/>
    <w:pPr>
      <w:autoSpaceDN w:val="0"/>
      <w:adjustRightInd w:val="0"/>
      <w:spacing w:before="100" w:beforeAutospacing="1" w:after="100" w:afterAutospacing="1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jim-table-header-content">
    <w:name w:val="jim-table-header-content"/>
    <w:basedOn w:val="af7"/>
    <w:rsid w:val="005E2961"/>
  </w:style>
  <w:style w:type="character" w:customStyle="1" w:styleId="aui-lozenge">
    <w:name w:val="aui-lozenge"/>
    <w:basedOn w:val="af7"/>
    <w:rsid w:val="005E2961"/>
  </w:style>
  <w:style w:type="character" w:customStyle="1" w:styleId="total-issues-count">
    <w:name w:val="total-issues-count"/>
    <w:basedOn w:val="af7"/>
    <w:rsid w:val="005E2961"/>
  </w:style>
  <w:style w:type="character" w:customStyle="1" w:styleId="expand-control-icon">
    <w:name w:val="expand-control-icon"/>
    <w:basedOn w:val="af7"/>
    <w:rsid w:val="005E2961"/>
  </w:style>
  <w:style w:type="character" w:customStyle="1" w:styleId="hrcahc">
    <w:name w:val="hrcahc"/>
    <w:basedOn w:val="af7"/>
    <w:rsid w:val="005E2961"/>
  </w:style>
  <w:style w:type="paragraph" w:customStyle="1" w:styleId="s9">
    <w:name w:val="s9"/>
    <w:basedOn w:val="af5"/>
    <w:rsid w:val="005E2961"/>
    <w:pPr>
      <w:autoSpaceDN w:val="0"/>
      <w:adjustRightInd w:val="0"/>
      <w:spacing w:before="100" w:beforeAutospacing="1" w:after="100" w:afterAutospacing="1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ui-provider">
    <w:name w:val="ui-provider"/>
    <w:basedOn w:val="af7"/>
    <w:rsid w:val="005E2961"/>
  </w:style>
  <w:style w:type="paragraph" w:customStyle="1" w:styleId="10f2">
    <w:name w:val="ТЗ.Таблица.Текст10"/>
    <w:basedOn w:val="afffffffffff5"/>
    <w:link w:val="10f3"/>
    <w:uiPriority w:val="3"/>
    <w:qFormat/>
    <w:rsid w:val="005E2961"/>
    <w:pPr>
      <w:framePr w:hSpace="180" w:wrap="around" w:vAnchor="text" w:hAnchor="text" w:y="1"/>
      <w:spacing w:before="62" w:after="82" w:line="252" w:lineRule="auto"/>
    </w:pPr>
    <w:rPr>
      <w:rFonts w:eastAsia="Calibri"/>
      <w:lang w:eastAsia="ru-RU"/>
    </w:rPr>
  </w:style>
  <w:style w:type="character" w:customStyle="1" w:styleId="10f3">
    <w:name w:val="ТЗ.Таблица.Текст10 Знак"/>
    <w:basedOn w:val="afffffffffff4"/>
    <w:link w:val="10f2"/>
    <w:uiPriority w:val="3"/>
    <w:rsid w:val="005E2961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102">
    <w:name w:val="ТЗ.Таблица.Список 1 маркированный 10"/>
    <w:basedOn w:val="1f3"/>
    <w:link w:val="1103"/>
    <w:uiPriority w:val="1"/>
    <w:qFormat/>
    <w:rsid w:val="005E2961"/>
    <w:pPr>
      <w:numPr>
        <w:numId w:val="0"/>
      </w:numPr>
      <w:spacing w:before="0" w:after="0" w:line="276" w:lineRule="auto"/>
    </w:pPr>
    <w:rPr>
      <w:noProof/>
    </w:rPr>
  </w:style>
  <w:style w:type="character" w:customStyle="1" w:styleId="1103">
    <w:name w:val="ТЗ.Таблица.Список 1 маркированный 10 Знак"/>
    <w:basedOn w:val="1fff6"/>
    <w:link w:val="1102"/>
    <w:uiPriority w:val="1"/>
    <w:rsid w:val="005E2961"/>
    <w:rPr>
      <w:rFonts w:ascii="Times New Roman" w:eastAsia="Calibri" w:hAnsi="Times New Roman" w:cs="Times New Roman"/>
      <w:bCs/>
      <w:iCs/>
      <w:noProof/>
      <w:sz w:val="24"/>
      <w:szCs w:val="24"/>
      <w:lang w:eastAsia="ru-RU"/>
    </w:rPr>
  </w:style>
  <w:style w:type="paragraph" w:customStyle="1" w:styleId="1f4">
    <w:name w:val="Нумерованный заголовок 1"/>
    <w:basedOn w:val="1d"/>
    <w:next w:val="afffffffffffe"/>
    <w:qFormat/>
    <w:rsid w:val="005E2961"/>
    <w:pPr>
      <w:keepNext w:val="0"/>
      <w:keepLines w:val="0"/>
      <w:pageBreakBefore w:val="0"/>
      <w:widowControl w:val="0"/>
      <w:numPr>
        <w:numId w:val="71"/>
      </w:numPr>
      <w:tabs>
        <w:tab w:val="left" w:pos="2127"/>
        <w:tab w:val="center" w:pos="4677"/>
        <w:tab w:val="right" w:pos="9355"/>
      </w:tabs>
      <w:autoSpaceDN w:val="0"/>
      <w:adjustRightInd w:val="0"/>
      <w:spacing w:before="480" w:after="200" w:line="276" w:lineRule="auto"/>
      <w:jc w:val="both"/>
      <w:textAlignment w:val="baseline"/>
    </w:pPr>
    <w:rPr>
      <w:rFonts w:eastAsia="Calibri" w:cs="Times New Roman"/>
      <w:bCs w:val="0"/>
      <w:sz w:val="28"/>
      <w:szCs w:val="36"/>
      <w:lang w:eastAsia="en-US"/>
      <w14:ligatures w14:val="standardContextual"/>
    </w:rPr>
  </w:style>
  <w:style w:type="paragraph" w:customStyle="1" w:styleId="2f0">
    <w:name w:val="Нумерованный заголовок 2"/>
    <w:basedOn w:val="2a"/>
    <w:next w:val="afffffffffffe"/>
    <w:qFormat/>
    <w:rsid w:val="005E2961"/>
    <w:pPr>
      <w:widowControl w:val="0"/>
      <w:numPr>
        <w:numId w:val="71"/>
      </w:numPr>
      <w:tabs>
        <w:tab w:val="left" w:pos="2127"/>
        <w:tab w:val="center" w:pos="4677"/>
        <w:tab w:val="right" w:pos="9355"/>
      </w:tabs>
      <w:autoSpaceDN w:val="0"/>
      <w:adjustRightInd w:val="0"/>
      <w:spacing w:before="120" w:line="276" w:lineRule="auto"/>
      <w:textAlignment w:val="baseline"/>
    </w:pPr>
    <w:rPr>
      <w:rFonts w:eastAsia="Calibri" w:cs="Times New Roman"/>
      <w:bCs w:val="0"/>
      <w:iCs w:val="0"/>
      <w:lang w:eastAsia="en-US"/>
      <w14:ligatures w14:val="standardContextual"/>
    </w:rPr>
  </w:style>
  <w:style w:type="paragraph" w:customStyle="1" w:styleId="3e">
    <w:name w:val="Нумерованный заголовок 3"/>
    <w:basedOn w:val="39"/>
    <w:next w:val="afffffffffffe"/>
    <w:qFormat/>
    <w:rsid w:val="005E2961"/>
    <w:pPr>
      <w:keepNext w:val="0"/>
      <w:keepLines w:val="0"/>
      <w:widowControl w:val="0"/>
      <w:numPr>
        <w:numId w:val="71"/>
      </w:numPr>
      <w:tabs>
        <w:tab w:val="left" w:pos="142"/>
        <w:tab w:val="left" w:pos="284"/>
        <w:tab w:val="left" w:pos="1418"/>
        <w:tab w:val="center" w:pos="4677"/>
        <w:tab w:val="right" w:pos="9355"/>
      </w:tabs>
      <w:autoSpaceDN w:val="0"/>
      <w:adjustRightInd w:val="0"/>
      <w:spacing w:before="120" w:line="276" w:lineRule="auto"/>
      <w:textAlignment w:val="baseline"/>
    </w:pPr>
    <w:rPr>
      <w:rFonts w:eastAsia="Calibri" w:cs="Times New Roman"/>
      <w:bCs w:val="0"/>
      <w:lang w:eastAsia="en-US"/>
      <w14:ligatures w14:val="standardContextual"/>
    </w:rPr>
  </w:style>
  <w:style w:type="paragraph" w:customStyle="1" w:styleId="47">
    <w:name w:val="Нумерованный заголовок 4"/>
    <w:basedOn w:val="43"/>
    <w:next w:val="afffffffffffe"/>
    <w:qFormat/>
    <w:rsid w:val="005E2961"/>
    <w:pPr>
      <w:keepNext w:val="0"/>
      <w:keepLines w:val="0"/>
      <w:widowControl w:val="0"/>
      <w:numPr>
        <w:numId w:val="71"/>
      </w:numPr>
      <w:tabs>
        <w:tab w:val="clear" w:pos="993"/>
        <w:tab w:val="left" w:pos="2410"/>
        <w:tab w:val="center" w:pos="4677"/>
        <w:tab w:val="right" w:pos="9355"/>
      </w:tabs>
      <w:autoSpaceDN w:val="0"/>
      <w:adjustRightInd w:val="0"/>
      <w:spacing w:before="0" w:after="200" w:line="276" w:lineRule="auto"/>
      <w:textAlignment w:val="baseline"/>
    </w:pPr>
    <w:rPr>
      <w:rFonts w:eastAsia="Calibri" w:cs="Times New Roman"/>
      <w:bCs w:val="0"/>
      <w:szCs w:val="20"/>
      <w:lang w:eastAsia="en-US"/>
      <w14:ligatures w14:val="standardContextual"/>
    </w:rPr>
  </w:style>
  <w:style w:type="paragraph" w:customStyle="1" w:styleId="55">
    <w:name w:val="Нумерованный заголовок 5"/>
    <w:basedOn w:val="51"/>
    <w:next w:val="afffffffffffe"/>
    <w:qFormat/>
    <w:rsid w:val="005E2961"/>
    <w:pPr>
      <w:keepNext w:val="0"/>
      <w:keepLines w:val="0"/>
      <w:widowControl w:val="0"/>
      <w:numPr>
        <w:numId w:val="71"/>
      </w:numPr>
      <w:tabs>
        <w:tab w:val="left" w:pos="2410"/>
        <w:tab w:val="center" w:pos="4677"/>
        <w:tab w:val="right" w:pos="9355"/>
      </w:tabs>
      <w:autoSpaceDN w:val="0"/>
      <w:adjustRightInd w:val="0"/>
      <w:spacing w:before="0" w:after="200" w:line="276" w:lineRule="auto"/>
      <w:jc w:val="both"/>
      <w:textAlignment w:val="baseline"/>
    </w:pPr>
    <w:rPr>
      <w:rFonts w:eastAsia="Calibri" w:cs="Times New Roman"/>
      <w:b w:val="0"/>
      <w:bCs w:val="0"/>
      <w:i/>
      <w:szCs w:val="18"/>
      <w:lang w:eastAsia="en-US"/>
      <w14:ligatures w14:val="standardContextual"/>
    </w:rPr>
  </w:style>
  <w:style w:type="paragraph" w:customStyle="1" w:styleId="affffffffffffffffff8">
    <w:name w:val="Основной текст абзаца"/>
    <w:basedOn w:val="af5"/>
    <w:link w:val="affffffffffffffffff9"/>
    <w:qFormat/>
    <w:rsid w:val="005E2961"/>
    <w:pPr>
      <w:tabs>
        <w:tab w:val="center" w:pos="4677"/>
        <w:tab w:val="right" w:pos="9355"/>
      </w:tabs>
      <w:autoSpaceDN w:val="0"/>
      <w:adjustRightInd w:val="0"/>
      <w:spacing w:before="120" w:after="120"/>
      <w:ind w:firstLine="709"/>
      <w:textAlignment w:val="baseline"/>
    </w:pPr>
    <w:rPr>
      <w:rFonts w:eastAsiaTheme="minorHAnsi"/>
      <w:lang w:eastAsia="en-US"/>
      <w14:ligatures w14:val="standardContextual"/>
    </w:rPr>
  </w:style>
  <w:style w:type="character" w:customStyle="1" w:styleId="affffffffffffffffff9">
    <w:name w:val="Основной текст абзаца Знак"/>
    <w:basedOn w:val="af7"/>
    <w:link w:val="affffffffffffffffff8"/>
    <w:rsid w:val="005E2961"/>
    <w:rPr>
      <w:rFonts w:ascii="Times New Roman" w:eastAsiaTheme="minorHAnsi" w:hAnsi="Times New Roman" w:cs="Times New Roman"/>
      <w:sz w:val="24"/>
      <w:szCs w:val="24"/>
      <w14:ligatures w14:val="standardContextual"/>
    </w:rPr>
  </w:style>
  <w:style w:type="paragraph" w:customStyle="1" w:styleId="03">
    <w:name w:val="Стиль Маркированный список + Перед:  0 пт"/>
    <w:basedOn w:val="affffffffe"/>
    <w:uiPriority w:val="99"/>
    <w:rsid w:val="005E2961"/>
    <w:pPr>
      <w:tabs>
        <w:tab w:val="left" w:pos="993"/>
      </w:tabs>
      <w:autoSpaceDN w:val="0"/>
      <w:adjustRightInd w:val="0"/>
      <w:spacing w:after="120"/>
      <w:ind w:left="1929" w:firstLine="709"/>
      <w:textAlignment w:val="baseline"/>
    </w:pPr>
    <w:rPr>
      <w:rFonts w:eastAsia="Calibri"/>
      <w:szCs w:val="20"/>
      <w:lang w:eastAsia="en-US"/>
      <w14:ligatures w14:val="standardContextual"/>
    </w:rPr>
  </w:style>
  <w:style w:type="paragraph" w:customStyle="1" w:styleId="Head2">
    <w:name w:val="_Head2"/>
    <w:next w:val="PlainText0"/>
    <w:qFormat/>
    <w:rsid w:val="005E2961"/>
    <w:pPr>
      <w:keepNext/>
      <w:keepLines/>
      <w:numPr>
        <w:ilvl w:val="1"/>
        <w:numId w:val="72"/>
      </w:numPr>
      <w:tabs>
        <w:tab w:val="left" w:pos="852"/>
        <w:tab w:val="left" w:pos="8931"/>
      </w:tabs>
      <w:spacing w:after="0" w:line="276" w:lineRule="auto"/>
      <w:jc w:val="both"/>
      <w:outlineLvl w:val="1"/>
    </w:pPr>
    <w:rPr>
      <w:rFonts w:ascii="Times New Roman" w:eastAsia="Times New Roman" w:hAnsi="Times New Roman" w:cs="Arial"/>
      <w:b/>
      <w:bCs/>
      <w:kern w:val="32"/>
      <w:sz w:val="24"/>
      <w:szCs w:val="32"/>
      <w:lang w:eastAsia="ru-RU"/>
    </w:rPr>
  </w:style>
  <w:style w:type="paragraph" w:customStyle="1" w:styleId="Head3">
    <w:name w:val="_Head3"/>
    <w:next w:val="PlainText0"/>
    <w:qFormat/>
    <w:rsid w:val="005E2961"/>
    <w:pPr>
      <w:keepNext/>
      <w:keepLines/>
      <w:numPr>
        <w:ilvl w:val="2"/>
        <w:numId w:val="72"/>
      </w:numPr>
      <w:tabs>
        <w:tab w:val="left" w:pos="852"/>
      </w:tabs>
      <w:spacing w:after="0" w:line="276" w:lineRule="auto"/>
      <w:jc w:val="both"/>
      <w:outlineLvl w:val="2"/>
    </w:pPr>
    <w:rPr>
      <w:rFonts w:ascii="Times New Roman" w:eastAsia="Times New Roman" w:hAnsi="Times New Roman" w:cs="Arial"/>
      <w:b/>
      <w:bCs/>
      <w:kern w:val="32"/>
      <w:sz w:val="24"/>
      <w:szCs w:val="26"/>
      <w:lang w:eastAsia="ru-RU"/>
    </w:rPr>
  </w:style>
  <w:style w:type="paragraph" w:customStyle="1" w:styleId="Head4">
    <w:name w:val="_Head4"/>
    <w:basedOn w:val="af5"/>
    <w:next w:val="PlainText0"/>
    <w:qFormat/>
    <w:rsid w:val="005E2961"/>
    <w:pPr>
      <w:keepNext/>
      <w:keepLines/>
      <w:numPr>
        <w:ilvl w:val="3"/>
        <w:numId w:val="72"/>
      </w:numPr>
      <w:tabs>
        <w:tab w:val="left" w:pos="852"/>
      </w:tabs>
      <w:autoSpaceDN w:val="0"/>
      <w:adjustRightInd w:val="0"/>
      <w:spacing w:line="276" w:lineRule="auto"/>
      <w:textAlignment w:val="baseline"/>
      <w:outlineLvl w:val="3"/>
    </w:pPr>
    <w:rPr>
      <w:rFonts w:eastAsiaTheme="minorEastAsia"/>
      <w:b/>
      <w:szCs w:val="20"/>
      <w:lang w:eastAsia="en-US"/>
      <w14:ligatures w14:val="standardContextual"/>
    </w:rPr>
  </w:style>
  <w:style w:type="paragraph" w:customStyle="1" w:styleId="Head5">
    <w:name w:val="_Head5"/>
    <w:next w:val="PlainText0"/>
    <w:qFormat/>
    <w:rsid w:val="005E2961"/>
    <w:pPr>
      <w:keepNext/>
      <w:keepLines/>
      <w:numPr>
        <w:ilvl w:val="4"/>
        <w:numId w:val="72"/>
      </w:numPr>
      <w:tabs>
        <w:tab w:val="left" w:pos="852"/>
      </w:tabs>
      <w:spacing w:after="0" w:line="276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Head6">
    <w:name w:val="_Head6"/>
    <w:next w:val="PlainText0"/>
    <w:qFormat/>
    <w:rsid w:val="005E2961"/>
    <w:pPr>
      <w:keepNext/>
      <w:keepLines/>
      <w:numPr>
        <w:ilvl w:val="5"/>
        <w:numId w:val="72"/>
      </w:numPr>
      <w:spacing w:after="0" w:line="276" w:lineRule="auto"/>
      <w:jc w:val="both"/>
      <w:outlineLvl w:val="5"/>
    </w:pPr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customStyle="1" w:styleId="TitleAffirmation">
    <w:name w:val="_TitleAffirmation"/>
    <w:qFormat/>
    <w:rsid w:val="005E2961"/>
    <w:pPr>
      <w:spacing w:after="0" w:line="240" w:lineRule="auto"/>
    </w:pPr>
    <w:rPr>
      <w:rFonts w:ascii="Times New Roman" w:eastAsia="Times New Roman" w:hAnsi="Times New Roman" w:cs="Arial"/>
      <w:bCs/>
      <w:kern w:val="32"/>
      <w:sz w:val="24"/>
      <w:szCs w:val="32"/>
      <w:lang w:eastAsia="ru-RU"/>
    </w:rPr>
  </w:style>
  <w:style w:type="character" w:customStyle="1" w:styleId="company-infotext">
    <w:name w:val="company-info__text"/>
    <w:basedOn w:val="af7"/>
    <w:rsid w:val="005E2961"/>
  </w:style>
  <w:style w:type="paragraph" w:customStyle="1" w:styleId="46">
    <w:name w:val="_Маркированный список уровня 4"/>
    <w:basedOn w:val="3d"/>
    <w:link w:val="4ff0"/>
    <w:qFormat/>
    <w:rsid w:val="005E2961"/>
    <w:pPr>
      <w:numPr>
        <w:ilvl w:val="0"/>
        <w:numId w:val="74"/>
      </w:numPr>
      <w:tabs>
        <w:tab w:val="clear" w:pos="1559"/>
        <w:tab w:val="left" w:pos="2410"/>
      </w:tabs>
      <w:autoSpaceDN/>
      <w:adjustRightInd/>
      <w:ind w:left="2410" w:hanging="425"/>
      <w:textAlignment w:val="auto"/>
    </w:pPr>
    <w:rPr>
      <w:rFonts w:eastAsiaTheme="majorEastAsia"/>
      <w:szCs w:val="26"/>
      <w:lang w:val="en-US"/>
      <w14:ligatures w14:val="standardContextual"/>
    </w:rPr>
  </w:style>
  <w:style w:type="character" w:customStyle="1" w:styleId="4ff0">
    <w:name w:val="_Маркированный список уровня 4 Знак"/>
    <w:basedOn w:val="3f2"/>
    <w:link w:val="46"/>
    <w:rsid w:val="005E2961"/>
    <w:rPr>
      <w:rFonts w:ascii="Times New Roman" w:eastAsiaTheme="majorEastAsia" w:hAnsi="Times New Roman" w:cs="Times New Roman"/>
      <w:color w:val="000000" w:themeColor="text1"/>
      <w:sz w:val="24"/>
      <w:szCs w:val="26"/>
      <w:lang w:val="en-US" w:eastAsia="ru-RU"/>
      <w14:ligatures w14:val="standardContextual"/>
    </w:rPr>
  </w:style>
  <w:style w:type="paragraph" w:styleId="20">
    <w:name w:val="List Bullet 2"/>
    <w:basedOn w:val="af5"/>
    <w:rsid w:val="005E2961"/>
    <w:pPr>
      <w:numPr>
        <w:numId w:val="75"/>
      </w:numPr>
      <w:autoSpaceDN w:val="0"/>
      <w:adjustRightInd w:val="0"/>
      <w:contextualSpacing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xl17">
    <w:name w:val="xl17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18">
    <w:name w:val="xl18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19">
    <w:name w:val="xl19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20">
    <w:name w:val="xl20"/>
    <w:basedOn w:val="af5"/>
    <w:rsid w:val="005E2961"/>
    <w:pPr>
      <w:widowControl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21">
    <w:name w:val="xl21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24">
    <w:name w:val="xl24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28">
    <w:name w:val="xl28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29">
    <w:name w:val="xl29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2"/>
      <w:sz w:val="20"/>
      <w:szCs w:val="20"/>
      <w14:ligatures w14:val="standardContextual"/>
    </w:rPr>
  </w:style>
  <w:style w:type="paragraph" w:customStyle="1" w:styleId="xl32">
    <w:name w:val="xl32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top"/>
    </w:pPr>
    <w:rPr>
      <w:b/>
      <w:bCs/>
      <w:kern w:val="2"/>
      <w:sz w:val="20"/>
      <w:szCs w:val="20"/>
      <w14:ligatures w14:val="standardContextual"/>
    </w:rPr>
  </w:style>
  <w:style w:type="paragraph" w:customStyle="1" w:styleId="xl39">
    <w:name w:val="xl39"/>
    <w:basedOn w:val="af5"/>
    <w:rsid w:val="005E2961"/>
    <w:pPr>
      <w:widowControl/>
      <w:pBdr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40">
    <w:name w:val="xl40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top"/>
    </w:pPr>
    <w:rPr>
      <w:color w:val="000000"/>
      <w:kern w:val="2"/>
      <w:sz w:val="20"/>
      <w:szCs w:val="20"/>
      <w14:ligatures w14:val="standardContextual"/>
    </w:rPr>
  </w:style>
  <w:style w:type="paragraph" w:customStyle="1" w:styleId="xl41">
    <w:name w:val="xl41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top"/>
    </w:pPr>
    <w:rPr>
      <w:color w:val="0563C1"/>
      <w:kern w:val="2"/>
      <w:sz w:val="20"/>
      <w:szCs w:val="20"/>
      <w:u w:val="single"/>
      <w14:ligatures w14:val="standardContextual"/>
    </w:rPr>
  </w:style>
  <w:style w:type="paragraph" w:customStyle="1" w:styleId="xl47">
    <w:name w:val="xl47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48">
    <w:name w:val="xl48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54">
    <w:name w:val="xl54"/>
    <w:basedOn w:val="af5"/>
    <w:rsid w:val="005E2961"/>
    <w:pPr>
      <w:widowControl/>
      <w:pBdr>
        <w:top w:val="single" w:sz="8" w:space="0" w:color="000000"/>
        <w:left w:val="single" w:sz="4" w:space="0" w:color="auto"/>
        <w:bottom w:val="single" w:sz="4" w:space="0" w:color="auto"/>
        <w:right w:val="single" w:sz="8" w:space="0" w:color="000000"/>
      </w:pBdr>
      <w:shd w:val="clear" w:color="000000" w:fill="92D050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99">
    <w:name w:val="xl99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top"/>
    </w:pPr>
    <w:rPr>
      <w:color w:val="FF0000"/>
      <w:kern w:val="2"/>
      <w:sz w:val="20"/>
      <w:szCs w:val="20"/>
      <w14:ligatures w14:val="standardContextual"/>
    </w:rPr>
  </w:style>
  <w:style w:type="paragraph" w:customStyle="1" w:styleId="xl100">
    <w:name w:val="xl100"/>
    <w:basedOn w:val="af5"/>
    <w:rsid w:val="005E296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left"/>
      <w:textAlignment w:val="top"/>
    </w:pPr>
    <w:rPr>
      <w:color w:val="FF0000"/>
      <w:kern w:val="2"/>
      <w:sz w:val="20"/>
      <w:szCs w:val="20"/>
      <w14:ligatures w14:val="standardContextual"/>
    </w:rPr>
  </w:style>
  <w:style w:type="paragraph" w:customStyle="1" w:styleId="xl119">
    <w:name w:val="xl119"/>
    <w:basedOn w:val="af5"/>
    <w:rsid w:val="005E296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paragraph" w:customStyle="1" w:styleId="xl121">
    <w:name w:val="xl121"/>
    <w:basedOn w:val="af5"/>
    <w:rsid w:val="005E296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left"/>
      <w:textAlignment w:val="top"/>
    </w:pPr>
    <w:rPr>
      <w:kern w:val="2"/>
      <w:sz w:val="20"/>
      <w:szCs w:val="20"/>
      <w14:ligatures w14:val="standardContextual"/>
    </w:rPr>
  </w:style>
  <w:style w:type="character" w:customStyle="1" w:styleId="font51">
    <w:name w:val="font51"/>
    <w:basedOn w:val="af7"/>
    <w:rsid w:val="005E2961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61">
    <w:name w:val="font61"/>
    <w:basedOn w:val="af7"/>
    <w:rsid w:val="005E2961"/>
    <w:rPr>
      <w:rFonts w:ascii="Arial" w:hAnsi="Arial" w:cs="Arial" w:hint="default"/>
      <w:b/>
      <w:bCs/>
      <w:i w:val="0"/>
      <w:iCs w:val="0"/>
      <w:strike w:val="0"/>
      <w:dstrike w:val="0"/>
      <w:color w:val="FF0000"/>
      <w:sz w:val="20"/>
      <w:szCs w:val="20"/>
      <w:u w:val="none"/>
      <w:effect w:val="none"/>
    </w:rPr>
  </w:style>
  <w:style w:type="paragraph" w:customStyle="1" w:styleId="affffffffffffffffffa">
    <w:name w:val="титул_название документа"/>
    <w:basedOn w:val="af5"/>
    <w:link w:val="affffffffffffffffffb"/>
    <w:qFormat/>
    <w:rsid w:val="005E2961"/>
    <w:pPr>
      <w:widowControl/>
      <w:spacing w:before="240" w:after="120"/>
      <w:jc w:val="center"/>
    </w:pPr>
    <w:rPr>
      <w:caps/>
      <w:kern w:val="2"/>
      <w:sz w:val="32"/>
      <w:szCs w:val="32"/>
      <w:lang w:eastAsia="en-US"/>
    </w:rPr>
  </w:style>
  <w:style w:type="character" w:customStyle="1" w:styleId="affffffffffffffffffb">
    <w:name w:val="титул_название документа Знак"/>
    <w:basedOn w:val="af7"/>
    <w:link w:val="affffffffffffffffffa"/>
    <w:rsid w:val="005E2961"/>
    <w:rPr>
      <w:rFonts w:ascii="Times New Roman" w:eastAsia="Times New Roman" w:hAnsi="Times New Roman" w:cs="Times New Roman"/>
      <w:caps/>
      <w:kern w:val="2"/>
      <w:sz w:val="32"/>
      <w:szCs w:val="32"/>
    </w:rPr>
  </w:style>
  <w:style w:type="paragraph" w:customStyle="1" w:styleId="affffffffffffffffffc">
    <w:name w:val="рисунок_подпись"/>
    <w:link w:val="Char"/>
    <w:autoRedefine/>
    <w:qFormat/>
    <w:rsid w:val="005E2961"/>
    <w:pPr>
      <w:spacing w:after="240" w:line="48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">
    <w:name w:val="рисунок_подпись Char"/>
    <w:basedOn w:val="af7"/>
    <w:link w:val="affffffffffffffffffc"/>
    <w:rsid w:val="005E29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bric-editor-annotation">
    <w:name w:val="fabric-editor-annotation"/>
    <w:basedOn w:val="af7"/>
    <w:rsid w:val="005E2961"/>
  </w:style>
  <w:style w:type="paragraph" w:customStyle="1" w:styleId="p1">
    <w:name w:val="p1"/>
    <w:basedOn w:val="af5"/>
    <w:rsid w:val="005E2961"/>
    <w:pPr>
      <w:widowControl/>
      <w:spacing w:before="100" w:beforeAutospacing="1" w:after="100" w:afterAutospacing="1"/>
      <w:jc w:val="left"/>
    </w:pPr>
  </w:style>
  <w:style w:type="paragraph" w:customStyle="1" w:styleId="affffffffffffffffffd">
    <w:name w:val="_Табл_Текст"/>
    <w:basedOn w:val="af5"/>
    <w:rsid w:val="005E2961"/>
    <w:pPr>
      <w:widowControl/>
      <w:jc w:val="left"/>
    </w:pPr>
    <w:rPr>
      <w:rFonts w:eastAsiaTheme="minorEastAsia"/>
      <w:szCs w:val="20"/>
      <w:lang w:eastAsia="en-US"/>
      <w14:ligatures w14:val="standardContextual"/>
    </w:rPr>
  </w:style>
  <w:style w:type="character" w:customStyle="1" w:styleId="1ffff4">
    <w:name w:val="НЗП1 Знак"/>
    <w:link w:val="1ffff5"/>
    <w:uiPriority w:val="3"/>
    <w:qFormat/>
    <w:rsid w:val="005E2961"/>
    <w:rPr>
      <w:color w:val="000000"/>
      <w:sz w:val="28"/>
      <w:szCs w:val="28"/>
    </w:rPr>
  </w:style>
  <w:style w:type="paragraph" w:customStyle="1" w:styleId="1ffff5">
    <w:name w:val="НЗП1"/>
    <w:link w:val="1ffff4"/>
    <w:uiPriority w:val="3"/>
    <w:qFormat/>
    <w:rsid w:val="005E2961"/>
    <w:pPr>
      <w:spacing w:beforeAutospacing="1" w:after="0" w:afterAutospacing="1" w:line="360" w:lineRule="auto"/>
      <w:jc w:val="both"/>
      <w:outlineLvl w:val="7"/>
    </w:pPr>
    <w:rPr>
      <w:color w:val="000000"/>
      <w:sz w:val="28"/>
      <w:szCs w:val="28"/>
    </w:rPr>
  </w:style>
  <w:style w:type="character" w:customStyle="1" w:styleId="1fffc">
    <w:name w:val="Стиль1 Знак"/>
    <w:link w:val="16"/>
    <w:uiPriority w:val="99"/>
    <w:rsid w:val="005E2961"/>
    <w:rPr>
      <w:rFonts w:ascii="Times New Roman" w:hAnsi="Times New Roman" w:cs="Times New Roman"/>
      <w:b/>
      <w:sz w:val="28"/>
      <w:szCs w:val="24"/>
      <w14:ligatures w14:val="standardContextual"/>
    </w:rPr>
  </w:style>
  <w:style w:type="paragraph" w:customStyle="1" w:styleId="phbase">
    <w:name w:val="ph_base"/>
    <w:link w:val="phbase0"/>
    <w:rsid w:val="005E2961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bibliography">
    <w:name w:val="ph_bibliography"/>
    <w:basedOn w:val="phbase"/>
    <w:rsid w:val="005E2961"/>
    <w:pPr>
      <w:numPr>
        <w:numId w:val="76"/>
      </w:numPr>
      <w:tabs>
        <w:tab w:val="clear" w:pos="720"/>
        <w:tab w:val="num" w:pos="360"/>
      </w:tabs>
      <w:spacing w:before="60" w:after="60" w:line="240" w:lineRule="auto"/>
      <w:ind w:left="1134" w:hanging="425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5E2961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5E2961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5E2961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5E2961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5E2961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title">
    <w:name w:val="ph_confirmstamp_title"/>
    <w:basedOn w:val="phconfirmstamp"/>
    <w:next w:val="phconfirmstampstamp0"/>
    <w:rsid w:val="005E2961"/>
    <w:rPr>
      <w:b/>
      <w:caps/>
      <w:szCs w:val="24"/>
    </w:rPr>
  </w:style>
  <w:style w:type="paragraph" w:customStyle="1" w:styleId="phexample">
    <w:name w:val="ph_example"/>
    <w:basedOn w:val="phbase"/>
    <w:rsid w:val="005E2961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">
    <w:name w:val="ph_figure"/>
    <w:basedOn w:val="phbase"/>
    <w:link w:val="phfigureChar"/>
    <w:rsid w:val="005E2961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5E2961"/>
    <w:pPr>
      <w:spacing w:before="120"/>
    </w:pPr>
  </w:style>
  <w:style w:type="paragraph" w:customStyle="1" w:styleId="phfiguretitle">
    <w:name w:val="ph_figure_title"/>
    <w:basedOn w:val="phfigure"/>
    <w:next w:val="phnormal"/>
    <w:link w:val="phfiguretitleChar"/>
    <w:rsid w:val="005E2961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5E2961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f7"/>
    <w:rsid w:val="005E2961"/>
  </w:style>
  <w:style w:type="character" w:customStyle="1" w:styleId="phinline8">
    <w:name w:val="ph_inline_8"/>
    <w:rsid w:val="005E2961"/>
    <w:rPr>
      <w:sz w:val="16"/>
    </w:rPr>
  </w:style>
  <w:style w:type="character" w:customStyle="1" w:styleId="phinlinebolditalic">
    <w:name w:val="ph_inline_bolditalic"/>
    <w:rsid w:val="005E2961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5E2961"/>
    <w:rPr>
      <w:rFonts w:ascii="Courier New" w:hAnsi="Courier New"/>
      <w:sz w:val="24"/>
    </w:rPr>
  </w:style>
  <w:style w:type="character" w:customStyle="1" w:styleId="phinlinefirstterm">
    <w:name w:val="ph_inline_firstterm"/>
    <w:rsid w:val="005E2961"/>
    <w:rPr>
      <w:i/>
      <w:sz w:val="24"/>
    </w:rPr>
  </w:style>
  <w:style w:type="character" w:customStyle="1" w:styleId="phinlineguiitem">
    <w:name w:val="ph_inline_guiitem"/>
    <w:rsid w:val="005E2961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5E2961"/>
    <w:rPr>
      <w:b/>
      <w:smallCaps/>
      <w:sz w:val="24"/>
    </w:rPr>
  </w:style>
  <w:style w:type="paragraph" w:customStyle="1" w:styleId="ul">
    <w:name w:val="ul"/>
    <w:link w:val="ul0"/>
    <w:qFormat/>
    <w:rsid w:val="005E2961"/>
    <w:pPr>
      <w:tabs>
        <w:tab w:val="left" w:pos="1276"/>
        <w:tab w:val="num" w:pos="1457"/>
      </w:tabs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phinlinesuperline">
    <w:name w:val="ph_inline_superline"/>
    <w:rsid w:val="005E2961"/>
    <w:rPr>
      <w:vertAlign w:val="superscript"/>
    </w:rPr>
  </w:style>
  <w:style w:type="character" w:customStyle="1" w:styleId="phinlineunderline">
    <w:name w:val="ph_inline_underline"/>
    <w:rsid w:val="005E2961"/>
    <w:rPr>
      <w:u w:val="single"/>
      <w:lang w:val="ru-RU"/>
    </w:rPr>
  </w:style>
  <w:style w:type="character" w:customStyle="1" w:styleId="phinlineunderlineitalic">
    <w:name w:val="ph_inline_underlineitalic"/>
    <w:rsid w:val="005E2961"/>
    <w:rPr>
      <w:i/>
      <w:u w:val="single"/>
      <w:lang w:val="ru-RU"/>
    </w:rPr>
  </w:style>
  <w:style w:type="character" w:customStyle="1" w:styleId="phinlineuppercase">
    <w:name w:val="ph_inline_uppercase"/>
    <w:rsid w:val="005E2961"/>
    <w:rPr>
      <w:caps/>
      <w:lang w:val="ru-RU"/>
    </w:rPr>
  </w:style>
  <w:style w:type="paragraph" w:customStyle="1" w:styleId="phinset">
    <w:name w:val="ph_inset"/>
    <w:basedOn w:val="phnormal"/>
    <w:next w:val="phnormal"/>
    <w:rsid w:val="005E2961"/>
  </w:style>
  <w:style w:type="paragraph" w:customStyle="1" w:styleId="phinsetcaution">
    <w:name w:val="ph_inset_caution"/>
    <w:basedOn w:val="phinset"/>
    <w:rsid w:val="005E2961"/>
    <w:pPr>
      <w:keepLines/>
    </w:pPr>
  </w:style>
  <w:style w:type="paragraph" w:customStyle="1" w:styleId="phinsetnote">
    <w:name w:val="ph_inset_note"/>
    <w:basedOn w:val="phinset"/>
    <w:rsid w:val="005E2961"/>
    <w:pPr>
      <w:keepLines/>
    </w:pPr>
  </w:style>
  <w:style w:type="paragraph" w:customStyle="1" w:styleId="phinsettitle">
    <w:name w:val="ph_inset_title"/>
    <w:basedOn w:val="phinset"/>
    <w:next w:val="phinsetnote"/>
    <w:rsid w:val="005E2961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5E2961"/>
    <w:pPr>
      <w:keepLines/>
    </w:pPr>
  </w:style>
  <w:style w:type="paragraph" w:customStyle="1" w:styleId="phlistordered1">
    <w:name w:val="ph_list_ordered_1"/>
    <w:basedOn w:val="phnormal"/>
    <w:rsid w:val="005E2961"/>
    <w:pPr>
      <w:numPr>
        <w:numId w:val="77"/>
      </w:numPr>
      <w:tabs>
        <w:tab w:val="clear" w:pos="1780"/>
        <w:tab w:val="num" w:pos="1134"/>
      </w:tabs>
      <w:ind w:left="1134" w:right="-2" w:hanging="425"/>
    </w:pPr>
  </w:style>
  <w:style w:type="paragraph" w:customStyle="1" w:styleId="phlistordereda">
    <w:name w:val="ph_list_ordered_aбв"/>
    <w:basedOn w:val="phnormal"/>
    <w:rsid w:val="005E2961"/>
    <w:pPr>
      <w:numPr>
        <w:numId w:val="78"/>
      </w:numPr>
      <w:tabs>
        <w:tab w:val="num" w:pos="720"/>
        <w:tab w:val="num" w:pos="1134"/>
      </w:tabs>
      <w:ind w:left="720" w:right="-2" w:hanging="363"/>
    </w:pPr>
  </w:style>
  <w:style w:type="paragraph" w:customStyle="1" w:styleId="phlistorderedtitle">
    <w:name w:val="ph_list_ordered_title"/>
    <w:basedOn w:val="phnormal"/>
    <w:next w:val="phlistordered1"/>
    <w:rsid w:val="005E2961"/>
    <w:pPr>
      <w:keepNext/>
    </w:pPr>
  </w:style>
  <w:style w:type="paragraph" w:customStyle="1" w:styleId="phstamp">
    <w:name w:val="ph_stamp"/>
    <w:basedOn w:val="phbase"/>
    <w:rsid w:val="005E2961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5E2961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5E2961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5E2961"/>
    <w:pPr>
      <w:ind w:left="57"/>
    </w:pPr>
    <w:rPr>
      <w:i/>
    </w:rPr>
  </w:style>
  <w:style w:type="paragraph" w:customStyle="1" w:styleId="phtablecell">
    <w:name w:val="ph_table_cell"/>
    <w:basedOn w:val="phbase"/>
    <w:rsid w:val="005E2961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"/>
    <w:qFormat/>
    <w:rsid w:val="005E2961"/>
    <w:pPr>
      <w:jc w:val="center"/>
    </w:pPr>
  </w:style>
  <w:style w:type="paragraph" w:customStyle="1" w:styleId="phtitlevoid">
    <w:name w:val="ph_title_void"/>
    <w:basedOn w:val="phbase"/>
    <w:next w:val="phnormal"/>
    <w:link w:val="phtitlevoid0"/>
    <w:rsid w:val="005E2961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5E2961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de">
    <w:name w:val="ph_titlepage_code"/>
    <w:basedOn w:val="phtitlepage"/>
    <w:rsid w:val="005E2961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5E2961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5E2961"/>
    <w:pPr>
      <w:spacing w:before="240"/>
    </w:pPr>
    <w:rPr>
      <w:b/>
      <w:sz w:val="26"/>
    </w:rPr>
  </w:style>
  <w:style w:type="paragraph" w:customStyle="1" w:styleId="phtitlepagedocument">
    <w:name w:val="ph_titlepage_document"/>
    <w:basedOn w:val="phtitlepage"/>
    <w:autoRedefine/>
    <w:rsid w:val="005E2961"/>
    <w:pPr>
      <w:spacing w:before="240"/>
    </w:pPr>
    <w:rPr>
      <w:b/>
      <w:sz w:val="26"/>
    </w:rPr>
  </w:style>
  <w:style w:type="paragraph" w:customStyle="1" w:styleId="phtitlepagesystemfull">
    <w:name w:val="ph_titlepage_system_full"/>
    <w:basedOn w:val="phtitlepage"/>
    <w:next w:val="phtitlepagesystemshort"/>
    <w:rsid w:val="005E2961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5E2961"/>
    <w:rPr>
      <w:b/>
      <w:sz w:val="32"/>
    </w:rPr>
  </w:style>
  <w:style w:type="paragraph" w:customStyle="1" w:styleId="phheader1withoutnum">
    <w:name w:val="ph_header_1_without_num"/>
    <w:basedOn w:val="1d"/>
    <w:next w:val="phnormal"/>
    <w:rsid w:val="005E2961"/>
    <w:pPr>
      <w:numPr>
        <w:numId w:val="0"/>
      </w:numPr>
      <w:suppressAutoHyphens/>
      <w:autoSpaceDN w:val="0"/>
      <w:adjustRightInd w:val="0"/>
      <w:ind w:left="720"/>
      <w:textAlignment w:val="baseline"/>
    </w:pPr>
    <w:rPr>
      <w:rFonts w:eastAsiaTheme="minorEastAsia"/>
      <w:kern w:val="32"/>
      <w:lang w:eastAsia="en-US"/>
      <w14:ligatures w14:val="standardContextual"/>
    </w:rPr>
  </w:style>
  <w:style w:type="paragraph" w:customStyle="1" w:styleId="phadditontype">
    <w:name w:val="ph_additon_type"/>
    <w:basedOn w:val="phbase"/>
    <w:next w:val="phnormal"/>
    <w:rsid w:val="005E2961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"/>
    <w:next w:val="phtablecell"/>
    <w:rsid w:val="005E2961"/>
    <w:rPr>
      <w:u w:val="single"/>
    </w:rPr>
  </w:style>
  <w:style w:type="paragraph" w:customStyle="1" w:styleId="phstampleft">
    <w:name w:val="ph_stamp_left"/>
    <w:basedOn w:val="phstamp"/>
    <w:rsid w:val="005E2961"/>
    <w:pPr>
      <w:jc w:val="left"/>
    </w:pPr>
    <w:rPr>
      <w:sz w:val="18"/>
    </w:rPr>
  </w:style>
  <w:style w:type="paragraph" w:customStyle="1" w:styleId="phlistitemized4">
    <w:name w:val="ph_list_itemized_4"/>
    <w:basedOn w:val="phlistitemized3"/>
    <w:autoRedefine/>
    <w:qFormat/>
    <w:rsid w:val="005E2961"/>
    <w:pPr>
      <w:numPr>
        <w:ilvl w:val="2"/>
        <w:numId w:val="79"/>
      </w:numPr>
      <w:tabs>
        <w:tab w:val="clear" w:pos="2127"/>
        <w:tab w:val="clear" w:pos="2710"/>
        <w:tab w:val="num" w:pos="1134"/>
        <w:tab w:val="num" w:pos="2880"/>
      </w:tabs>
      <w:ind w:left="1134" w:right="0" w:hanging="425"/>
    </w:pPr>
    <w:rPr>
      <w:lang w:val="en-US"/>
    </w:rPr>
  </w:style>
  <w:style w:type="character" w:customStyle="1" w:styleId="phbase0">
    <w:name w:val="ph_base Знак"/>
    <w:link w:val="phbase"/>
    <w:rsid w:val="005E2961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link w:val="phlistitemized2"/>
    <w:rsid w:val="005E296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30">
    <w:name w:val="ph_list_itemized_3 Знак"/>
    <w:link w:val="phlistitemized3"/>
    <w:rsid w:val="005E296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pagenumber">
    <w:name w:val="ph_pagenumber"/>
    <w:basedOn w:val="afff9"/>
    <w:link w:val="phpagenumber0"/>
    <w:autoRedefine/>
    <w:qFormat/>
    <w:rsid w:val="005E2961"/>
    <w:pPr>
      <w:autoSpaceDN w:val="0"/>
      <w:adjustRightInd w:val="0"/>
      <w:jc w:val="left"/>
      <w:textAlignment w:val="baseline"/>
    </w:pPr>
    <w:rPr>
      <w:rFonts w:eastAsiaTheme="minorEastAsia"/>
      <w:sz w:val="20"/>
      <w:lang w:eastAsia="en-US"/>
      <w14:ligatures w14:val="standardContextual"/>
    </w:rPr>
  </w:style>
  <w:style w:type="character" w:customStyle="1" w:styleId="phpagenumber0">
    <w:name w:val="ph_pagenumber Знак"/>
    <w:link w:val="phpagenumber"/>
    <w:rsid w:val="005E2961"/>
    <w:rPr>
      <w:rFonts w:ascii="Times New Roman" w:hAnsi="Times New Roman" w:cs="Times New Roman"/>
      <w:sz w:val="20"/>
      <w:szCs w:val="24"/>
      <w14:ligatures w14:val="standardContextual"/>
    </w:rPr>
  </w:style>
  <w:style w:type="paragraph" w:customStyle="1" w:styleId="14">
    <w:name w:val="Список_1)"/>
    <w:basedOn w:val="af5"/>
    <w:rsid w:val="005E2961"/>
    <w:pPr>
      <w:numPr>
        <w:numId w:val="80"/>
      </w:numPr>
      <w:autoSpaceDN w:val="0"/>
      <w:adjustRightInd w:val="0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phtableorderedlist1">
    <w:name w:val="ph_table_orderedlist_1)"/>
    <w:basedOn w:val="phtablecellleft"/>
    <w:autoRedefine/>
    <w:qFormat/>
    <w:rsid w:val="005E2961"/>
    <w:pPr>
      <w:numPr>
        <w:numId w:val="82"/>
      </w:numPr>
      <w:spacing w:after="120"/>
      <w:ind w:left="0" w:firstLine="0"/>
    </w:pPr>
  </w:style>
  <w:style w:type="paragraph" w:customStyle="1" w:styleId="affffffffffffffffffe">
    <w:name w:val="Текст_программы"/>
    <w:rsid w:val="005E2961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f5"/>
    <w:autoRedefine/>
    <w:qFormat/>
    <w:rsid w:val="005E2961"/>
    <w:pPr>
      <w:autoSpaceDN w:val="0"/>
      <w:adjustRightInd w:val="0"/>
      <w:textAlignment w:val="baseline"/>
    </w:pPr>
    <w:rPr>
      <w:rFonts w:ascii="Arial" w:eastAsiaTheme="minorEastAsia" w:hAnsi="Arial" w:cs="Arial"/>
      <w:i/>
      <w:sz w:val="16"/>
      <w:szCs w:val="16"/>
      <w:lang w:eastAsia="en-US"/>
      <w14:ligatures w14:val="standardContextual"/>
    </w:rPr>
  </w:style>
  <w:style w:type="paragraph" w:customStyle="1" w:styleId="ph0">
    <w:name w:val="ph_Рамка_гориз_слева_мал"/>
    <w:basedOn w:val="af5"/>
    <w:autoRedefine/>
    <w:qFormat/>
    <w:rsid w:val="005E2961"/>
    <w:pPr>
      <w:autoSpaceDN w:val="0"/>
      <w:adjustRightInd w:val="0"/>
      <w:spacing w:after="20"/>
      <w:ind w:left="57"/>
      <w:textAlignment w:val="baseline"/>
    </w:pPr>
    <w:rPr>
      <w:rFonts w:ascii="Arial" w:eastAsiaTheme="minorEastAsia" w:hAnsi="Arial" w:cs="Arial"/>
      <w:i/>
      <w:sz w:val="16"/>
      <w:szCs w:val="16"/>
      <w:lang w:eastAsia="en-US"/>
      <w14:ligatures w14:val="standardContextual"/>
    </w:rPr>
  </w:style>
  <w:style w:type="paragraph" w:customStyle="1" w:styleId="phtableorderlist">
    <w:name w:val="ph_table_orderlist_абв"/>
    <w:basedOn w:val="phtablecellleft"/>
    <w:autoRedefine/>
    <w:qFormat/>
    <w:rsid w:val="005E2961"/>
    <w:pPr>
      <w:tabs>
        <w:tab w:val="num" w:pos="284"/>
      </w:tabs>
      <w:ind w:left="284" w:hanging="284"/>
    </w:pPr>
  </w:style>
  <w:style w:type="paragraph" w:customStyle="1" w:styleId="phtableorderlist1">
    <w:name w:val="ph_table_orderlist_1_бок"/>
    <w:basedOn w:val="phtablecellleft"/>
    <w:autoRedefine/>
    <w:qFormat/>
    <w:rsid w:val="005E2961"/>
    <w:pPr>
      <w:numPr>
        <w:numId w:val="81"/>
      </w:numPr>
      <w:tabs>
        <w:tab w:val="num" w:pos="284"/>
      </w:tabs>
      <w:ind w:left="284" w:hanging="284"/>
    </w:pPr>
  </w:style>
  <w:style w:type="paragraph" w:customStyle="1" w:styleId="ph1">
    <w:name w:val="ph_Рамка_гориз_цент_мал"/>
    <w:basedOn w:val="ph0"/>
    <w:autoRedefine/>
    <w:rsid w:val="005E2961"/>
    <w:pPr>
      <w:ind w:left="0"/>
      <w:jc w:val="center"/>
    </w:pPr>
  </w:style>
  <w:style w:type="paragraph" w:customStyle="1" w:styleId="ph2">
    <w:name w:val="ph_Рамка_гориз_круп"/>
    <w:basedOn w:val="af5"/>
    <w:autoRedefine/>
    <w:qFormat/>
    <w:rsid w:val="005E2961"/>
    <w:pPr>
      <w:autoSpaceDN w:val="0"/>
      <w:adjustRightInd w:val="0"/>
      <w:spacing w:after="20"/>
      <w:textAlignment w:val="baseline"/>
    </w:pPr>
    <w:rPr>
      <w:rFonts w:ascii="Arial" w:eastAsiaTheme="minorEastAsia" w:hAnsi="Arial"/>
      <w:i/>
      <w:lang w:eastAsia="en-US"/>
      <w14:ligatures w14:val="standardContextual"/>
    </w:rPr>
  </w:style>
  <w:style w:type="character" w:customStyle="1" w:styleId="phtitlevoid0">
    <w:name w:val="ph_title_void Знак"/>
    <w:link w:val="phtitlevoid"/>
    <w:rsid w:val="005E2961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afffffffffffffffffff">
    <w:name w:val="Т_Утв_Согл"/>
    <w:link w:val="afffffffffffffffffff0"/>
    <w:qFormat/>
    <w:rsid w:val="005E2961"/>
    <w:pPr>
      <w:spacing w:after="240" w:line="240" w:lineRule="auto"/>
      <w:ind w:left="992"/>
      <w:contextualSpacing/>
    </w:pPr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paragraph" w:customStyle="1" w:styleId="afffffffffffffffffff1">
    <w:name w:val="Текст таблицы_титул"/>
    <w:link w:val="afffffffffffffffffff2"/>
    <w:qFormat/>
    <w:rsid w:val="005E2961"/>
    <w:pPr>
      <w:framePr w:hSpace="180" w:wrap="around" w:vAnchor="text" w:hAnchor="margin" w:xAlign="center" w:y="186"/>
      <w:spacing w:after="0" w:line="276" w:lineRule="auto"/>
      <w:ind w:right="284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character" w:customStyle="1" w:styleId="afffffffffffffffffff0">
    <w:name w:val="Т_Утв_Согл Знак"/>
    <w:link w:val="afffffffffffffffffff"/>
    <w:rsid w:val="005E2961"/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character" w:customStyle="1" w:styleId="afffffffffffffffffff2">
    <w:name w:val="Текст таблицы_титул Знак"/>
    <w:link w:val="afffffffffffffffffff1"/>
    <w:rsid w:val="005E2961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customStyle="1" w:styleId="phlistordered2">
    <w:name w:val="ph_list_ordered_2"/>
    <w:basedOn w:val="phnormal"/>
    <w:rsid w:val="005E2961"/>
    <w:pPr>
      <w:tabs>
        <w:tab w:val="num" w:pos="1208"/>
      </w:tabs>
      <w:ind w:left="1077" w:hanging="357"/>
    </w:pPr>
  </w:style>
  <w:style w:type="paragraph" w:customStyle="1" w:styleId="1ffff6">
    <w:name w:val="Стиль 1"/>
    <w:basedOn w:val="43"/>
    <w:autoRedefine/>
    <w:rsid w:val="005E2961"/>
    <w:pPr>
      <w:numPr>
        <w:ilvl w:val="0"/>
        <w:numId w:val="0"/>
      </w:numPr>
      <w:suppressAutoHyphens/>
      <w:autoSpaceDN w:val="0"/>
      <w:adjustRightInd w:val="0"/>
      <w:ind w:left="2694" w:hanging="360"/>
      <w:textAlignment w:val="baseline"/>
    </w:pPr>
    <w:rPr>
      <w:rFonts w:eastAsiaTheme="minorEastAsia"/>
      <w:lang w:eastAsia="en-US"/>
      <w14:ligatures w14:val="standardContextual"/>
    </w:rPr>
  </w:style>
  <w:style w:type="paragraph" w:customStyle="1" w:styleId="afffffffffffffffffff3">
    <w:name w:val="титул_шапка"/>
    <w:link w:val="afffffffffffffffffff4"/>
    <w:qFormat/>
    <w:rsid w:val="005E2961"/>
    <w:pPr>
      <w:framePr w:hSpace="180" w:wrap="around" w:vAnchor="text" w:hAnchor="margin" w:x="-426" w:y="186"/>
      <w:spacing w:before="20" w:after="120" w:line="276" w:lineRule="auto"/>
    </w:pPr>
    <w:rPr>
      <w:rFonts w:ascii="Times New Roman" w:hAnsi="Times New Roman" w:cs="Times New Roman"/>
      <w:sz w:val="24"/>
      <w:szCs w:val="24"/>
      <w14:ligatures w14:val="standardContextual"/>
    </w:rPr>
  </w:style>
  <w:style w:type="character" w:customStyle="1" w:styleId="phconfirmstampstamp1">
    <w:name w:val="ph_confirmstamp_stamp Знак"/>
    <w:basedOn w:val="af7"/>
    <w:link w:val="phconfirmstampstamp0"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character" w:customStyle="1" w:styleId="afffffffffffffffffff4">
    <w:name w:val="титул_шапка Знак"/>
    <w:basedOn w:val="phconfirmstampstamp1"/>
    <w:link w:val="afffffffffffffffffff3"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customStyle="1" w:styleId="afffffffffffffffffff5">
    <w:name w:val="Содержание"/>
    <w:link w:val="afffffffffffffffffff6"/>
    <w:autoRedefine/>
    <w:qFormat/>
    <w:rsid w:val="005E2961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aps/>
      <w:noProof/>
      <w:sz w:val="24"/>
      <w:szCs w:val="24"/>
      <w:lang w:eastAsia="ru-RU"/>
    </w:rPr>
  </w:style>
  <w:style w:type="character" w:customStyle="1" w:styleId="1f9">
    <w:name w:val="Оглавление 1 Знак"/>
    <w:aliases w:val="ТЗ.Оглавление 1 Знак"/>
    <w:basedOn w:val="af7"/>
    <w:link w:val="1f8"/>
    <w:uiPriority w:val="39"/>
    <w:rsid w:val="005E2961"/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character" w:customStyle="1" w:styleId="afffffffffffffffffff6">
    <w:name w:val="Содержание Знак"/>
    <w:basedOn w:val="1f9"/>
    <w:link w:val="afffffffffffffffffff5"/>
    <w:rsid w:val="005E2961"/>
    <w:rPr>
      <w:rFonts w:ascii="Times New Roman" w:eastAsia="Times New Roman" w:hAnsi="Times New Roman" w:cs="Times New Roman"/>
      <w:b/>
      <w:bCs/>
      <w:caps/>
      <w:noProof/>
      <w:sz w:val="24"/>
      <w:szCs w:val="24"/>
      <w:lang w:eastAsia="ru-RU"/>
    </w:rPr>
  </w:style>
  <w:style w:type="paragraph" w:customStyle="1" w:styleId="afffffffffffffffffff7">
    <w:name w:val="табл_шапка"/>
    <w:link w:val="afffffffffffffffffff8"/>
    <w:qFormat/>
    <w:rsid w:val="005E2961"/>
    <w:pPr>
      <w:keepNext/>
      <w:spacing w:before="60" w:after="60" w:line="240" w:lineRule="auto"/>
      <w:jc w:val="center"/>
    </w:pPr>
    <w:rPr>
      <w:rFonts w:ascii="Times New Roman" w:hAnsi="Times New Roman" w:cs="Times New Roman"/>
      <w:b/>
      <w:szCs w:val="24"/>
    </w:rPr>
  </w:style>
  <w:style w:type="character" w:customStyle="1" w:styleId="afffffffffffffffffff8">
    <w:name w:val="табл_шапка Знак"/>
    <w:basedOn w:val="af7"/>
    <w:link w:val="afffffffffffffffffff7"/>
    <w:rsid w:val="005E2961"/>
    <w:rPr>
      <w:rFonts w:ascii="Times New Roman" w:hAnsi="Times New Roman" w:cs="Times New Roman"/>
      <w:b/>
      <w:szCs w:val="24"/>
    </w:rPr>
  </w:style>
  <w:style w:type="paragraph" w:customStyle="1" w:styleId="ultab">
    <w:name w:val="ul_tab"/>
    <w:link w:val="ultab0"/>
    <w:qFormat/>
    <w:rsid w:val="005E2961"/>
    <w:pPr>
      <w:numPr>
        <w:numId w:val="83"/>
      </w:numPr>
      <w:tabs>
        <w:tab w:val="left" w:pos="1701"/>
      </w:tabs>
      <w:spacing w:after="0" w:line="360" w:lineRule="auto"/>
      <w:ind w:left="163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ultab0">
    <w:name w:val="ul_tab Знак"/>
    <w:basedOn w:val="ul0"/>
    <w:link w:val="ultab"/>
    <w:rsid w:val="005E2961"/>
    <w:rPr>
      <w:rFonts w:ascii="Times New Roman" w:hAnsi="Times New Roman" w:cs="Times New Roman"/>
      <w:sz w:val="24"/>
      <w:szCs w:val="24"/>
    </w:rPr>
  </w:style>
  <w:style w:type="character" w:customStyle="1" w:styleId="ul0">
    <w:name w:val="ul Знак"/>
    <w:basedOn w:val="af7"/>
    <w:link w:val="ul"/>
    <w:rsid w:val="005E2961"/>
    <w:rPr>
      <w:rFonts w:ascii="Times New Roman" w:hAnsi="Times New Roman" w:cs="Times New Roman"/>
      <w:sz w:val="24"/>
      <w:szCs w:val="24"/>
    </w:rPr>
  </w:style>
  <w:style w:type="paragraph" w:customStyle="1" w:styleId="afffffffffffffffffff9">
    <w:name w:val="рисунок"/>
    <w:link w:val="afffffffffffffffffffa"/>
    <w:qFormat/>
    <w:rsid w:val="005E2961"/>
    <w:pPr>
      <w:keepNext/>
      <w:spacing w:before="120" w:after="0" w:line="240" w:lineRule="auto"/>
      <w:jc w:val="center"/>
    </w:pPr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afffffffffffffffffffa">
    <w:name w:val="рисунок Знак"/>
    <w:basedOn w:val="af7"/>
    <w:link w:val="afffffffffffffffffff9"/>
    <w:rsid w:val="005E2961"/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phfigureChar">
    <w:name w:val="ph_figure Char"/>
    <w:basedOn w:val="phbase0"/>
    <w:link w:val="phfigure"/>
    <w:rsid w:val="005E2961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figuretitleChar">
    <w:name w:val="ph_figure_title Char"/>
    <w:basedOn w:val="phfigureChar"/>
    <w:link w:val="phfiguretitle"/>
    <w:rsid w:val="005E2961"/>
    <w:rPr>
      <w:rFonts w:ascii="Arial" w:eastAsia="Times New Roman" w:hAnsi="Arial" w:cs="Arial"/>
      <w:sz w:val="24"/>
      <w:szCs w:val="20"/>
      <w:lang w:eastAsia="ru-RU"/>
    </w:rPr>
  </w:style>
  <w:style w:type="paragraph" w:customStyle="1" w:styleId="afffffffffffffffffffb">
    <w:name w:val="Утвержден"/>
    <w:link w:val="afffffffffffffffffffc"/>
    <w:qFormat/>
    <w:rsid w:val="005E2961"/>
    <w:pPr>
      <w:framePr w:hSpace="180" w:wrap="around" w:vAnchor="text" w:hAnchor="margin" w:x="-426" w:y="186"/>
      <w:spacing w:after="0"/>
      <w:jc w:val="center"/>
    </w:pPr>
    <w:rPr>
      <w:rFonts w:ascii="Times New Roman" w:eastAsia="Calibri" w:hAnsi="Times New Roman" w:cs="Times New Roman"/>
      <w:b/>
      <w:bCs/>
      <w:iCs/>
      <w:szCs w:val="24"/>
      <w:lang w:eastAsia="ru-RU"/>
    </w:rPr>
  </w:style>
  <w:style w:type="character" w:customStyle="1" w:styleId="afffffffffffffffffffc">
    <w:name w:val="Утвержден Знак"/>
    <w:basedOn w:val="af7"/>
    <w:link w:val="afffffffffffffffffffb"/>
    <w:rsid w:val="005E2961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ultab2">
    <w:name w:val="ul_tab_2"/>
    <w:link w:val="ultab20"/>
    <w:qFormat/>
    <w:rsid w:val="005E2961"/>
    <w:pPr>
      <w:numPr>
        <w:ilvl w:val="1"/>
        <w:numId w:val="83"/>
      </w:numPr>
      <w:spacing w:after="0" w:line="360" w:lineRule="auto"/>
      <w:ind w:hanging="357"/>
    </w:pPr>
    <w:rPr>
      <w:rFonts w:ascii="Times New Roman" w:hAnsi="Times New Roman" w:cs="Times New Roman"/>
      <w:sz w:val="24"/>
      <w:szCs w:val="24"/>
    </w:rPr>
  </w:style>
  <w:style w:type="character" w:customStyle="1" w:styleId="ultab20">
    <w:name w:val="ul_tab_2 Знак"/>
    <w:basedOn w:val="ultab0"/>
    <w:link w:val="ultab2"/>
    <w:rsid w:val="005E2961"/>
    <w:rPr>
      <w:rFonts w:ascii="Times New Roman" w:hAnsi="Times New Roman" w:cs="Times New Roman"/>
      <w:sz w:val="24"/>
      <w:szCs w:val="24"/>
    </w:rPr>
  </w:style>
  <w:style w:type="paragraph" w:customStyle="1" w:styleId="a1">
    <w:name w:val="Табл_список"/>
    <w:basedOn w:val="afffffffffffffff4"/>
    <w:qFormat/>
    <w:rsid w:val="005E2961"/>
    <w:pPr>
      <w:numPr>
        <w:numId w:val="84"/>
      </w:numPr>
      <w:tabs>
        <w:tab w:val="num" w:pos="360"/>
      </w:tabs>
      <w:ind w:left="0" w:firstLine="0"/>
    </w:pPr>
  </w:style>
  <w:style w:type="character" w:customStyle="1" w:styleId="mat-option-text">
    <w:name w:val="mat-option-text"/>
    <w:basedOn w:val="af7"/>
    <w:rsid w:val="005E2961"/>
  </w:style>
  <w:style w:type="character" w:customStyle="1" w:styleId="css-1lcr4h8">
    <w:name w:val="css-1lcr4h8"/>
    <w:basedOn w:val="af7"/>
    <w:rsid w:val="005E2961"/>
  </w:style>
  <w:style w:type="character" w:customStyle="1" w:styleId="phinlinespace">
    <w:name w:val="ph_inline_space"/>
    <w:rsid w:val="005E2961"/>
    <w:rPr>
      <w:spacing w:val="60"/>
    </w:rPr>
  </w:style>
  <w:style w:type="paragraph" w:customStyle="1" w:styleId="afffffffffffffffffffd">
    <w:name w:val="_Основной перед списком с отступом"/>
    <w:basedOn w:val="af6"/>
    <w:next w:val="1a"/>
    <w:link w:val="afffffffffffffffffffe"/>
    <w:qFormat/>
    <w:rsid w:val="005E2961"/>
    <w:pPr>
      <w:keepNext/>
      <w:spacing w:before="120"/>
    </w:pPr>
    <w:rPr>
      <w14:ligatures w14:val="standardContextual"/>
    </w:rPr>
  </w:style>
  <w:style w:type="character" w:customStyle="1" w:styleId="afffffffffffffffffffe">
    <w:name w:val="_Основной перед списком с отступом Знак"/>
    <w:basedOn w:val="affff3"/>
    <w:link w:val="afffffffffffffffffffd"/>
    <w:rsid w:val="005E2961"/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paragraph" w:customStyle="1" w:styleId="affffffffffffffffffff">
    <w:name w:val="Наименование формы"/>
    <w:basedOn w:val="106"/>
    <w:qFormat/>
    <w:rsid w:val="005E2961"/>
    <w:pPr>
      <w:ind w:left="349"/>
      <w:jc w:val="center"/>
    </w:pPr>
    <w:rPr>
      <w:b/>
      <w:bCs/>
      <w:i/>
      <w:iCs/>
    </w:rPr>
  </w:style>
  <w:style w:type="paragraph" w:customStyle="1" w:styleId="affffffffffffffffffff0">
    <w:name w:val="_!Наименование"/>
    <w:basedOn w:val="106"/>
    <w:qFormat/>
    <w:rsid w:val="005E2961"/>
    <w:pPr>
      <w:ind w:left="349"/>
      <w:jc w:val="center"/>
    </w:pPr>
    <w:rPr>
      <w:b/>
      <w:bCs/>
      <w:i/>
      <w:iCs/>
    </w:rPr>
  </w:style>
  <w:style w:type="character" w:customStyle="1" w:styleId="js-doc-mark">
    <w:name w:val="js-doc-mark"/>
    <w:basedOn w:val="af7"/>
    <w:rsid w:val="005E2961"/>
  </w:style>
  <w:style w:type="paragraph" w:customStyle="1" w:styleId="ol">
    <w:name w:val="ol"/>
    <w:link w:val="ol0"/>
    <w:qFormat/>
    <w:rsid w:val="005E2961"/>
    <w:pPr>
      <w:numPr>
        <w:numId w:val="85"/>
      </w:numPr>
      <w:tabs>
        <w:tab w:val="left" w:pos="1134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base2">
    <w:name w:val="base2"/>
    <w:basedOn w:val="af5"/>
    <w:rsid w:val="005E2961"/>
    <w:pPr>
      <w:autoSpaceDN w:val="0"/>
      <w:adjustRightInd w:val="0"/>
      <w:spacing w:before="100" w:beforeAutospacing="1" w:after="100" w:afterAutospacing="1"/>
      <w:textAlignment w:val="baseline"/>
    </w:pPr>
    <w:rPr>
      <w14:ligatures w14:val="standardContextual"/>
    </w:rPr>
  </w:style>
  <w:style w:type="paragraph" w:customStyle="1" w:styleId="1ffff7">
    <w:name w:val="Заголовок 1_без номера"/>
    <w:basedOn w:val="1d"/>
    <w:link w:val="1ffff8"/>
    <w:qFormat/>
    <w:rsid w:val="005E2961"/>
    <w:pPr>
      <w:numPr>
        <w:numId w:val="0"/>
      </w:numPr>
      <w:suppressAutoHyphens/>
      <w:autoSpaceDN w:val="0"/>
      <w:adjustRightInd w:val="0"/>
      <w:ind w:left="709"/>
      <w:jc w:val="both"/>
      <w:textAlignment w:val="baseline"/>
    </w:pPr>
    <w:rPr>
      <w:rFonts w:eastAsiaTheme="majorEastAsia"/>
      <w:kern w:val="32"/>
      <w14:ligatures w14:val="standardContextual"/>
    </w:rPr>
  </w:style>
  <w:style w:type="character" w:customStyle="1" w:styleId="1ffff8">
    <w:name w:val="Заголовок 1_без номера Знак"/>
    <w:basedOn w:val="1f6"/>
    <w:link w:val="1ffff7"/>
    <w:rsid w:val="005E2961"/>
    <w:rPr>
      <w:rFonts w:ascii="Times New Roman" w:eastAsiaTheme="majorEastAsia" w:hAnsi="Times New Roman" w:cs="Arial"/>
      <w:b/>
      <w:bCs/>
      <w:caps/>
      <w:kern w:val="32"/>
      <w:sz w:val="24"/>
      <w:szCs w:val="32"/>
      <w:lang w:eastAsia="ru-RU"/>
      <w14:ligatures w14:val="standardContextual"/>
    </w:rPr>
  </w:style>
  <w:style w:type="character" w:customStyle="1" w:styleId="ol0">
    <w:name w:val="ol Знак"/>
    <w:basedOn w:val="af7"/>
    <w:link w:val="ol"/>
    <w:rsid w:val="005E2961"/>
    <w:rPr>
      <w:rFonts w:ascii="Times New Roman" w:hAnsi="Times New Roman" w:cs="Times New Roman"/>
      <w:sz w:val="24"/>
      <w:szCs w:val="24"/>
    </w:rPr>
  </w:style>
  <w:style w:type="paragraph" w:customStyle="1" w:styleId="Main">
    <w:name w:val="Main"/>
    <w:basedOn w:val="af5"/>
    <w:link w:val="Main0"/>
    <w:rsid w:val="005E2961"/>
    <w:pPr>
      <w:autoSpaceDN w:val="0"/>
      <w:adjustRightInd w:val="0"/>
      <w:textAlignment w:val="baseline"/>
    </w:pPr>
    <w:rPr>
      <w:bCs/>
      <w:sz w:val="28"/>
      <w:szCs w:val="28"/>
      <w14:ligatures w14:val="standardContextual"/>
    </w:rPr>
  </w:style>
  <w:style w:type="character" w:customStyle="1" w:styleId="Main0">
    <w:name w:val="Main Знак"/>
    <w:link w:val="Main"/>
    <w:rsid w:val="005E2961"/>
    <w:rPr>
      <w:rFonts w:ascii="Times New Roman" w:eastAsia="Times New Roman" w:hAnsi="Times New Roman" w:cs="Times New Roman"/>
      <w:bCs/>
      <w:sz w:val="28"/>
      <w:szCs w:val="28"/>
      <w:lang w:eastAsia="ru-RU"/>
      <w14:ligatures w14:val="standardContextual"/>
    </w:rPr>
  </w:style>
  <w:style w:type="paragraph" w:styleId="affffffffffffffffffff1">
    <w:name w:val="Body Text First Indent"/>
    <w:basedOn w:val="afffffffffffe"/>
    <w:link w:val="affffffffffffffffffff2"/>
    <w:rsid w:val="005E2961"/>
    <w:pPr>
      <w:spacing w:after="0"/>
      <w:ind w:firstLine="360"/>
    </w:pPr>
  </w:style>
  <w:style w:type="character" w:customStyle="1" w:styleId="affffffffffffffffffff2">
    <w:name w:val="Красная строка Знак"/>
    <w:basedOn w:val="affffffffffff"/>
    <w:link w:val="affffffffffffffffffff1"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styleId="2fff9">
    <w:name w:val="Body Text First Indent 2"/>
    <w:basedOn w:val="afffffffffff0"/>
    <w:link w:val="2fffa"/>
    <w:rsid w:val="005E2961"/>
    <w:pPr>
      <w:widowControl w:val="0"/>
      <w:autoSpaceDN w:val="0"/>
      <w:adjustRightInd w:val="0"/>
      <w:spacing w:after="0" w:line="240" w:lineRule="auto"/>
      <w:ind w:left="360" w:firstLine="360"/>
      <w:jc w:val="both"/>
      <w:textAlignment w:val="baseline"/>
    </w:pPr>
    <w:rPr>
      <w:rFonts w:cs="Times New Roman"/>
      <w:szCs w:val="24"/>
      <w14:ligatures w14:val="standardContextual"/>
    </w:rPr>
  </w:style>
  <w:style w:type="character" w:customStyle="1" w:styleId="2fffa">
    <w:name w:val="Красная строка 2 Знак"/>
    <w:basedOn w:val="afffffffffff1"/>
    <w:link w:val="2fff9"/>
    <w:rsid w:val="005E2961"/>
    <w:rPr>
      <w:rFonts w:ascii="Times New Roman" w:hAnsi="Times New Roman" w:cs="Times New Roman"/>
      <w:sz w:val="24"/>
      <w:szCs w:val="24"/>
      <w14:ligatures w14:val="standardContextual"/>
    </w:rPr>
  </w:style>
  <w:style w:type="paragraph" w:customStyle="1" w:styleId="PictureIns">
    <w:name w:val="_PictureIns"/>
    <w:basedOn w:val="af5"/>
    <w:rsid w:val="005E2961"/>
    <w:pPr>
      <w:widowControl/>
      <w:spacing w:before="360" w:after="240" w:line="360" w:lineRule="auto"/>
      <w:jc w:val="center"/>
    </w:pPr>
    <w:rPr>
      <w:noProof/>
      <w:szCs w:val="20"/>
    </w:rPr>
  </w:style>
  <w:style w:type="paragraph" w:customStyle="1" w:styleId="affffffffffffffffffff3">
    <w:name w:val="a"/>
    <w:basedOn w:val="af5"/>
    <w:rsid w:val="005E2961"/>
    <w:pPr>
      <w:widowControl/>
      <w:spacing w:before="100" w:beforeAutospacing="1" w:after="100" w:afterAutospacing="1"/>
      <w:jc w:val="left"/>
    </w:pPr>
    <w:rPr>
      <w:rFonts w:ascii="Calibri" w:eastAsiaTheme="minorHAnsi" w:hAnsi="Calibri" w:cs="Calibri"/>
      <w:sz w:val="22"/>
      <w:szCs w:val="22"/>
    </w:rPr>
  </w:style>
  <w:style w:type="paragraph" w:customStyle="1" w:styleId="1ffff9">
    <w:name w:val="1"/>
    <w:basedOn w:val="af5"/>
    <w:rsid w:val="005E2961"/>
    <w:pPr>
      <w:widowControl/>
      <w:spacing w:before="100" w:beforeAutospacing="1" w:after="100" w:afterAutospacing="1"/>
      <w:jc w:val="left"/>
    </w:pPr>
    <w:rPr>
      <w:rFonts w:ascii="Calibri" w:eastAsiaTheme="minorHAnsi" w:hAnsi="Calibri" w:cs="Calibri"/>
      <w:sz w:val="22"/>
      <w:szCs w:val="22"/>
    </w:rPr>
  </w:style>
  <w:style w:type="character" w:customStyle="1" w:styleId="loader-wrapper">
    <w:name w:val="loader-wrapper"/>
    <w:basedOn w:val="af7"/>
    <w:rsid w:val="005E2961"/>
  </w:style>
  <w:style w:type="character" w:customStyle="1" w:styleId="red">
    <w:name w:val="red"/>
    <w:basedOn w:val="af7"/>
    <w:rsid w:val="005E2961"/>
  </w:style>
  <w:style w:type="paragraph" w:styleId="affffffffffffffffffff4">
    <w:name w:val="table of authorities"/>
    <w:basedOn w:val="af5"/>
    <w:next w:val="af5"/>
    <w:rsid w:val="005E2961"/>
    <w:pPr>
      <w:autoSpaceDN w:val="0"/>
      <w:adjustRightInd w:val="0"/>
      <w:ind w:left="240" w:hanging="240"/>
      <w:textAlignment w:val="baseline"/>
    </w:pPr>
    <w:rPr>
      <w:rFonts w:eastAsiaTheme="minorEastAsia"/>
      <w:lang w:eastAsia="en-US"/>
      <w14:ligatures w14:val="standardContextual"/>
    </w:rPr>
  </w:style>
  <w:style w:type="character" w:customStyle="1" w:styleId="nh-number">
    <w:name w:val="nh-number"/>
    <w:basedOn w:val="af7"/>
    <w:rsid w:val="005E2961"/>
  </w:style>
  <w:style w:type="character" w:customStyle="1" w:styleId="plantuml-svg-image">
    <w:name w:val="plantuml-svg-image"/>
    <w:basedOn w:val="af7"/>
    <w:rsid w:val="005E2961"/>
  </w:style>
  <w:style w:type="character" w:customStyle="1" w:styleId="confluence-embedded-file-wrapper">
    <w:name w:val="confluence-embedded-file-wrapper"/>
    <w:basedOn w:val="af7"/>
    <w:rsid w:val="005E2961"/>
  </w:style>
  <w:style w:type="character" w:customStyle="1" w:styleId="1ffffa">
    <w:name w:val="Заголовок1"/>
    <w:basedOn w:val="af7"/>
    <w:rsid w:val="005E2961"/>
  </w:style>
  <w:style w:type="character" w:customStyle="1" w:styleId="expand-icon">
    <w:name w:val="expand-icon"/>
    <w:basedOn w:val="af7"/>
    <w:rsid w:val="005E2961"/>
  </w:style>
  <w:style w:type="paragraph" w:styleId="2fffb">
    <w:name w:val="envelope return"/>
    <w:basedOn w:val="af5"/>
    <w:rsid w:val="005E2961"/>
    <w:pPr>
      <w:autoSpaceDN w:val="0"/>
      <w:adjustRightInd w:val="0"/>
      <w:textAlignment w:val="baseline"/>
    </w:pPr>
    <w:rPr>
      <w:rFonts w:asciiTheme="majorHAnsi" w:eastAsiaTheme="majorEastAsia" w:hAnsiTheme="majorHAnsi" w:cstheme="majorBidi"/>
      <w:sz w:val="20"/>
      <w:szCs w:val="20"/>
      <w:lang w:eastAsia="en-US"/>
      <w14:ligatures w14:val="standardContextual"/>
    </w:rPr>
  </w:style>
  <w:style w:type="paragraph" w:styleId="3fff3">
    <w:name w:val="List Bullet 3"/>
    <w:basedOn w:val="af5"/>
    <w:rsid w:val="005E2961"/>
    <w:pPr>
      <w:tabs>
        <w:tab w:val="num" w:pos="926"/>
      </w:tabs>
      <w:autoSpaceDN w:val="0"/>
      <w:adjustRightInd w:val="0"/>
      <w:ind w:left="926" w:hanging="360"/>
      <w:contextualSpacing/>
      <w:textAlignment w:val="baseline"/>
    </w:pPr>
    <w:rPr>
      <w:rFonts w:eastAsiaTheme="minorEastAsia"/>
      <w:lang w:eastAsia="en-US"/>
      <w14:ligatures w14:val="standardContextual"/>
    </w:rPr>
  </w:style>
  <w:style w:type="numbering" w:customStyle="1" w:styleId="6">
    <w:name w:val="Текущий список6"/>
    <w:uiPriority w:val="99"/>
    <w:rsid w:val="005E2961"/>
    <w:pPr>
      <w:numPr>
        <w:numId w:val="8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openxmlformats.org/officeDocument/2006/relationships/hyperlink" Target="https://support.egisz.rosminzdrav.ru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suslugi.ru/609903/1/form" TargetMode="External"/><Relationship Id="rId24" Type="http://schemas.openxmlformats.org/officeDocument/2006/relationships/hyperlink" Target="http://ivo.garant.ru/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://ivo.garant.ru/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hyperlink" Target="https://www.gosuslugi.ru/609903/1/form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jpeg"/><Relationship Id="rId43" Type="http://schemas.openxmlformats.org/officeDocument/2006/relationships/hyperlink" Target="https://portal.egisz.rosminzdrav.ru/materials/3549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://ivo.garant.ru/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20" Type="http://schemas.openxmlformats.org/officeDocument/2006/relationships/image" Target="media/image9.jpeg"/><Relationship Id="rId41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chi\AppData\Roaming\Microsoft\Templates\&#1058;&#1047;6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">
      <a:majorFont>
        <a:latin typeface="Times New Roman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Times New Roman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F240B0BDCCD0C408D086272E48D6CA2" ma:contentTypeVersion="19" ma:contentTypeDescription="Создание документа." ma:contentTypeScope="" ma:versionID="14cb662fa9cea13624fb069372b3c4a3">
  <xsd:schema xmlns:xsd="http://www.w3.org/2001/XMLSchema" xmlns:xs="http://www.w3.org/2001/XMLSchema" xmlns:p="http://schemas.microsoft.com/office/2006/metadata/properties" xmlns:ns2="de64f757-952f-4f9f-9907-a8a08290807c" xmlns:ns3="1e4fc3dd-90e7-4ac6-92a2-1af62a3c9e97" targetNamespace="http://schemas.microsoft.com/office/2006/metadata/properties" ma:root="true" ma:fieldsID="63b3cf843c6e80f027586bcbd3c748f2" ns2:_="" ns3:_="">
    <xsd:import namespace="de64f757-952f-4f9f-9907-a8a08290807c"/>
    <xsd:import namespace="1e4fc3dd-90e7-4ac6-92a2-1af62a3c9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4f757-952f-4f9f-9907-a8a0829080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760da6b1-fecc-404d-9b9a-bb1367fb08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fc3dd-90e7-4ac6-92a2-1af62a3c9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281d1da-5d22-4814-9803-3cffeddcab19}" ma:internalName="TaxCatchAll" ma:showField="CatchAllData" ma:web="1e4fc3dd-90e7-4ac6-92a2-1af62a3c9e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4fc3dd-90e7-4ac6-92a2-1af62a3c9e97" xsi:nil="true"/>
    <lcf76f155ced4ddcb4097134ff3c332f xmlns="de64f757-952f-4f9f-9907-a8a08290807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5F1FF-6458-42AA-9214-879D0C0564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6B9D03-8BE5-4C5A-8540-A31FBF4367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64f757-952f-4f9f-9907-a8a08290807c"/>
    <ds:schemaRef ds:uri="1e4fc3dd-90e7-4ac6-92a2-1af62a3c9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A12C94-690B-4497-A2F9-A4613D2F75F6}">
  <ds:schemaRefs>
    <ds:schemaRef ds:uri="http://schemas.microsoft.com/office/2006/metadata/properties"/>
    <ds:schemaRef ds:uri="http://schemas.microsoft.com/office/infopath/2007/PartnerControls"/>
    <ds:schemaRef ds:uri="1e4fc3dd-90e7-4ac6-92a2-1af62a3c9e97"/>
    <ds:schemaRef ds:uri="de64f757-952f-4f9f-9907-a8a08290807c"/>
  </ds:schemaRefs>
</ds:datastoreItem>
</file>

<file path=customXml/itemProps4.xml><?xml version="1.0" encoding="utf-8"?>
<ds:datastoreItem xmlns:ds="http://schemas.openxmlformats.org/officeDocument/2006/customXml" ds:itemID="{ED9AE78C-5ECD-485F-BF7C-9DC294E69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C:\Users\aichi\AppData\Roaming\Microsoft\Templates\ТЗ6.dotm</Template>
  <TotalTime>23</TotalTime>
  <Pages>23</Pages>
  <Words>1386</Words>
  <Characters>9778</Characters>
  <Application>Microsoft Office Word</Application>
  <DocSecurity>0</DocSecurity>
  <Lines>465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Cyberdyne Systems</Company>
  <LinksUpToDate>false</LinksUpToDate>
  <CharactersWithSpaces>10905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a.chibizov@digitalms.ru</dc:creator>
  <cp:lastModifiedBy>Шухта Елизавета</cp:lastModifiedBy>
  <cp:revision>6</cp:revision>
  <cp:lastPrinted>2024-04-10T06:33:00Z</cp:lastPrinted>
  <dcterms:created xsi:type="dcterms:W3CDTF">2024-06-26T12:50:00Z</dcterms:created>
  <dcterms:modified xsi:type="dcterms:W3CDTF">2024-06-26T14:41:00Z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звание_ГИС">
    <vt:lpwstr>&lt;Название ГИС&gt;</vt:lpwstr>
  </property>
  <property fmtid="{D5CDD505-2E9C-101B-9397-08002B2CF9AE}" pid="3" name="Развитие_ГИС_в_части">
    <vt:lpwstr>&lt;Развитие ГИС в части. Дорабатываемый функционал&gt; </vt:lpwstr>
  </property>
  <property fmtid="{D5CDD505-2E9C-101B-9397-08002B2CF9AE}" pid="4" name="Полное_название">
    <vt:lpwstr>&lt;Полное название разрабатываемой подсистемы&gt;</vt:lpwstr>
  </property>
  <property fmtid="{D5CDD505-2E9C-101B-9397-08002B2CF9AE}" pid="5" name="Краткое_название">
    <vt:lpwstr>&lt;Краткое название разрабатываемой подсистемы&gt;</vt:lpwstr>
  </property>
  <property fmtid="{D5CDD505-2E9C-101B-9397-08002B2CF9AE}" pid="6" name="ContentTypeId">
    <vt:lpwstr>0x0101000F240B0BDCCD0C408D086272E48D6CA2</vt:lpwstr>
  </property>
  <property fmtid="{D5CDD505-2E9C-101B-9397-08002B2CF9AE}" pid="7" name="MediaServiceImageTags">
    <vt:lpwstr/>
  </property>
</Properties>
</file>