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B265D" w14:textId="77777777" w:rsidR="00974B77" w:rsidRPr="002A760A" w:rsidRDefault="00974B77">
      <w:pPr>
        <w:jc w:val="center"/>
        <w:rPr>
          <w:rFonts w:eastAsiaTheme="minorHAnsi"/>
          <w:color w:val="000000" w:themeColor="text1"/>
          <w:lang w:val="en-US" w:eastAsia="en-US"/>
        </w:rPr>
      </w:pPr>
    </w:p>
    <w:p w14:paraId="2A26987C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100ECE21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4B1471E5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25B4A098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1D81AF01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13236D4B" w14:textId="77777777" w:rsidR="00974B77" w:rsidRDefault="00974B77" w:rsidP="00974B77">
      <w:pPr>
        <w:pStyle w:val="afffffffffc"/>
        <w:tabs>
          <w:tab w:val="left" w:pos="7513"/>
        </w:tabs>
        <w:rPr>
          <w:rFonts w:cs="Times New Roman"/>
        </w:rPr>
      </w:pPr>
    </w:p>
    <w:p w14:paraId="51248500" w14:textId="77777777" w:rsidR="00974B77" w:rsidRPr="00974B77" w:rsidRDefault="00974B77" w:rsidP="00974B77">
      <w:pPr>
        <w:pStyle w:val="afffffff2"/>
        <w:rPr>
          <w:b w:val="0"/>
          <w:bCs/>
        </w:rPr>
      </w:pPr>
      <w:r w:rsidRPr="00974B77">
        <w:rPr>
          <w:b w:val="0"/>
          <w:bCs/>
        </w:rPr>
        <w:t>ЕДИНАЯ ГОСУДАРСТВЕННАЯ ИНФОРМАЦИОННАЯ СИСТЕМА В СФЕРЕ ЗДРАВООХРАНЕНИЯ</w:t>
      </w:r>
    </w:p>
    <w:p w14:paraId="010F3808" w14:textId="77777777" w:rsidR="00974B77" w:rsidRPr="00B376E2" w:rsidRDefault="00974B77" w:rsidP="00974B77">
      <w:pPr>
        <w:pStyle w:val="afffffffffc"/>
        <w:tabs>
          <w:tab w:val="left" w:pos="7513"/>
        </w:tabs>
        <w:spacing w:before="0" w:line="276" w:lineRule="auto"/>
        <w:rPr>
          <w:rFonts w:cs="Times New Roman"/>
        </w:rPr>
      </w:pPr>
      <w:r w:rsidRPr="00B376E2">
        <w:rPr>
          <w:rFonts w:cs="Times New Roman"/>
        </w:rPr>
        <w:t xml:space="preserve"> </w:t>
      </w:r>
    </w:p>
    <w:p w14:paraId="3FE53504" w14:textId="77777777" w:rsidR="00974B77" w:rsidRDefault="00974B77" w:rsidP="00974B77">
      <w:pPr>
        <w:pStyle w:val="afffffffffe"/>
        <w:tabs>
          <w:tab w:val="left" w:pos="7513"/>
        </w:tabs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72FB770" w14:textId="77777777" w:rsidR="00974B77" w:rsidRDefault="00974B77" w:rsidP="00974B77">
      <w:pPr>
        <w:pStyle w:val="affffffffff4"/>
      </w:pPr>
      <w:r w:rsidRPr="00715A6D">
        <w:rPr>
          <w:rStyle w:val="affffffffff6"/>
        </w:rPr>
        <w:t>ФЕДЕРАЛЬНЫЙ РЕЕСТР</w:t>
      </w:r>
      <w:r>
        <w:rPr>
          <w:rStyle w:val="affffffffff6"/>
        </w:rPr>
        <w:t xml:space="preserve"> МЕДИЦИНСКИХ</w:t>
      </w:r>
      <w:r w:rsidRPr="008A58A2">
        <w:t xml:space="preserve"> и фармацевтических </w:t>
      </w:r>
      <w:r w:rsidRPr="008A58A2">
        <w:br/>
        <w:t>организаций</w:t>
      </w:r>
    </w:p>
    <w:p w14:paraId="5C9D38F3" w14:textId="77777777" w:rsidR="00974B77" w:rsidRPr="008B1C27" w:rsidRDefault="00974B77" w:rsidP="00974B77">
      <w:pPr>
        <w:pStyle w:val="affffffffff5"/>
      </w:pPr>
      <w:r w:rsidRPr="008B1C27">
        <w:t>ФЕДЕРАЛЬНЫЙ РЕГИСТР МЕДИЦИНСКИХ И ФАРМАЦЕВТИЧЕСКИХ РАБОТНИКОВ</w:t>
      </w:r>
    </w:p>
    <w:p w14:paraId="169EA662" w14:textId="77777777" w:rsidR="00974B77" w:rsidRDefault="00974B77" w:rsidP="00974B77">
      <w:pPr>
        <w:pStyle w:val="affffffffff0"/>
        <w:tabs>
          <w:tab w:val="left" w:pos="7513"/>
        </w:tabs>
        <w:spacing w:before="0" w:line="276" w:lineRule="auto"/>
        <w:rPr>
          <w:b/>
          <w:sz w:val="28"/>
          <w:szCs w:val="28"/>
        </w:rPr>
      </w:pPr>
    </w:p>
    <w:p w14:paraId="5F61CADA" w14:textId="77777777" w:rsidR="00974B77" w:rsidRPr="00C07ECC" w:rsidRDefault="00974B77" w:rsidP="00974B77">
      <w:pPr>
        <w:pStyle w:val="affffffffff0"/>
        <w:tabs>
          <w:tab w:val="left" w:pos="7513"/>
        </w:tabs>
        <w:spacing w:before="0" w:line="276" w:lineRule="auto"/>
        <w:rPr>
          <w:b/>
          <w:sz w:val="28"/>
          <w:szCs w:val="28"/>
        </w:rPr>
      </w:pPr>
      <w:r w:rsidRPr="00C07ECC">
        <w:rPr>
          <w:b/>
          <w:sz w:val="28"/>
          <w:szCs w:val="28"/>
        </w:rPr>
        <w:t>ИНСТРУКЦИЯ ПО ПОЛУЧЕНИЮ ДОСТУПА</w:t>
      </w:r>
    </w:p>
    <w:p w14:paraId="45AFF173" w14:textId="77777777" w:rsidR="00974B77" w:rsidRDefault="00974B77" w:rsidP="00974B77">
      <w:pPr>
        <w:pStyle w:val="affffffffff2"/>
        <w:tabs>
          <w:tab w:val="left" w:pos="7513"/>
        </w:tabs>
        <w:spacing w:line="276" w:lineRule="auto"/>
      </w:pPr>
    </w:p>
    <w:p w14:paraId="09CEA3F8" w14:textId="77777777" w:rsidR="00974B77" w:rsidRDefault="00974B77" w:rsidP="00974B77">
      <w:pPr>
        <w:pStyle w:val="affffffffff2"/>
        <w:tabs>
          <w:tab w:val="left" w:pos="7513"/>
        </w:tabs>
        <w:spacing w:line="276" w:lineRule="auto"/>
      </w:pPr>
    </w:p>
    <w:p w14:paraId="577516BE" w14:textId="344BD67C" w:rsidR="00974B77" w:rsidRPr="00D71442" w:rsidRDefault="00974B77" w:rsidP="00974B77">
      <w:pPr>
        <w:jc w:val="center"/>
      </w:pPr>
      <w:r w:rsidRPr="00D71442">
        <w:t xml:space="preserve">На </w:t>
      </w:r>
      <w:r w:rsidRPr="00D71442">
        <w:fldChar w:fldCharType="begin"/>
      </w:r>
      <w:r w:rsidRPr="00D71442">
        <w:instrText xml:space="preserve"> NUMPAGES  \# "0" \* Arabic  \* MERGEFORMAT </w:instrText>
      </w:r>
      <w:r w:rsidRPr="00D71442">
        <w:fldChar w:fldCharType="separate"/>
      </w:r>
      <w:r w:rsidR="0048734D">
        <w:rPr>
          <w:noProof/>
        </w:rPr>
        <w:t>65</w:t>
      </w:r>
      <w:r w:rsidRPr="00D71442">
        <w:fldChar w:fldCharType="end"/>
      </w:r>
      <w:r w:rsidRPr="00D71442">
        <w:t xml:space="preserve"> листах</w:t>
      </w:r>
    </w:p>
    <w:p w14:paraId="41F652F6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1D97C57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F83C855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6DA93D97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10ACCC75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3D965646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4B7889F4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6A513D44" w14:textId="77777777" w:rsidR="00974B77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49A83B8F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5601BF54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1C15E650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0F315B04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737D54A8" w14:textId="77777777" w:rsidR="00974B77" w:rsidRPr="00C07ECC" w:rsidRDefault="00974B77" w:rsidP="00974B77">
      <w:pPr>
        <w:pStyle w:val="afffffffff"/>
        <w:tabs>
          <w:tab w:val="left" w:pos="7513"/>
        </w:tabs>
        <w:spacing w:line="240" w:lineRule="auto"/>
        <w:ind w:firstLine="0"/>
        <w:jc w:val="center"/>
        <w:rPr>
          <w:sz w:val="27"/>
          <w:szCs w:val="27"/>
        </w:rPr>
      </w:pPr>
    </w:p>
    <w:p w14:paraId="2A25B7AE" w14:textId="77777777" w:rsidR="00974B77" w:rsidRDefault="00974B77" w:rsidP="00974B77">
      <w:pPr>
        <w:spacing w:before="120"/>
        <w:jc w:val="center"/>
      </w:pPr>
    </w:p>
    <w:p w14:paraId="52849F28" w14:textId="77777777" w:rsidR="00974B77" w:rsidRDefault="00974B77" w:rsidP="00974B77">
      <w:pPr>
        <w:spacing w:before="120"/>
        <w:jc w:val="center"/>
      </w:pPr>
    </w:p>
    <w:p w14:paraId="0404516D" w14:textId="77777777" w:rsidR="00974B77" w:rsidRDefault="00974B77" w:rsidP="00974B77">
      <w:pPr>
        <w:spacing w:before="120"/>
        <w:jc w:val="center"/>
      </w:pPr>
    </w:p>
    <w:p w14:paraId="34B47374" w14:textId="77777777" w:rsidR="00974B77" w:rsidRPr="004E6476" w:rsidRDefault="00974B77" w:rsidP="00974B77">
      <w:pPr>
        <w:pStyle w:val="affffffe"/>
        <w:rPr>
          <w:b w:val="0"/>
          <w:bCs/>
          <w:sz w:val="24"/>
        </w:rPr>
      </w:pPr>
      <w:r w:rsidRPr="004E6476">
        <w:rPr>
          <w:b w:val="0"/>
          <w:bCs/>
          <w:sz w:val="24"/>
        </w:rPr>
        <w:t>Москва</w:t>
      </w:r>
    </w:p>
    <w:p w14:paraId="09BDED1B" w14:textId="77777777" w:rsidR="00974B77" w:rsidRPr="004E6476" w:rsidRDefault="00974B77" w:rsidP="00974B77">
      <w:pPr>
        <w:pStyle w:val="affffffe"/>
        <w:rPr>
          <w:b w:val="0"/>
          <w:bCs/>
          <w:sz w:val="24"/>
        </w:rPr>
      </w:pPr>
      <w:r w:rsidRPr="004E6476">
        <w:rPr>
          <w:b w:val="0"/>
          <w:bCs/>
          <w:sz w:val="24"/>
        </w:rPr>
        <w:t>2024 год</w:t>
      </w:r>
    </w:p>
    <w:p w14:paraId="32105D91" w14:textId="2A556C40" w:rsidR="009525A6" w:rsidRPr="00C05EB5" w:rsidRDefault="009525A6">
      <w:pPr>
        <w:jc w:val="center"/>
        <w:rPr>
          <w:color w:val="000000" w:themeColor="text1"/>
        </w:rPr>
        <w:sectPr w:rsidR="009525A6" w:rsidRPr="00C05EB5" w:rsidSect="00EB77BA">
          <w:headerReference w:type="default" r:id="rId11"/>
          <w:headerReference w:type="first" r:id="rId12"/>
          <w:type w:val="continuous"/>
          <w:pgSz w:w="11906" w:h="16838"/>
          <w:pgMar w:top="1134" w:right="567" w:bottom="1134" w:left="1134" w:header="709" w:footer="709" w:gutter="0"/>
          <w:cols w:space="708"/>
          <w:titlePg/>
        </w:sectPr>
      </w:pPr>
    </w:p>
    <w:p w14:paraId="38E24696" w14:textId="1B8B2A82" w:rsidR="009525A6" w:rsidRPr="00C05EB5" w:rsidRDefault="00B27DD9">
      <w:pPr>
        <w:pStyle w:val="affff9"/>
        <w:rPr>
          <w:color w:val="000000" w:themeColor="text1"/>
          <w:szCs w:val="24"/>
        </w:rPr>
      </w:pPr>
      <w:r w:rsidRPr="00C05EB5">
        <w:rPr>
          <w:color w:val="000000" w:themeColor="text1"/>
          <w:szCs w:val="24"/>
        </w:rPr>
        <w:lastRenderedPageBreak/>
        <w:t>СОДЕРЖАНИЕ</w:t>
      </w:r>
    </w:p>
    <w:p w14:paraId="44EA853C" w14:textId="77777777" w:rsidR="000D0C23" w:rsidRPr="00C05EB5" w:rsidRDefault="000D0C23" w:rsidP="000D0C23">
      <w:pPr>
        <w:pStyle w:val="af6"/>
        <w:rPr>
          <w:color w:val="000000" w:themeColor="text1"/>
        </w:rPr>
      </w:pPr>
    </w:p>
    <w:p w14:paraId="19DC7C4A" w14:textId="232B468E" w:rsidR="0048734D" w:rsidRDefault="00B27DD9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r w:rsidRPr="00C05EB5">
        <w:rPr>
          <w:rFonts w:asciiTheme="minorHAnsi" w:hAnsiTheme="minorHAnsi" w:cstheme="minorHAnsi"/>
          <w:color w:val="000000" w:themeColor="text1"/>
        </w:rPr>
        <w:fldChar w:fldCharType="begin"/>
      </w:r>
      <w:r w:rsidRPr="00C05EB5">
        <w:rPr>
          <w:rFonts w:asciiTheme="minorHAnsi" w:hAnsiTheme="minorHAnsi" w:cstheme="minorHAnsi"/>
          <w:color w:val="000000" w:themeColor="text1"/>
        </w:rPr>
        <w:instrText xml:space="preserve"> TOC \o "1-3" \h \z \u </w:instrText>
      </w:r>
      <w:r w:rsidRPr="00C05EB5">
        <w:rPr>
          <w:rFonts w:asciiTheme="minorHAnsi" w:hAnsiTheme="minorHAnsi" w:cstheme="minorHAnsi"/>
          <w:color w:val="000000" w:themeColor="text1"/>
        </w:rPr>
        <w:fldChar w:fldCharType="separate"/>
      </w:r>
      <w:hyperlink w:anchor="_Toc169069544" w:history="1">
        <w:r w:rsidR="0048734D" w:rsidRPr="0023689F">
          <w:rPr>
            <w:rStyle w:val="afff6"/>
            <w:rFonts w:eastAsiaTheme="majorEastAsia"/>
            <w:noProof/>
          </w:rPr>
          <w:t>Термины и сокращения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_Toc169069544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3</w:t>
        </w:r>
        <w:r w:rsidR="0048734D">
          <w:rPr>
            <w:noProof/>
            <w:webHidden/>
          </w:rPr>
          <w:fldChar w:fldCharType="end"/>
        </w:r>
      </w:hyperlink>
    </w:p>
    <w:p w14:paraId="3A98ECC3" w14:textId="797D2738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45" w:history="1">
        <w:r w:rsidR="0048734D" w:rsidRPr="0023689F">
          <w:rPr>
            <w:rStyle w:val="afff6"/>
            <w:rFonts w:eastAsiaTheme="majorEastAsia"/>
            <w:noProof/>
          </w:rPr>
          <w:t>Аннотация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_Toc169069545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4</w:t>
        </w:r>
        <w:r w:rsidR="0048734D">
          <w:rPr>
            <w:noProof/>
            <w:webHidden/>
          </w:rPr>
          <w:fldChar w:fldCharType="end"/>
        </w:r>
      </w:hyperlink>
    </w:p>
    <w:p w14:paraId="17BFD26E" w14:textId="458838A4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46" w:history="1">
        <w:r w:rsidR="0048734D" w:rsidRPr="0023689F">
          <w:rPr>
            <w:rStyle w:val="afff6"/>
            <w:rFonts w:eastAsiaTheme="majorEastAsia"/>
            <w:noProof/>
          </w:rPr>
          <w:t>1 ПОРЯДОК ПОЛУЧЕНИЯ ДОСТУПА К ФРМО/ФРМР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_Toc169069546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</w:t>
        </w:r>
        <w:r w:rsidR="0048734D">
          <w:rPr>
            <w:noProof/>
            <w:webHidden/>
          </w:rPr>
          <w:fldChar w:fldCharType="end"/>
        </w:r>
      </w:hyperlink>
    </w:p>
    <w:p w14:paraId="34F8746B" w14:textId="0A739626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47" w:history="1">
        <w:r w:rsidR="0048734D" w:rsidRPr="0023689F">
          <w:rPr>
            <w:rStyle w:val="afff6"/>
            <w:rFonts w:eastAsiaTheme="majorEastAsia"/>
            <w:noProof/>
          </w:rPr>
          <w:t>Приложение А Матрица прав и ролей пользователей ФРМО/ФРМР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_Toc169069547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10</w:t>
        </w:r>
        <w:r w:rsidR="0048734D">
          <w:rPr>
            <w:noProof/>
            <w:webHidden/>
          </w:rPr>
          <w:fldChar w:fldCharType="end"/>
        </w:r>
      </w:hyperlink>
    </w:p>
    <w:p w14:paraId="3A96F806" w14:textId="5641137E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48" w:history="1">
        <w:r w:rsidR="0048734D" w:rsidRPr="0023689F">
          <w:rPr>
            <w:rStyle w:val="afff6"/>
            <w:rFonts w:eastAsiaTheme="majorEastAsia"/>
            <w:noProof/>
          </w:rPr>
          <w:t>Приложение Б Описание услуги по регистрации  юридических лиц - соискателей лицензии  на осуществление медицинской деятельности на ЕПГУ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_Toc169069548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29</w:t>
        </w:r>
        <w:r w:rsidR="0048734D">
          <w:rPr>
            <w:noProof/>
            <w:webHidden/>
          </w:rPr>
          <w:fldChar w:fldCharType="end"/>
        </w:r>
      </w:hyperlink>
    </w:p>
    <w:p w14:paraId="4CB5DF23" w14:textId="64BE2D92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49" w:history="1">
        <w:r w:rsidR="0048734D" w:rsidRPr="0023689F">
          <w:rPr>
            <w:rStyle w:val="afff6"/>
            <w:rFonts w:eastAsiaTheme="majorEastAsia"/>
            <w:noProof/>
          </w:rPr>
          <w:t>Приложение В Описание услуги по регистрации  индивидуальных предпринимателей - соискателей лицензии  на осуществление медицинской деятельности на ЕПГУ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_Toc169069549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41</w:t>
        </w:r>
        <w:r w:rsidR="0048734D">
          <w:rPr>
            <w:noProof/>
            <w:webHidden/>
          </w:rPr>
          <w:fldChar w:fldCharType="end"/>
        </w:r>
      </w:hyperlink>
    </w:p>
    <w:p w14:paraId="783E1D33" w14:textId="7385949A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50" w:history="1">
        <w:r w:rsidR="0048734D" w:rsidRPr="0023689F">
          <w:rPr>
            <w:rStyle w:val="afff6"/>
            <w:rFonts w:eastAsiaTheme="majorEastAsia"/>
            <w:noProof/>
          </w:rPr>
          <w:t>Приложение Г Форма заявки в СТП на предоставление доступа к ФРМО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_Toc169069550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51</w:t>
        </w:r>
        <w:r w:rsidR="0048734D">
          <w:rPr>
            <w:noProof/>
            <w:webHidden/>
          </w:rPr>
          <w:fldChar w:fldCharType="end"/>
        </w:r>
      </w:hyperlink>
    </w:p>
    <w:p w14:paraId="01F3256B" w14:textId="5AE42EF9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51" w:history="1">
        <w:r w:rsidR="0048734D" w:rsidRPr="0023689F">
          <w:rPr>
            <w:rStyle w:val="afff6"/>
            <w:rFonts w:eastAsiaTheme="majorEastAsia"/>
            <w:noProof/>
          </w:rPr>
          <w:t>Приложение Д Форма заявки в СТП на предоставление доступа к ФРМР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_Toc169069551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52</w:t>
        </w:r>
        <w:r w:rsidR="0048734D">
          <w:rPr>
            <w:noProof/>
            <w:webHidden/>
          </w:rPr>
          <w:fldChar w:fldCharType="end"/>
        </w:r>
      </w:hyperlink>
    </w:p>
    <w:p w14:paraId="67EF1EF5" w14:textId="0119C6D6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52" w:history="1">
        <w:r w:rsidR="0048734D" w:rsidRPr="0023689F">
          <w:rPr>
            <w:rStyle w:val="afff6"/>
            <w:rFonts w:eastAsiaTheme="majorEastAsia"/>
            <w:noProof/>
          </w:rPr>
          <w:t>Приложение Е Форма заявки в СТП на предоставление доступа одновременно к ФРМО и фрмр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_Toc169069552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53</w:t>
        </w:r>
        <w:r w:rsidR="0048734D">
          <w:rPr>
            <w:noProof/>
            <w:webHidden/>
          </w:rPr>
          <w:fldChar w:fldCharType="end"/>
        </w:r>
      </w:hyperlink>
    </w:p>
    <w:p w14:paraId="5B8399D6" w14:textId="69E3CDAB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53" w:history="1">
        <w:r w:rsidR="0048734D" w:rsidRPr="0023689F">
          <w:rPr>
            <w:rStyle w:val="afff6"/>
            <w:rFonts w:eastAsiaTheme="majorEastAsia"/>
            <w:noProof/>
          </w:rPr>
          <w:t>Приложение Ж Формы заявок на добавление организаций  в ФРМО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_Toc169069553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54</w:t>
        </w:r>
        <w:r w:rsidR="0048734D">
          <w:rPr>
            <w:noProof/>
            <w:webHidden/>
          </w:rPr>
          <w:fldChar w:fldCharType="end"/>
        </w:r>
      </w:hyperlink>
    </w:p>
    <w:p w14:paraId="62B188BF" w14:textId="7ED34E7D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4" w:history="1">
        <w:r w:rsidR="0048734D" w:rsidRPr="0023689F">
          <w:rPr>
            <w:rStyle w:val="afff6"/>
            <w:rFonts w:eastAsiaTheme="majorEastAsia"/>
            <w:noProof/>
          </w:rPr>
          <w:t>Общее описание содержания заявок на добавление организаций в ФРМО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_Toc169069554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54</w:t>
        </w:r>
        <w:r w:rsidR="0048734D">
          <w:rPr>
            <w:noProof/>
            <w:webHidden/>
          </w:rPr>
          <w:fldChar w:fldCharType="end"/>
        </w:r>
      </w:hyperlink>
    </w:p>
    <w:p w14:paraId="4FD7F7B4" w14:textId="2885CF3D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5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государственной медицинской организации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_Toc169069555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56</w:t>
        </w:r>
        <w:r w:rsidR="0048734D">
          <w:rPr>
            <w:noProof/>
            <w:webHidden/>
          </w:rPr>
          <w:fldChar w:fldCharType="end"/>
        </w:r>
      </w:hyperlink>
    </w:p>
    <w:p w14:paraId="2B4698F2" w14:textId="50A19AEB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6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частной медицинской организации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_Toc169069556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57</w:t>
        </w:r>
        <w:r w:rsidR="0048734D">
          <w:rPr>
            <w:noProof/>
            <w:webHidden/>
          </w:rPr>
          <w:fldChar w:fldCharType="end"/>
        </w:r>
      </w:hyperlink>
    </w:p>
    <w:p w14:paraId="4E664C9C" w14:textId="6EEDA48C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7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филиала медицинской организации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_Toc169069557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58</w:t>
        </w:r>
        <w:r w:rsidR="0048734D">
          <w:rPr>
            <w:noProof/>
            <w:webHidden/>
          </w:rPr>
          <w:fldChar w:fldCharType="end"/>
        </w:r>
      </w:hyperlink>
    </w:p>
    <w:p w14:paraId="4595EE90" w14:textId="7EEEA096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8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индивидуального предпринимателя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_Toc169069558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59</w:t>
        </w:r>
        <w:r w:rsidR="0048734D">
          <w:rPr>
            <w:noProof/>
            <w:webHidden/>
          </w:rPr>
          <w:fldChar w:fldCharType="end"/>
        </w:r>
      </w:hyperlink>
    </w:p>
    <w:p w14:paraId="23EDE7C0" w14:textId="67BEC0E0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59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организации здравоохранения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_Toc169069559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60</w:t>
        </w:r>
        <w:r w:rsidR="0048734D">
          <w:rPr>
            <w:noProof/>
            <w:webHidden/>
          </w:rPr>
          <w:fldChar w:fldCharType="end"/>
        </w:r>
      </w:hyperlink>
    </w:p>
    <w:p w14:paraId="78E077A1" w14:textId="403F46E8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60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фармацевтической организации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_Toc169069560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61</w:t>
        </w:r>
        <w:r w:rsidR="0048734D">
          <w:rPr>
            <w:noProof/>
            <w:webHidden/>
          </w:rPr>
          <w:fldChar w:fldCharType="end"/>
        </w:r>
      </w:hyperlink>
    </w:p>
    <w:p w14:paraId="565A553F" w14:textId="2AD30362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61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филиала фармацевтической организации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_Toc169069561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62</w:t>
        </w:r>
        <w:r w:rsidR="0048734D">
          <w:rPr>
            <w:noProof/>
            <w:webHidden/>
          </w:rPr>
          <w:fldChar w:fldCharType="end"/>
        </w:r>
      </w:hyperlink>
    </w:p>
    <w:p w14:paraId="6285322B" w14:textId="7EF8E964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62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образовательной организации или НИИ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_Toc169069562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63</w:t>
        </w:r>
        <w:r w:rsidR="0048734D">
          <w:rPr>
            <w:noProof/>
            <w:webHidden/>
          </w:rPr>
          <w:fldChar w:fldCharType="end"/>
        </w:r>
      </w:hyperlink>
    </w:p>
    <w:p w14:paraId="2AE2851F" w14:textId="6FAA9DA9" w:rsidR="0048734D" w:rsidRDefault="00000000">
      <w:pPr>
        <w:pStyle w:val="2f4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9069563" w:history="1">
        <w:r w:rsidR="0048734D" w:rsidRPr="0023689F">
          <w:rPr>
            <w:rStyle w:val="afff6"/>
            <w:rFonts w:eastAsiaTheme="majorEastAsia"/>
            <w:noProof/>
          </w:rPr>
          <w:t>Форма заявки на добавление филиала образовательной организации или НИИ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_Toc169069563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64</w:t>
        </w:r>
        <w:r w:rsidR="0048734D">
          <w:rPr>
            <w:noProof/>
            <w:webHidden/>
          </w:rPr>
          <w:fldChar w:fldCharType="end"/>
        </w:r>
      </w:hyperlink>
    </w:p>
    <w:p w14:paraId="4F19C682" w14:textId="061FB1F8" w:rsidR="0048734D" w:rsidRDefault="00000000">
      <w:pPr>
        <w:pStyle w:val="1f8"/>
        <w:rPr>
          <w:rFonts w:asciiTheme="minorHAnsi" w:eastAsiaTheme="minorEastAsia" w:hAnsiTheme="minorHAnsi" w:cstheme="minorBidi"/>
          <w:caps w:val="0"/>
          <w:noProof/>
          <w:kern w:val="2"/>
          <w14:ligatures w14:val="standardContextual"/>
        </w:rPr>
      </w:pPr>
      <w:hyperlink w:anchor="_Toc169069564" w:history="1">
        <w:r w:rsidR="0048734D" w:rsidRPr="0023689F">
          <w:rPr>
            <w:rStyle w:val="afff6"/>
            <w:rFonts w:eastAsiaTheme="majorEastAsia"/>
            <w:noProof/>
          </w:rPr>
          <w:t>Приложение З История изменений документа</w:t>
        </w:r>
        <w:r w:rsidR="0048734D">
          <w:rPr>
            <w:noProof/>
            <w:webHidden/>
          </w:rPr>
          <w:tab/>
        </w:r>
        <w:r w:rsidR="0048734D">
          <w:rPr>
            <w:noProof/>
            <w:webHidden/>
          </w:rPr>
          <w:fldChar w:fldCharType="begin"/>
        </w:r>
        <w:r w:rsidR="0048734D">
          <w:rPr>
            <w:noProof/>
            <w:webHidden/>
          </w:rPr>
          <w:instrText xml:space="preserve"> PAGEREF _Toc169069564 \h </w:instrText>
        </w:r>
        <w:r w:rsidR="0048734D">
          <w:rPr>
            <w:noProof/>
            <w:webHidden/>
          </w:rPr>
        </w:r>
        <w:r w:rsidR="0048734D">
          <w:rPr>
            <w:noProof/>
            <w:webHidden/>
          </w:rPr>
          <w:fldChar w:fldCharType="separate"/>
        </w:r>
        <w:r w:rsidR="0048734D">
          <w:rPr>
            <w:noProof/>
            <w:webHidden/>
          </w:rPr>
          <w:t>65</w:t>
        </w:r>
        <w:r w:rsidR="0048734D">
          <w:rPr>
            <w:noProof/>
            <w:webHidden/>
          </w:rPr>
          <w:fldChar w:fldCharType="end"/>
        </w:r>
      </w:hyperlink>
    </w:p>
    <w:p w14:paraId="6885C3EA" w14:textId="2AE157AC" w:rsidR="009525A6" w:rsidRPr="00C05EB5" w:rsidRDefault="00B27DD9" w:rsidP="000D0C23">
      <w:pPr>
        <w:jc w:val="left"/>
        <w:rPr>
          <w:rFonts w:asciiTheme="minorHAnsi" w:hAnsiTheme="minorHAnsi" w:cstheme="minorHAnsi"/>
          <w:color w:val="000000" w:themeColor="text1"/>
        </w:rPr>
      </w:pPr>
      <w:r w:rsidRPr="00C05EB5">
        <w:rPr>
          <w:rFonts w:asciiTheme="minorHAnsi" w:hAnsiTheme="minorHAnsi" w:cstheme="minorHAnsi"/>
          <w:color w:val="000000" w:themeColor="text1"/>
        </w:rPr>
        <w:fldChar w:fldCharType="end"/>
      </w:r>
    </w:p>
    <w:p w14:paraId="6EB9C597" w14:textId="6CA115AD" w:rsidR="009525A6" w:rsidRPr="00C05EB5" w:rsidRDefault="00B27DD9" w:rsidP="00885E64">
      <w:pPr>
        <w:pStyle w:val="1d"/>
        <w:numPr>
          <w:ilvl w:val="0"/>
          <w:numId w:val="0"/>
        </w:numPr>
        <w:spacing w:after="240"/>
        <w:ind w:left="426"/>
        <w:jc w:val="center"/>
        <w:rPr>
          <w:color w:val="000000" w:themeColor="text1"/>
          <w:szCs w:val="24"/>
        </w:rPr>
      </w:pPr>
      <w:bookmarkStart w:id="0" w:name="_Toc129796003"/>
      <w:bookmarkStart w:id="1" w:name="_Toc169069544"/>
      <w:r w:rsidRPr="00C05EB5">
        <w:rPr>
          <w:color w:val="000000" w:themeColor="text1"/>
          <w:szCs w:val="24"/>
        </w:rPr>
        <w:lastRenderedPageBreak/>
        <w:t>Термины и сокращения</w:t>
      </w:r>
      <w:bookmarkEnd w:id="0"/>
      <w:bookmarkEnd w:id="1"/>
    </w:p>
    <w:p w14:paraId="6F27A59C" w14:textId="0F87F54A" w:rsidR="00974B77" w:rsidRPr="00660FBE" w:rsidRDefault="00974B77" w:rsidP="00974B77">
      <w:pPr>
        <w:pStyle w:val="af6"/>
      </w:pPr>
      <w:bookmarkStart w:id="2" w:name="_Hlk143866608"/>
      <w:bookmarkStart w:id="3" w:name="_Ref163838420"/>
      <w:r w:rsidRPr="00660FBE">
        <w:t>В настоящем документе применяются следующие термины и сокращения с соответствующими определениями</w:t>
      </w:r>
      <w:r>
        <w:t xml:space="preserve"> (см.</w:t>
      </w:r>
      <w:r w:rsidR="00831973">
        <w:t xml:space="preserve"> </w:t>
      </w:r>
      <w:r w:rsidR="00715A06">
        <w:fldChar w:fldCharType="begin"/>
      </w:r>
      <w:r w:rsidR="00715A06">
        <w:instrText xml:space="preserve"> REF _Ref169022370 \h </w:instrText>
      </w:r>
      <w:r w:rsidR="00715A06">
        <w:fldChar w:fldCharType="separate"/>
      </w:r>
      <w:r w:rsidR="0048734D" w:rsidRPr="00831973">
        <w:t xml:space="preserve">Таблица </w:t>
      </w:r>
      <w:r w:rsidR="0048734D">
        <w:rPr>
          <w:noProof/>
        </w:rPr>
        <w:t>1</w:t>
      </w:r>
      <w:r w:rsidR="00715A06">
        <w:fldChar w:fldCharType="end"/>
      </w:r>
      <w:r>
        <w:t>)</w:t>
      </w:r>
      <w:r w:rsidRPr="00660FBE">
        <w:t>.</w:t>
      </w:r>
    </w:p>
    <w:p w14:paraId="16EE19C0" w14:textId="77C8C4EE" w:rsidR="000D0B6B" w:rsidRPr="00831973" w:rsidRDefault="000D0B6B" w:rsidP="00715A06">
      <w:pPr>
        <w:pStyle w:val="afffff8"/>
      </w:pPr>
      <w:bookmarkStart w:id="4" w:name="_Ref169022370"/>
      <w:bookmarkEnd w:id="2"/>
      <w:r w:rsidRPr="00831973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48734D">
        <w:rPr>
          <w:noProof/>
        </w:rPr>
        <w:t>1</w:t>
      </w:r>
      <w:r w:rsidR="00000000">
        <w:rPr>
          <w:noProof/>
        </w:rPr>
        <w:fldChar w:fldCharType="end"/>
      </w:r>
      <w:bookmarkEnd w:id="3"/>
      <w:bookmarkEnd w:id="4"/>
      <w:r w:rsidRPr="00831973">
        <w:t xml:space="preserve"> </w:t>
      </w:r>
      <w:r w:rsidR="00C34294" w:rsidRPr="00831973">
        <w:t>–</w:t>
      </w:r>
      <w:r w:rsidRPr="00831973">
        <w:t xml:space="preserve"> Перечень терминов и сокращений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7510"/>
      </w:tblGrid>
      <w:tr w:rsidR="00974B77" w:rsidRPr="001805DE" w14:paraId="4BF6FBE9" w14:textId="77777777" w:rsidTr="0033409A">
        <w:trPr>
          <w:tblHeader/>
        </w:trPr>
        <w:tc>
          <w:tcPr>
            <w:tcW w:w="2685" w:type="dxa"/>
          </w:tcPr>
          <w:p w14:paraId="62C4DF08" w14:textId="115977E1" w:rsidR="00974B77" w:rsidRPr="00701580" w:rsidRDefault="00974B77" w:rsidP="004E6476">
            <w:pPr>
              <w:pStyle w:val="afffff7"/>
            </w:pPr>
            <w:r w:rsidRPr="00701580">
              <w:t>Сокращение</w:t>
            </w:r>
            <w:r>
              <w:t xml:space="preserve"> </w:t>
            </w:r>
            <w:r w:rsidRPr="00701580">
              <w:t>/</w:t>
            </w:r>
            <w:r>
              <w:t xml:space="preserve"> Т</w:t>
            </w:r>
            <w:r w:rsidRPr="00701580">
              <w:t>ермин</w:t>
            </w:r>
          </w:p>
        </w:tc>
        <w:tc>
          <w:tcPr>
            <w:tcW w:w="7510" w:type="dxa"/>
          </w:tcPr>
          <w:p w14:paraId="35AD1477" w14:textId="19A0E9D0" w:rsidR="00974B77" w:rsidRPr="00701580" w:rsidRDefault="00974B77" w:rsidP="004E6476">
            <w:pPr>
              <w:pStyle w:val="afffff7"/>
            </w:pPr>
            <w:r w:rsidRPr="00701580">
              <w:t>Наименование</w:t>
            </w:r>
            <w:r>
              <w:t xml:space="preserve"> </w:t>
            </w:r>
            <w:r w:rsidRPr="00701580">
              <w:t>/</w:t>
            </w:r>
            <w:r>
              <w:t xml:space="preserve"> О</w:t>
            </w:r>
            <w:r w:rsidRPr="00701580">
              <w:t>пределение</w:t>
            </w:r>
          </w:p>
        </w:tc>
      </w:tr>
      <w:tr w:rsidR="00974B77" w:rsidRPr="001805DE" w14:paraId="74E902E0" w14:textId="77777777" w:rsidTr="0033409A">
        <w:tc>
          <w:tcPr>
            <w:tcW w:w="2685" w:type="dxa"/>
          </w:tcPr>
          <w:p w14:paraId="5D2AFBF3" w14:textId="77777777" w:rsidR="00974B77" w:rsidRPr="00701580" w:rsidRDefault="00974B77" w:rsidP="004E6476">
            <w:pPr>
              <w:pStyle w:val="afffffa"/>
            </w:pPr>
            <w:r w:rsidRPr="00701580">
              <w:rPr>
                <w:color w:val="000000" w:themeColor="text1"/>
              </w:rPr>
              <w:t>ЕГИСЗ</w:t>
            </w:r>
          </w:p>
        </w:tc>
        <w:tc>
          <w:tcPr>
            <w:tcW w:w="7510" w:type="dxa"/>
          </w:tcPr>
          <w:p w14:paraId="55107F1B" w14:textId="77777777" w:rsidR="00974B77" w:rsidRPr="00701580" w:rsidRDefault="00974B77" w:rsidP="004E6476">
            <w:pPr>
              <w:pStyle w:val="afffffa"/>
            </w:pPr>
            <w:r w:rsidRPr="00701580">
              <w:rPr>
                <w:color w:val="000000" w:themeColor="text1"/>
              </w:rPr>
              <w:t>Единая государственная информационная система в сфере здравоохранения</w:t>
            </w:r>
          </w:p>
        </w:tc>
      </w:tr>
      <w:tr w:rsidR="00974B77" w:rsidRPr="001805DE" w14:paraId="185CD71A" w14:textId="77777777" w:rsidTr="0033409A">
        <w:tc>
          <w:tcPr>
            <w:tcW w:w="2685" w:type="dxa"/>
          </w:tcPr>
          <w:p w14:paraId="2A2043F0" w14:textId="77777777" w:rsidR="00974B77" w:rsidRPr="00580B60" w:rsidRDefault="00974B77" w:rsidP="004E6476">
            <w:pPr>
              <w:pStyle w:val="afffffa"/>
              <w:rPr>
                <w:color w:val="000000" w:themeColor="text1"/>
              </w:rPr>
            </w:pPr>
            <w:r w:rsidRPr="00701580">
              <w:rPr>
                <w:color w:val="000000" w:themeColor="text1"/>
              </w:rPr>
              <w:t>ЕПГУ</w:t>
            </w:r>
          </w:p>
        </w:tc>
        <w:tc>
          <w:tcPr>
            <w:tcW w:w="7510" w:type="dxa"/>
          </w:tcPr>
          <w:p w14:paraId="32DB0BB4" w14:textId="77777777" w:rsidR="00974B77" w:rsidRPr="00701580" w:rsidRDefault="00974B77" w:rsidP="004E6476">
            <w:pPr>
              <w:pStyle w:val="afffffa"/>
              <w:rPr>
                <w:color w:val="000000" w:themeColor="text1"/>
              </w:rPr>
            </w:pPr>
            <w:r w:rsidRPr="00701580">
              <w:rPr>
                <w:color w:val="000000" w:themeColor="text1"/>
              </w:rPr>
              <w:t>Единый портал государственных и муниципальных услуг (функций)</w:t>
            </w:r>
          </w:p>
        </w:tc>
      </w:tr>
      <w:tr w:rsidR="00974B77" w:rsidRPr="001805DE" w14:paraId="353CCBEF" w14:textId="77777777" w:rsidTr="0033409A">
        <w:tc>
          <w:tcPr>
            <w:tcW w:w="2685" w:type="dxa"/>
          </w:tcPr>
          <w:p w14:paraId="3CB4CAB3" w14:textId="77777777" w:rsidR="00974B77" w:rsidRPr="00CA5E56" w:rsidRDefault="00974B77" w:rsidP="004E6476">
            <w:pPr>
              <w:pStyle w:val="afffffa"/>
            </w:pPr>
            <w:r w:rsidRPr="00701580">
              <w:rPr>
                <w:color w:val="000000" w:themeColor="text1"/>
              </w:rPr>
              <w:t>ИА</w:t>
            </w:r>
          </w:p>
        </w:tc>
        <w:tc>
          <w:tcPr>
            <w:tcW w:w="7510" w:type="dxa"/>
          </w:tcPr>
          <w:p w14:paraId="7ED10F16" w14:textId="77777777" w:rsidR="00974B77" w:rsidRPr="00CA5E56" w:rsidRDefault="00974B77" w:rsidP="004E6476">
            <w:pPr>
              <w:pStyle w:val="afffffa"/>
            </w:pPr>
            <w:r w:rsidRPr="00CF402F">
              <w:rPr>
                <w:color w:val="000000" w:themeColor="text1"/>
              </w:rPr>
              <w:t>Интеграционная подсистема «Единая система идентификации, аутентификации и авторизации»</w:t>
            </w:r>
          </w:p>
        </w:tc>
      </w:tr>
      <w:tr w:rsidR="00974B77" w:rsidRPr="001805DE" w14:paraId="62E5B3F0" w14:textId="77777777" w:rsidTr="0033409A">
        <w:tc>
          <w:tcPr>
            <w:tcW w:w="2685" w:type="dxa"/>
          </w:tcPr>
          <w:p w14:paraId="78685CEC" w14:textId="77777777" w:rsidR="00974B77" w:rsidRPr="00701580" w:rsidRDefault="00974B77" w:rsidP="004E6476">
            <w:pPr>
              <w:pStyle w:val="afffffa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ИП</w:t>
            </w:r>
          </w:p>
        </w:tc>
        <w:tc>
          <w:tcPr>
            <w:tcW w:w="7510" w:type="dxa"/>
          </w:tcPr>
          <w:p w14:paraId="56C1C66A" w14:textId="77777777" w:rsidR="00974B77" w:rsidRPr="00CF402F" w:rsidRDefault="00974B77" w:rsidP="004E6476">
            <w:pPr>
              <w:pStyle w:val="afffffa"/>
              <w:rPr>
                <w:color w:val="000000" w:themeColor="text1"/>
              </w:rPr>
            </w:pPr>
            <w:r>
              <w:t>Индивидуальный предприниматель</w:t>
            </w:r>
          </w:p>
        </w:tc>
      </w:tr>
      <w:tr w:rsidR="00974B77" w:rsidRPr="001805DE" w14:paraId="6B42314A" w14:textId="77777777" w:rsidTr="0033409A">
        <w:tc>
          <w:tcPr>
            <w:tcW w:w="2685" w:type="dxa"/>
          </w:tcPr>
          <w:p w14:paraId="2134D974" w14:textId="77777777" w:rsidR="00974B77" w:rsidRDefault="00974B77" w:rsidP="004E6476">
            <w:pPr>
              <w:pStyle w:val="afffffa"/>
            </w:pPr>
            <w:r w:rsidRPr="002B5801">
              <w:rPr>
                <w:szCs w:val="24"/>
              </w:rPr>
              <w:t>ИНН</w:t>
            </w:r>
          </w:p>
        </w:tc>
        <w:tc>
          <w:tcPr>
            <w:tcW w:w="7510" w:type="dxa"/>
          </w:tcPr>
          <w:p w14:paraId="0386F3C3" w14:textId="77777777" w:rsidR="00974B77" w:rsidRPr="00CF402F" w:rsidRDefault="00974B77" w:rsidP="004E6476">
            <w:pPr>
              <w:pStyle w:val="afffffa"/>
              <w:rPr>
                <w:color w:val="000000" w:themeColor="text1"/>
              </w:rPr>
            </w:pPr>
            <w:r w:rsidRPr="002B5801">
              <w:rPr>
                <w:szCs w:val="24"/>
              </w:rPr>
              <w:t>Идентификационный номер налогоплательщика</w:t>
            </w:r>
          </w:p>
        </w:tc>
      </w:tr>
      <w:tr w:rsidR="00974B77" w:rsidRPr="001805DE" w14:paraId="6548EE94" w14:textId="77777777" w:rsidTr="0033409A">
        <w:tc>
          <w:tcPr>
            <w:tcW w:w="2685" w:type="dxa"/>
          </w:tcPr>
          <w:p w14:paraId="6569DF96" w14:textId="77777777" w:rsidR="00974B77" w:rsidRPr="00701580" w:rsidRDefault="00974B77" w:rsidP="004E6476">
            <w:pPr>
              <w:pStyle w:val="afffffa"/>
            </w:pPr>
            <w:r w:rsidRPr="00701580">
              <w:rPr>
                <w:color w:val="000000" w:themeColor="text1"/>
              </w:rPr>
              <w:t>Минздрав России</w:t>
            </w:r>
          </w:p>
        </w:tc>
        <w:tc>
          <w:tcPr>
            <w:tcW w:w="7510" w:type="dxa"/>
          </w:tcPr>
          <w:p w14:paraId="29B37980" w14:textId="77777777" w:rsidR="00974B77" w:rsidRPr="00701580" w:rsidRDefault="00974B77" w:rsidP="004E6476">
            <w:pPr>
              <w:pStyle w:val="afffffa"/>
            </w:pPr>
            <w:r w:rsidRPr="00701580">
              <w:rPr>
                <w:color w:val="000000" w:themeColor="text1"/>
              </w:rPr>
              <w:t>Министерство здравоохранения Российской Федерации</w:t>
            </w:r>
          </w:p>
        </w:tc>
      </w:tr>
      <w:tr w:rsidR="00974B77" w:rsidRPr="001805DE" w14:paraId="2F816E5B" w14:textId="77777777" w:rsidTr="0033409A">
        <w:tc>
          <w:tcPr>
            <w:tcW w:w="2685" w:type="dxa"/>
          </w:tcPr>
          <w:p w14:paraId="39F57DC1" w14:textId="77777777" w:rsidR="00974B77" w:rsidRPr="00701580" w:rsidRDefault="00974B77" w:rsidP="004E6476">
            <w:pPr>
              <w:pStyle w:val="afffffa"/>
            </w:pPr>
            <w:r w:rsidRPr="002B5801">
              <w:rPr>
                <w:szCs w:val="24"/>
              </w:rPr>
              <w:t>НИИ</w:t>
            </w:r>
          </w:p>
        </w:tc>
        <w:tc>
          <w:tcPr>
            <w:tcW w:w="7510" w:type="dxa"/>
          </w:tcPr>
          <w:p w14:paraId="19E634B9" w14:textId="77777777" w:rsidR="00974B77" w:rsidRPr="00701580" w:rsidRDefault="00974B77" w:rsidP="004E6476">
            <w:pPr>
              <w:pStyle w:val="afffffa"/>
            </w:pPr>
            <w:r w:rsidRPr="002B5801">
              <w:rPr>
                <w:szCs w:val="24"/>
              </w:rPr>
              <w:t>Научно-исследовательский институт</w:t>
            </w:r>
          </w:p>
        </w:tc>
      </w:tr>
      <w:tr w:rsidR="00974B77" w:rsidRPr="001805DE" w14:paraId="19059751" w14:textId="77777777" w:rsidTr="0033409A">
        <w:tc>
          <w:tcPr>
            <w:tcW w:w="2685" w:type="dxa"/>
          </w:tcPr>
          <w:p w14:paraId="13736809" w14:textId="77777777" w:rsidR="00974B77" w:rsidRPr="00701580" w:rsidRDefault="00974B77" w:rsidP="004E6476">
            <w:pPr>
              <w:pStyle w:val="afffffa"/>
            </w:pPr>
            <w:r w:rsidRPr="002B5801">
              <w:rPr>
                <w:szCs w:val="24"/>
              </w:rPr>
              <w:t>ОГРН</w:t>
            </w:r>
          </w:p>
        </w:tc>
        <w:tc>
          <w:tcPr>
            <w:tcW w:w="7510" w:type="dxa"/>
          </w:tcPr>
          <w:p w14:paraId="4D6AE5FA" w14:textId="77777777" w:rsidR="00974B77" w:rsidRPr="00701580" w:rsidRDefault="00974B77" w:rsidP="004E6476">
            <w:pPr>
              <w:pStyle w:val="afffffa"/>
            </w:pPr>
            <w:r w:rsidRPr="002B5801">
              <w:rPr>
                <w:szCs w:val="24"/>
              </w:rPr>
              <w:t>Основной государственный регистрационный номер</w:t>
            </w:r>
          </w:p>
        </w:tc>
      </w:tr>
      <w:tr w:rsidR="007237BC" w:rsidRPr="001805DE" w14:paraId="53F7511B" w14:textId="77777777" w:rsidTr="0033409A">
        <w:tc>
          <w:tcPr>
            <w:tcW w:w="2685" w:type="dxa"/>
          </w:tcPr>
          <w:p w14:paraId="18190406" w14:textId="47AC3253" w:rsidR="007237BC" w:rsidRPr="007237BC" w:rsidRDefault="007237BC" w:rsidP="007237BC">
            <w:pPr>
              <w:pStyle w:val="afffffa"/>
              <w:rPr>
                <w:szCs w:val="24"/>
              </w:rPr>
            </w:pPr>
            <w:r>
              <w:rPr>
                <w:szCs w:val="24"/>
              </w:rPr>
              <w:t>ОГРНИП</w:t>
            </w:r>
          </w:p>
        </w:tc>
        <w:tc>
          <w:tcPr>
            <w:tcW w:w="7510" w:type="dxa"/>
          </w:tcPr>
          <w:p w14:paraId="12BC117B" w14:textId="6FF7FDD4" w:rsidR="007237BC" w:rsidRPr="002B5801" w:rsidRDefault="007237BC" w:rsidP="007237BC">
            <w:pPr>
              <w:pStyle w:val="afffffa"/>
              <w:rPr>
                <w:szCs w:val="24"/>
              </w:rPr>
            </w:pPr>
            <w:r w:rsidRPr="002B5801">
              <w:rPr>
                <w:szCs w:val="24"/>
              </w:rPr>
              <w:t>Основной государственный регистрационный номер</w:t>
            </w:r>
            <w:r>
              <w:rPr>
                <w:szCs w:val="24"/>
              </w:rPr>
              <w:t xml:space="preserve"> индивидуального предпринимателя</w:t>
            </w:r>
          </w:p>
        </w:tc>
      </w:tr>
      <w:tr w:rsidR="007237BC" w:rsidRPr="001805DE" w14:paraId="24065681" w14:textId="77777777" w:rsidTr="0033409A">
        <w:tc>
          <w:tcPr>
            <w:tcW w:w="2685" w:type="dxa"/>
          </w:tcPr>
          <w:p w14:paraId="068ABCB2" w14:textId="77777777" w:rsidR="007237BC" w:rsidRPr="00701580" w:rsidRDefault="007237BC" w:rsidP="007237BC">
            <w:pPr>
              <w:pStyle w:val="afffffa"/>
            </w:pPr>
            <w:r w:rsidRPr="00701580">
              <w:rPr>
                <w:color w:val="000000" w:themeColor="text1"/>
              </w:rPr>
              <w:t>ОУЗ</w:t>
            </w:r>
          </w:p>
        </w:tc>
        <w:tc>
          <w:tcPr>
            <w:tcW w:w="7510" w:type="dxa"/>
          </w:tcPr>
          <w:p w14:paraId="1375A9F8" w14:textId="77777777" w:rsidR="007237BC" w:rsidRPr="00701580" w:rsidRDefault="007237BC" w:rsidP="007237BC">
            <w:pPr>
              <w:pStyle w:val="afffffa"/>
            </w:pPr>
            <w:r w:rsidRPr="00701580">
              <w:rPr>
                <w:color w:val="000000" w:themeColor="text1"/>
              </w:rPr>
              <w:t>Орган управления здравоохранением</w:t>
            </w:r>
          </w:p>
        </w:tc>
      </w:tr>
      <w:tr w:rsidR="007237BC" w:rsidRPr="001805DE" w14:paraId="11EFEE64" w14:textId="77777777" w:rsidTr="0033409A">
        <w:tc>
          <w:tcPr>
            <w:tcW w:w="2685" w:type="dxa"/>
          </w:tcPr>
          <w:p w14:paraId="22314A50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>
              <w:t>Портал технической поддержки</w:t>
            </w:r>
            <w:r w:rsidRPr="002B5801">
              <w:rPr>
                <w:szCs w:val="24"/>
              </w:rPr>
              <w:t xml:space="preserve"> ЕГИСЗ</w:t>
            </w:r>
          </w:p>
        </w:tc>
        <w:tc>
          <w:tcPr>
            <w:tcW w:w="7510" w:type="dxa"/>
          </w:tcPr>
          <w:p w14:paraId="57FCA26C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>
              <w:t>Портал технической поддержки</w:t>
            </w:r>
            <w:r w:rsidRPr="002B5801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  <w:r>
              <w:rPr>
                <w:szCs w:val="24"/>
              </w:rPr>
              <w:t xml:space="preserve"> </w:t>
            </w:r>
            <w:r w:rsidRPr="006325A0">
              <w:rPr>
                <w:szCs w:val="24"/>
              </w:rPr>
              <w:t>https://support.egisz.rosminzdrav.ru/</w:t>
            </w:r>
          </w:p>
        </w:tc>
      </w:tr>
      <w:tr w:rsidR="007237BC" w:rsidRPr="001805DE" w14:paraId="17EFD197" w14:textId="77777777" w:rsidTr="0033409A">
        <w:tc>
          <w:tcPr>
            <w:tcW w:w="2685" w:type="dxa"/>
          </w:tcPr>
          <w:p w14:paraId="3C992E0C" w14:textId="77777777" w:rsidR="007237BC" w:rsidRPr="00701580" w:rsidRDefault="007237BC" w:rsidP="007237BC">
            <w:pPr>
              <w:pStyle w:val="afffffa"/>
            </w:pPr>
            <w:r w:rsidRPr="002B5801">
              <w:rPr>
                <w:szCs w:val="24"/>
              </w:rPr>
              <w:t>РФ</w:t>
            </w:r>
          </w:p>
        </w:tc>
        <w:tc>
          <w:tcPr>
            <w:tcW w:w="7510" w:type="dxa"/>
          </w:tcPr>
          <w:p w14:paraId="5B885348" w14:textId="77777777" w:rsidR="007237BC" w:rsidRPr="00701580" w:rsidRDefault="007237BC" w:rsidP="007237BC">
            <w:pPr>
              <w:pStyle w:val="afffffa"/>
            </w:pPr>
            <w:r w:rsidRPr="002B5801">
              <w:rPr>
                <w:szCs w:val="24"/>
              </w:rPr>
              <w:t>Российская Федерация</w:t>
            </w:r>
          </w:p>
        </w:tc>
      </w:tr>
      <w:tr w:rsidR="007237BC" w:rsidRPr="001805DE" w14:paraId="0ADBFC6D" w14:textId="77777777" w:rsidTr="0033409A">
        <w:tc>
          <w:tcPr>
            <w:tcW w:w="2685" w:type="dxa"/>
          </w:tcPr>
          <w:p w14:paraId="66485EED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2B5801">
              <w:rPr>
                <w:szCs w:val="24"/>
              </w:rPr>
              <w:t>СНИЛС</w:t>
            </w:r>
          </w:p>
        </w:tc>
        <w:tc>
          <w:tcPr>
            <w:tcW w:w="7510" w:type="dxa"/>
          </w:tcPr>
          <w:p w14:paraId="016E9879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2B5801">
              <w:rPr>
                <w:szCs w:val="24"/>
              </w:rPr>
              <w:t>Страховой номер индивидуального лицевого счета</w:t>
            </w:r>
          </w:p>
        </w:tc>
      </w:tr>
      <w:tr w:rsidR="007237BC" w:rsidRPr="001805DE" w14:paraId="528354E3" w14:textId="77777777" w:rsidTr="0033409A">
        <w:tc>
          <w:tcPr>
            <w:tcW w:w="2685" w:type="dxa"/>
          </w:tcPr>
          <w:p w14:paraId="346FAA5B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СТП</w:t>
            </w:r>
          </w:p>
        </w:tc>
        <w:tc>
          <w:tcPr>
            <w:tcW w:w="7510" w:type="dxa"/>
          </w:tcPr>
          <w:p w14:paraId="3AE73259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Служба технической поддержки единой государственной информационной системы в сфере здравоохранения</w:t>
            </w:r>
          </w:p>
        </w:tc>
      </w:tr>
      <w:tr w:rsidR="007237BC" w:rsidRPr="001805DE" w14:paraId="02137D1D" w14:textId="77777777" w:rsidTr="0033409A">
        <w:tc>
          <w:tcPr>
            <w:tcW w:w="2685" w:type="dxa"/>
          </w:tcPr>
          <w:p w14:paraId="135C74D0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ФОИВ</w:t>
            </w:r>
          </w:p>
        </w:tc>
        <w:tc>
          <w:tcPr>
            <w:tcW w:w="7510" w:type="dxa"/>
          </w:tcPr>
          <w:p w14:paraId="5CFA1C10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Федеральный орган исполнительной власти</w:t>
            </w:r>
          </w:p>
        </w:tc>
      </w:tr>
      <w:tr w:rsidR="007237BC" w:rsidRPr="001805DE" w14:paraId="1BC2E41D" w14:textId="77777777" w:rsidTr="0033409A">
        <w:tc>
          <w:tcPr>
            <w:tcW w:w="2685" w:type="dxa"/>
          </w:tcPr>
          <w:p w14:paraId="40B37935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2B5801">
              <w:rPr>
                <w:szCs w:val="24"/>
              </w:rPr>
              <w:t>ФРМО</w:t>
            </w:r>
          </w:p>
        </w:tc>
        <w:tc>
          <w:tcPr>
            <w:tcW w:w="7510" w:type="dxa"/>
          </w:tcPr>
          <w:p w14:paraId="403DBE86" w14:textId="14156772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8F0810">
              <w:rPr>
                <w:szCs w:val="24"/>
              </w:rPr>
              <w:t xml:space="preserve">Подсистема </w:t>
            </w:r>
            <w:r>
              <w:rPr>
                <w:szCs w:val="24"/>
              </w:rPr>
              <w:t>ф</w:t>
            </w:r>
            <w:r w:rsidRPr="008F0810">
              <w:rPr>
                <w:szCs w:val="24"/>
              </w:rPr>
              <w:t xml:space="preserve">едеральный реестр медицинских </w:t>
            </w:r>
            <w:r>
              <w:rPr>
                <w:szCs w:val="24"/>
              </w:rPr>
              <w:t xml:space="preserve">и фармацевтических </w:t>
            </w:r>
            <w:r w:rsidRPr="008F0810">
              <w:rPr>
                <w:szCs w:val="24"/>
              </w:rPr>
              <w:t>организаций</w:t>
            </w:r>
            <w:r>
              <w:rPr>
                <w:szCs w:val="24"/>
              </w:rPr>
              <w:t xml:space="preserve"> </w:t>
            </w:r>
            <w:r w:rsidRPr="008F0810">
              <w:rPr>
                <w:szCs w:val="24"/>
              </w:rPr>
              <w:t>единой государственной информационной системы в сфере здравоохранения</w:t>
            </w:r>
          </w:p>
        </w:tc>
      </w:tr>
      <w:tr w:rsidR="007237BC" w:rsidRPr="001805DE" w14:paraId="235A4DCB" w14:textId="77777777" w:rsidTr="0033409A">
        <w:tc>
          <w:tcPr>
            <w:tcW w:w="2685" w:type="dxa"/>
          </w:tcPr>
          <w:p w14:paraId="1EB5E050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2B5801">
              <w:rPr>
                <w:szCs w:val="24"/>
              </w:rPr>
              <w:t>ФРМР</w:t>
            </w:r>
          </w:p>
        </w:tc>
        <w:tc>
          <w:tcPr>
            <w:tcW w:w="7510" w:type="dxa"/>
          </w:tcPr>
          <w:p w14:paraId="426B243F" w14:textId="20CB63F5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8F0810">
              <w:rPr>
                <w:szCs w:val="24"/>
              </w:rPr>
              <w:t xml:space="preserve">Подсистема </w:t>
            </w:r>
            <w:r>
              <w:rPr>
                <w:szCs w:val="24"/>
              </w:rPr>
              <w:t>ф</w:t>
            </w:r>
            <w:r w:rsidRPr="008F0810">
              <w:rPr>
                <w:szCs w:val="24"/>
              </w:rPr>
              <w:t>едеральный ре</w:t>
            </w:r>
            <w:r>
              <w:rPr>
                <w:szCs w:val="24"/>
              </w:rPr>
              <w:t xml:space="preserve">гистр </w:t>
            </w:r>
            <w:r w:rsidRPr="008F0810">
              <w:rPr>
                <w:szCs w:val="24"/>
              </w:rPr>
              <w:t xml:space="preserve">медицинских </w:t>
            </w:r>
            <w:r>
              <w:rPr>
                <w:szCs w:val="24"/>
              </w:rPr>
              <w:t>и фармацевтических работников</w:t>
            </w:r>
            <w:r w:rsidRPr="008F0810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</w:p>
        </w:tc>
      </w:tr>
      <w:tr w:rsidR="007237BC" w:rsidRPr="001805DE" w14:paraId="02E19769" w14:textId="77777777" w:rsidTr="0033409A">
        <w:tc>
          <w:tcPr>
            <w:tcW w:w="2685" w:type="dxa"/>
          </w:tcPr>
          <w:p w14:paraId="5A673478" w14:textId="77777777" w:rsidR="007237BC" w:rsidRPr="00776871" w:rsidRDefault="007237BC" w:rsidP="007237BC">
            <w:pPr>
              <w:pStyle w:val="afffffa"/>
              <w:rPr>
                <w:color w:val="000000" w:themeColor="text1"/>
                <w:lang w:val="en-US"/>
              </w:rPr>
            </w:pPr>
            <w:r w:rsidRPr="002B5801">
              <w:rPr>
                <w:szCs w:val="24"/>
              </w:rPr>
              <w:t>ФРНСИ</w:t>
            </w:r>
          </w:p>
        </w:tc>
        <w:tc>
          <w:tcPr>
            <w:tcW w:w="7510" w:type="dxa"/>
          </w:tcPr>
          <w:p w14:paraId="4454C3A0" w14:textId="4DE7A99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B62142">
              <w:rPr>
                <w:color w:val="22272F"/>
                <w:szCs w:val="24"/>
                <w:shd w:val="clear" w:color="auto" w:fill="FFFFFF"/>
              </w:rPr>
              <w:t xml:space="preserve">Подсистема </w:t>
            </w:r>
            <w:r>
              <w:rPr>
                <w:color w:val="22272F"/>
                <w:szCs w:val="24"/>
                <w:shd w:val="clear" w:color="auto" w:fill="FFFFFF"/>
              </w:rPr>
              <w:t>ф</w:t>
            </w:r>
            <w:r w:rsidRPr="00B62142">
              <w:rPr>
                <w:color w:val="22272F"/>
                <w:szCs w:val="24"/>
                <w:shd w:val="clear" w:color="auto" w:fill="FFFFFF"/>
              </w:rPr>
              <w:t xml:space="preserve">едеральный реестр нормативно-справочной </w:t>
            </w:r>
            <w:r w:rsidRPr="009563B2">
              <w:rPr>
                <w:color w:val="000000" w:themeColor="text1"/>
              </w:rPr>
              <w:t xml:space="preserve">информации в сфере здравоохранения </w:t>
            </w:r>
            <w:r w:rsidRPr="00B62142">
              <w:rPr>
                <w:color w:val="22272F"/>
                <w:szCs w:val="24"/>
                <w:shd w:val="clear" w:color="auto" w:fill="FFFFFF"/>
              </w:rPr>
              <w:t>единой государственной информационной системы в сфере здравоохранения</w:t>
            </w:r>
          </w:p>
        </w:tc>
      </w:tr>
      <w:tr w:rsidR="007237BC" w:rsidRPr="001805DE" w14:paraId="52EDDC81" w14:textId="77777777" w:rsidTr="0033409A">
        <w:tc>
          <w:tcPr>
            <w:tcW w:w="2685" w:type="dxa"/>
          </w:tcPr>
          <w:p w14:paraId="237A5929" w14:textId="77777777" w:rsidR="007237BC" w:rsidRPr="002B5801" w:rsidRDefault="007237BC" w:rsidP="007237BC">
            <w:pPr>
              <w:pStyle w:val="afffffa"/>
            </w:pPr>
            <w:r>
              <w:rPr>
                <w:color w:val="000000" w:themeColor="text1"/>
              </w:rPr>
              <w:t>ФРНСИ.НСИ</w:t>
            </w:r>
          </w:p>
        </w:tc>
        <w:tc>
          <w:tcPr>
            <w:tcW w:w="7510" w:type="dxa"/>
          </w:tcPr>
          <w:p w14:paraId="27BB2E59" w14:textId="66D14F0B" w:rsidR="007237BC" w:rsidRPr="00B62142" w:rsidRDefault="007237BC" w:rsidP="007237BC">
            <w:pPr>
              <w:pStyle w:val="afffffa"/>
              <w:rPr>
                <w:color w:val="22272F"/>
                <w:shd w:val="clear" w:color="auto" w:fill="FFFFFF"/>
              </w:rPr>
            </w:pPr>
            <w:r w:rsidRPr="001805DE">
              <w:rPr>
                <w:color w:val="000000" w:themeColor="text1"/>
              </w:rPr>
              <w:t xml:space="preserve">Компонент «Реестр нормативно-справочной информации» подсистемы </w:t>
            </w:r>
            <w:r>
              <w:rPr>
                <w:color w:val="000000" w:themeColor="text1"/>
              </w:rPr>
              <w:t>ф</w:t>
            </w:r>
            <w:r w:rsidRPr="009563B2">
              <w:rPr>
                <w:color w:val="000000" w:themeColor="text1"/>
              </w:rPr>
              <w:t xml:space="preserve">едеральный реестр нормативно-справочной информации в сфере здравоохранения </w:t>
            </w:r>
            <w:r w:rsidRPr="009563B2">
              <w:t>единой государственной информационной системы в сфере здравоохранения</w:t>
            </w:r>
          </w:p>
        </w:tc>
      </w:tr>
      <w:tr w:rsidR="007237BC" w:rsidRPr="001805DE" w14:paraId="6D74B04D" w14:textId="77777777" w:rsidTr="0033409A">
        <w:tc>
          <w:tcPr>
            <w:tcW w:w="2685" w:type="dxa"/>
          </w:tcPr>
          <w:p w14:paraId="0A312858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УКЭП</w:t>
            </w:r>
          </w:p>
        </w:tc>
        <w:tc>
          <w:tcPr>
            <w:tcW w:w="7510" w:type="dxa"/>
          </w:tcPr>
          <w:p w14:paraId="1AE56587" w14:textId="77777777" w:rsidR="007237BC" w:rsidRPr="00701580" w:rsidRDefault="007237BC" w:rsidP="007237BC">
            <w:pPr>
              <w:pStyle w:val="afffffa"/>
              <w:rPr>
                <w:color w:val="000000" w:themeColor="text1"/>
              </w:rPr>
            </w:pPr>
            <w:r w:rsidRPr="001805DE">
              <w:rPr>
                <w:color w:val="000000" w:themeColor="text1"/>
              </w:rPr>
              <w:t>Усиленная квалифицированная электронная подпись</w:t>
            </w:r>
          </w:p>
        </w:tc>
      </w:tr>
    </w:tbl>
    <w:p w14:paraId="31956119" w14:textId="21B745A0" w:rsidR="0033409A" w:rsidRPr="00C05EB5" w:rsidRDefault="0033409A" w:rsidP="0033409A">
      <w:pPr>
        <w:pStyle w:val="1d"/>
        <w:numPr>
          <w:ilvl w:val="0"/>
          <w:numId w:val="0"/>
        </w:numPr>
        <w:spacing w:after="240"/>
        <w:ind w:left="426"/>
        <w:jc w:val="center"/>
        <w:rPr>
          <w:color w:val="000000" w:themeColor="text1"/>
          <w:szCs w:val="24"/>
        </w:rPr>
      </w:pPr>
      <w:bookmarkStart w:id="5" w:name="_Toc169069545"/>
      <w:r>
        <w:rPr>
          <w:color w:val="000000" w:themeColor="text1"/>
          <w:szCs w:val="24"/>
        </w:rPr>
        <w:lastRenderedPageBreak/>
        <w:t>Аннотация</w:t>
      </w:r>
      <w:bookmarkEnd w:id="5"/>
    </w:p>
    <w:p w14:paraId="67A6BB8F" w14:textId="26D8DB92" w:rsidR="0033409A" w:rsidRDefault="0033409A" w:rsidP="0033409A">
      <w:pPr>
        <w:pStyle w:val="phnormal"/>
        <w:tabs>
          <w:tab w:val="left" w:pos="7513"/>
        </w:tabs>
        <w:spacing w:line="276" w:lineRule="auto"/>
        <w:ind w:firstLine="709"/>
      </w:pPr>
      <w:r w:rsidRPr="00C65062">
        <w:t xml:space="preserve">Настоящий документ является </w:t>
      </w:r>
      <w:r>
        <w:t xml:space="preserve">инструкцией по получению доступа к </w:t>
      </w:r>
      <w:r w:rsidR="004E6476">
        <w:t>ф</w:t>
      </w:r>
      <w:r w:rsidRPr="00C65062">
        <w:t>едеральн</w:t>
      </w:r>
      <w:r>
        <w:t>ому</w:t>
      </w:r>
      <w:r w:rsidRPr="00C65062">
        <w:t xml:space="preserve"> реестр</w:t>
      </w:r>
      <w:r>
        <w:t xml:space="preserve">у </w:t>
      </w:r>
      <w:r w:rsidRPr="00C53174">
        <w:t xml:space="preserve">медицинских и фармацевтических </w:t>
      </w:r>
      <w:r w:rsidRPr="00C65062">
        <w:t>организаций (далее – ФРМО)</w:t>
      </w:r>
      <w:r>
        <w:t xml:space="preserve"> и </w:t>
      </w:r>
      <w:r w:rsidR="004E6476">
        <w:t>ф</w:t>
      </w:r>
      <w:r>
        <w:t xml:space="preserve">едеральному регистру </w:t>
      </w:r>
      <w:r w:rsidRPr="00C53174">
        <w:t xml:space="preserve">медицинских и фармацевтических </w:t>
      </w:r>
      <w:r>
        <w:t>работников (далее – ФРМР) и предназначена для ответственных сотрудников:</w:t>
      </w:r>
    </w:p>
    <w:p w14:paraId="027659DC" w14:textId="77777777" w:rsidR="0033409A" w:rsidRDefault="0033409A" w:rsidP="0033409A">
      <w:pPr>
        <w:pStyle w:val="1a"/>
      </w:pPr>
      <w:r>
        <w:t>медицинских организаций;</w:t>
      </w:r>
    </w:p>
    <w:p w14:paraId="1161F889" w14:textId="77777777" w:rsidR="0033409A" w:rsidRDefault="0033409A" w:rsidP="0033409A">
      <w:pPr>
        <w:pStyle w:val="1a"/>
        <w:rPr>
          <w:shd w:val="clear" w:color="auto" w:fill="FFFFFF"/>
        </w:rPr>
      </w:pPr>
      <w:r>
        <w:t>организаций-</w:t>
      </w:r>
      <w:r w:rsidRPr="000B41B7">
        <w:rPr>
          <w:shd w:val="clear" w:color="auto" w:fill="FFFFFF"/>
        </w:rPr>
        <w:t>соискател</w:t>
      </w:r>
      <w:r>
        <w:rPr>
          <w:shd w:val="clear" w:color="auto" w:fill="FFFFFF"/>
        </w:rPr>
        <w:t>ей</w:t>
      </w:r>
      <w:r w:rsidRPr="000B41B7">
        <w:rPr>
          <w:shd w:val="clear" w:color="auto" w:fill="FFFFFF"/>
        </w:rPr>
        <w:t xml:space="preserve"> лицензии на осуществление медицинской деятельности</w:t>
      </w:r>
      <w:r>
        <w:rPr>
          <w:shd w:val="clear" w:color="auto" w:fill="FFFFFF"/>
        </w:rPr>
        <w:t>;</w:t>
      </w:r>
    </w:p>
    <w:p w14:paraId="7688484E" w14:textId="77777777" w:rsidR="0033409A" w:rsidRDefault="0033409A" w:rsidP="0033409A">
      <w:pPr>
        <w:pStyle w:val="1a"/>
      </w:pPr>
      <w:r>
        <w:t>фармацевтических организаций;</w:t>
      </w:r>
    </w:p>
    <w:p w14:paraId="029E80AE" w14:textId="77777777" w:rsidR="0033409A" w:rsidRDefault="0033409A" w:rsidP="0033409A">
      <w:pPr>
        <w:pStyle w:val="1a"/>
      </w:pPr>
      <w:r w:rsidRPr="00686074">
        <w:rPr>
          <w:shd w:val="clear" w:color="auto" w:fill="FFFFFF"/>
        </w:rPr>
        <w:t>организаций,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образования;</w:t>
      </w:r>
    </w:p>
    <w:p w14:paraId="15BB3289" w14:textId="77777777" w:rsidR="0033409A" w:rsidRPr="002B5801" w:rsidRDefault="0033409A" w:rsidP="0033409A">
      <w:pPr>
        <w:pStyle w:val="1a"/>
      </w:pPr>
      <w:r w:rsidRPr="0008515A">
        <w:rPr>
          <w:shd w:val="clear" w:color="auto" w:fill="FFFFFF"/>
        </w:rPr>
        <w:t>уполномоченных органов государственной власти субъектов Российской Федерации</w:t>
      </w:r>
      <w:r>
        <w:rPr>
          <w:shd w:val="clear" w:color="auto" w:fill="FFFFFF"/>
        </w:rPr>
        <w:t>;</w:t>
      </w:r>
    </w:p>
    <w:p w14:paraId="498E6266" w14:textId="77777777" w:rsidR="0033409A" w:rsidRPr="002B5801" w:rsidRDefault="0033409A" w:rsidP="0033409A">
      <w:pPr>
        <w:pStyle w:val="1a"/>
      </w:pPr>
      <w:r w:rsidRPr="0008515A">
        <w:rPr>
          <w:shd w:val="clear" w:color="auto" w:fill="FFFFFF"/>
        </w:rPr>
        <w:t>Федеральной службы по надзору в сфере здравоохранения</w:t>
      </w:r>
      <w:r>
        <w:rPr>
          <w:shd w:val="clear" w:color="auto" w:fill="FFFFFF"/>
        </w:rPr>
        <w:t>;</w:t>
      </w:r>
    </w:p>
    <w:p w14:paraId="7661CF79" w14:textId="686C4934" w:rsidR="0033409A" w:rsidRPr="004E6476" w:rsidRDefault="0033409A" w:rsidP="0033409A">
      <w:pPr>
        <w:pStyle w:val="1a"/>
      </w:pPr>
      <w:r w:rsidRPr="00FC412A">
        <w:rPr>
          <w:shd w:val="clear" w:color="auto" w:fill="FFFFFF"/>
        </w:rPr>
        <w:t xml:space="preserve">Министерства здравоохранения Российской Федерации и </w:t>
      </w:r>
      <w:r>
        <w:rPr>
          <w:shd w:val="clear" w:color="auto" w:fill="FFFFFF"/>
        </w:rPr>
        <w:t>иных</w:t>
      </w:r>
      <w:r w:rsidRPr="00FC412A">
        <w:rPr>
          <w:shd w:val="clear" w:color="auto" w:fill="FFFFFF"/>
        </w:rPr>
        <w:t xml:space="preserve"> федеральных министерст</w:t>
      </w:r>
      <w:r>
        <w:rPr>
          <w:shd w:val="clear" w:color="auto" w:fill="FFFFFF"/>
        </w:rPr>
        <w:t>в.</w:t>
      </w:r>
    </w:p>
    <w:p w14:paraId="21614ECB" w14:textId="77777777" w:rsidR="0033409A" w:rsidRDefault="0033409A" w:rsidP="0033409A">
      <w:pPr>
        <w:pStyle w:val="phnormal"/>
        <w:tabs>
          <w:tab w:val="left" w:pos="7513"/>
        </w:tabs>
        <w:spacing w:line="276" w:lineRule="auto"/>
        <w:ind w:right="0" w:firstLine="709"/>
      </w:pPr>
      <w:r>
        <w:t xml:space="preserve">Данная инструкция </w:t>
      </w:r>
      <w:r w:rsidRPr="00C65062">
        <w:t>содержит</w:t>
      </w:r>
      <w:r>
        <w:t>:</w:t>
      </w:r>
    </w:p>
    <w:p w14:paraId="2D188290" w14:textId="77777777" w:rsidR="0033409A" w:rsidRDefault="0033409A" w:rsidP="00C44699">
      <w:pPr>
        <w:pStyle w:val="phnormal"/>
        <w:numPr>
          <w:ilvl w:val="0"/>
          <w:numId w:val="26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 w:rsidRPr="00C65062">
        <w:t>информацию о</w:t>
      </w:r>
      <w:r>
        <w:t xml:space="preserve"> действиях, подлежащих выполнению </w:t>
      </w:r>
      <w:r w:rsidRPr="00C65062">
        <w:t>пользователями</w:t>
      </w:r>
      <w:r>
        <w:t xml:space="preserve"> в целях получения доступа к </w:t>
      </w:r>
      <w:r w:rsidRPr="00C65062">
        <w:t>ФРМО</w:t>
      </w:r>
      <w:r>
        <w:t xml:space="preserve"> и ФРМР;</w:t>
      </w:r>
    </w:p>
    <w:p w14:paraId="2055865C" w14:textId="77777777" w:rsidR="0033409A" w:rsidRDefault="0033409A" w:rsidP="00C44699">
      <w:pPr>
        <w:pStyle w:val="phnormal"/>
        <w:numPr>
          <w:ilvl w:val="0"/>
          <w:numId w:val="26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>
        <w:t xml:space="preserve">матрицу </w:t>
      </w:r>
      <w:r w:rsidRPr="00B376E2">
        <w:t>пр</w:t>
      </w:r>
      <w:r>
        <w:t xml:space="preserve">ав </w:t>
      </w:r>
      <w:r w:rsidRPr="00B376E2">
        <w:t>и ролей</w:t>
      </w:r>
      <w:r>
        <w:t xml:space="preserve"> пользователей ФРМО и ФРМР;</w:t>
      </w:r>
    </w:p>
    <w:p w14:paraId="0C104C2B" w14:textId="5438FA4D" w:rsidR="0033409A" w:rsidRPr="001A2D95" w:rsidRDefault="0033409A" w:rsidP="00C44699">
      <w:pPr>
        <w:widowControl/>
        <w:numPr>
          <w:ilvl w:val="0"/>
          <w:numId w:val="26"/>
        </w:numPr>
        <w:tabs>
          <w:tab w:val="left" w:pos="993"/>
          <w:tab w:val="left" w:pos="7513"/>
        </w:tabs>
        <w:spacing w:line="276" w:lineRule="auto"/>
        <w:ind w:left="0" w:firstLine="709"/>
      </w:pPr>
      <w:r w:rsidRPr="001A2D95">
        <w:rPr>
          <w:szCs w:val="20"/>
        </w:rPr>
        <w:t>описание услуги по регистрации соискателей лицензии на осуществление медицинской «</w:t>
      </w:r>
      <w:r w:rsidRPr="008D5628">
        <w:rPr>
          <w:szCs w:val="20"/>
        </w:rPr>
        <w:t>Регистрация в федеральном реестре медицинских и фармацевтических организаций</w:t>
      </w:r>
      <w:r w:rsidRPr="001A2D95">
        <w:rPr>
          <w:szCs w:val="20"/>
        </w:rPr>
        <w:t>»</w:t>
      </w:r>
      <w:r>
        <w:rPr>
          <w:szCs w:val="20"/>
        </w:rPr>
        <w:t>;</w:t>
      </w:r>
    </w:p>
    <w:p w14:paraId="6846D1CE" w14:textId="77777777" w:rsidR="0033409A" w:rsidRDefault="0033409A" w:rsidP="00C44699">
      <w:pPr>
        <w:widowControl/>
        <w:numPr>
          <w:ilvl w:val="0"/>
          <w:numId w:val="26"/>
        </w:numPr>
        <w:tabs>
          <w:tab w:val="left" w:pos="993"/>
          <w:tab w:val="left" w:pos="7513"/>
        </w:tabs>
        <w:spacing w:line="276" w:lineRule="auto"/>
        <w:ind w:left="0" w:firstLine="709"/>
      </w:pPr>
      <w:r>
        <w:t xml:space="preserve">формы и требования к содержанию заявок на предоставление доступа к ФРМО </w:t>
      </w:r>
      <w:r>
        <w:br/>
        <w:t>и ФРМР;</w:t>
      </w:r>
    </w:p>
    <w:p w14:paraId="7FEBB0E9" w14:textId="47BACD3C" w:rsidR="0033409A" w:rsidRDefault="0033409A" w:rsidP="00C44699">
      <w:pPr>
        <w:pStyle w:val="phnormal"/>
        <w:numPr>
          <w:ilvl w:val="0"/>
          <w:numId w:val="26"/>
        </w:numPr>
        <w:tabs>
          <w:tab w:val="left" w:pos="993"/>
          <w:tab w:val="left" w:pos="7513"/>
        </w:tabs>
        <w:spacing w:line="276" w:lineRule="auto"/>
        <w:ind w:left="0" w:right="0" w:firstLine="709"/>
      </w:pPr>
      <w:r>
        <w:t xml:space="preserve">формы и требования к содержанию заявок </w:t>
      </w:r>
      <w:r w:rsidRPr="00746F97">
        <w:t>на добавление организаций в ФРМО</w:t>
      </w:r>
      <w:r w:rsidR="004E6476">
        <w:t>.</w:t>
      </w:r>
    </w:p>
    <w:p w14:paraId="0FEEDC20" w14:textId="77777777" w:rsidR="0033409A" w:rsidRPr="00EF3E6F" w:rsidRDefault="0033409A" w:rsidP="0033409A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Style w:val="afff6"/>
          <w:rFonts w:eastAsiaTheme="majorEastAsia" w:cs="Times New Roman"/>
          <w:lang w:eastAsia="ru-RU"/>
        </w:rPr>
      </w:pPr>
      <w:r>
        <w:rPr>
          <w:rFonts w:cs="Times New Roman"/>
          <w:szCs w:val="24"/>
        </w:rPr>
        <w:t xml:space="preserve">Настоящий документ не содержит </w:t>
      </w:r>
      <w:r w:rsidRPr="003F3345">
        <w:rPr>
          <w:rFonts w:cs="Times New Roman"/>
          <w:szCs w:val="24"/>
        </w:rPr>
        <w:t>информаци</w:t>
      </w:r>
      <w:r>
        <w:rPr>
          <w:rFonts w:cs="Times New Roman"/>
          <w:szCs w:val="24"/>
        </w:rPr>
        <w:t>и</w:t>
      </w:r>
      <w:r w:rsidRPr="003F3345">
        <w:rPr>
          <w:rFonts w:cs="Times New Roman"/>
          <w:szCs w:val="24"/>
        </w:rPr>
        <w:t xml:space="preserve"> о действиях, подлежащих выполнению пользователями в целях получения доступа к личному кабинету медицинского </w:t>
      </w:r>
      <w:r>
        <w:rPr>
          <w:rFonts w:cs="Times New Roman"/>
          <w:szCs w:val="24"/>
        </w:rPr>
        <w:t xml:space="preserve">и фармацевтического </w:t>
      </w:r>
      <w:r w:rsidRPr="003F3345">
        <w:rPr>
          <w:rFonts w:cs="Times New Roman"/>
          <w:szCs w:val="24"/>
        </w:rPr>
        <w:t>работника в ФРМР</w:t>
      </w:r>
      <w:r>
        <w:rPr>
          <w:rFonts w:cs="Times New Roman"/>
          <w:szCs w:val="24"/>
        </w:rPr>
        <w:t xml:space="preserve">. Указанная информация включена в Руководство пользователя личного кабинета медицинского и фармацевтического работника, </w:t>
      </w:r>
      <w:r w:rsidRPr="00A239AD">
        <w:t>доступн</w:t>
      </w:r>
      <w:r>
        <w:t xml:space="preserve">ое </w:t>
      </w:r>
      <w:r w:rsidRPr="00A239AD">
        <w:t>для скачивания по</w:t>
      </w:r>
      <w:r>
        <w:t xml:space="preserve"> ссылке </w:t>
      </w:r>
      <w:hyperlink r:id="rId13" w:history="1">
        <w:r w:rsidRPr="00A0353D">
          <w:rPr>
            <w:rStyle w:val="afff6"/>
            <w:rFonts w:eastAsiaTheme="majorEastAsia"/>
          </w:rPr>
          <w:t>https://portal.egisz.rosminzdrav.ru/materials/4087</w:t>
        </w:r>
      </w:hyperlink>
    </w:p>
    <w:p w14:paraId="597F664E" w14:textId="77777777" w:rsidR="0033409A" w:rsidRDefault="0033409A" w:rsidP="0033409A">
      <w:pPr>
        <w:tabs>
          <w:tab w:val="left" w:pos="7513"/>
        </w:tabs>
        <w:rPr>
          <w:rFonts w:eastAsiaTheme="majorEastAsia"/>
          <w:b/>
          <w:bCs/>
          <w:color w:val="2F5496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14:paraId="34E0033F" w14:textId="0E0CB568" w:rsidR="009525A6" w:rsidRPr="00C05EB5" w:rsidRDefault="00F7023A" w:rsidP="0047063A">
      <w:pPr>
        <w:pStyle w:val="1d"/>
        <w:spacing w:after="240"/>
        <w:ind w:left="709"/>
        <w:rPr>
          <w:color w:val="000000" w:themeColor="text1"/>
          <w:szCs w:val="24"/>
        </w:rPr>
      </w:pPr>
      <w:bookmarkStart w:id="6" w:name="_Ref124809891"/>
      <w:bookmarkStart w:id="7" w:name="_Toc125054734"/>
      <w:bookmarkStart w:id="8" w:name="_Toc129796004"/>
      <w:bookmarkStart w:id="9" w:name="_Toc111837787"/>
      <w:bookmarkStart w:id="10" w:name="_Toc169021910"/>
      <w:bookmarkStart w:id="11" w:name="_Toc169069546"/>
      <w:r w:rsidRPr="005F4F3D">
        <w:rPr>
          <w:caps w:val="0"/>
        </w:rPr>
        <w:lastRenderedPageBreak/>
        <w:t>П</w:t>
      </w:r>
      <w:r>
        <w:rPr>
          <w:caps w:val="0"/>
        </w:rPr>
        <w:t xml:space="preserve">ОРЯДОК ПОЛУЧЕНИЯ ДОСТУПА К </w:t>
      </w:r>
      <w:r w:rsidRPr="005F4F3D">
        <w:rPr>
          <w:caps w:val="0"/>
        </w:rPr>
        <w:t>ФРМО/ФРМР</w:t>
      </w:r>
      <w:bookmarkEnd w:id="6"/>
      <w:bookmarkEnd w:id="7"/>
      <w:bookmarkEnd w:id="8"/>
      <w:bookmarkEnd w:id="9"/>
      <w:bookmarkEnd w:id="10"/>
      <w:bookmarkEnd w:id="11"/>
    </w:p>
    <w:p w14:paraId="27D4533D" w14:textId="77777777" w:rsidR="00A41A8B" w:rsidRDefault="00A41A8B" w:rsidP="00A41A8B">
      <w:pPr>
        <w:tabs>
          <w:tab w:val="left" w:pos="7513"/>
        </w:tabs>
        <w:ind w:firstLine="680"/>
        <w:contextualSpacing/>
      </w:pPr>
      <w:bookmarkStart w:id="12" w:name="_Toc138433315"/>
      <w:bookmarkStart w:id="13" w:name="_Toc136206758"/>
      <w:bookmarkStart w:id="14" w:name="_Toc136327404"/>
      <w:bookmarkStart w:id="15" w:name="_Toc136336800"/>
      <w:bookmarkStart w:id="16" w:name="_Toc136383485"/>
      <w:bookmarkStart w:id="17" w:name="_Toc136383713"/>
      <w:bookmarkStart w:id="18" w:name="_Toc136383941"/>
      <w:bookmarkStart w:id="19" w:name="_Toc125054741"/>
      <w:bookmarkStart w:id="20" w:name="_Toc129796011"/>
      <w:bookmarkEnd w:id="12"/>
      <w:bookmarkEnd w:id="13"/>
      <w:bookmarkEnd w:id="14"/>
      <w:bookmarkEnd w:id="15"/>
      <w:bookmarkEnd w:id="16"/>
      <w:bookmarkEnd w:id="17"/>
      <w:bookmarkEnd w:id="18"/>
      <w:r>
        <w:t>Для получения доступа к ФРМО/ФРМР необходимо:</w:t>
      </w:r>
    </w:p>
    <w:p w14:paraId="178A09BA" w14:textId="7586BE6E" w:rsidR="00A41A8B" w:rsidRPr="005E2961" w:rsidRDefault="00A41A8B" w:rsidP="003B10AD">
      <w:pPr>
        <w:pStyle w:val="a0"/>
      </w:pPr>
      <w:r w:rsidRPr="005E2961">
        <w:t xml:space="preserve">Проверить наличие организации или ИП в ФРМО посредством использования справочника ФРНСИ «Реестр медицинских и фармацевтических организаций Российской Федерации», формируемом на основании данных ФРМО и расположенном по ссылке </w:t>
      </w:r>
      <w:hyperlink r:id="rId14" w:anchor="!/refbook/1.2.643.5.1.13.13.11.1461" w:history="1">
        <w:r w:rsidRPr="005E2961">
          <w:rPr>
            <w:rStyle w:val="afff6"/>
            <w:color w:val="auto"/>
            <w:u w:val="none"/>
          </w:rPr>
          <w:t>https://nsi.rosminzdrav.ru/#!/refbook/1.2.643.5.1.13.13.11.1461</w:t>
        </w:r>
      </w:hyperlink>
      <w:r w:rsidRPr="005E2961">
        <w:t xml:space="preserve"> </w:t>
      </w:r>
    </w:p>
    <w:p w14:paraId="25A3F1C0" w14:textId="17D1A05C" w:rsidR="00A41A8B" w:rsidRDefault="00A41A8B" w:rsidP="006524FB">
      <w:pPr>
        <w:pStyle w:val="affffb"/>
      </w:pPr>
      <w:r w:rsidRPr="00A239AD">
        <w:t xml:space="preserve">Для поиска организации </w:t>
      </w:r>
      <w:r>
        <w:t xml:space="preserve">или ИП </w:t>
      </w:r>
      <w:r w:rsidRPr="00A239AD">
        <w:t>в поле</w:t>
      </w:r>
      <w:r>
        <w:t xml:space="preserve"> поиска</w:t>
      </w:r>
      <w:r w:rsidRPr="00A239AD">
        <w:t xml:space="preserve"> </w:t>
      </w:r>
      <w:r>
        <w:t>укажите</w:t>
      </w:r>
      <w:r w:rsidRPr="00A239AD">
        <w:t xml:space="preserve"> ИНН, ОГРН</w:t>
      </w:r>
      <w:r w:rsidR="004E6476">
        <w:t>(ОГРНИП)</w:t>
      </w:r>
      <w:r w:rsidRPr="00A239AD">
        <w:t xml:space="preserve"> или наименование. </w:t>
      </w:r>
      <w:r>
        <w:t>Если сведения о Вашей организации или ИП содержатся в вышеназванном справочнике, переходите к пункту 2 настоящей инструкции.</w:t>
      </w:r>
    </w:p>
    <w:p w14:paraId="1D7E09AD" w14:textId="20D44EDF" w:rsidR="00A41A8B" w:rsidRDefault="00A41A8B" w:rsidP="006524FB">
      <w:pPr>
        <w:pStyle w:val="affffb"/>
      </w:pPr>
      <w:r>
        <w:t xml:space="preserve">Если Ваша организация или ИП отсутствуют в вышеуказанном справочнике, следует подать заявку </w:t>
      </w:r>
      <w:r w:rsidRPr="00F13090">
        <w:t>на добавление Вашей организации</w:t>
      </w:r>
      <w:r>
        <w:t xml:space="preserve"> или ИП</w:t>
      </w:r>
      <w:r w:rsidRPr="00F13090">
        <w:t xml:space="preserve"> в ФРМО. </w:t>
      </w:r>
    </w:p>
    <w:p w14:paraId="0745EACC" w14:textId="5B1E4EC5" w:rsidR="00A41A8B" w:rsidRDefault="00A41A8B" w:rsidP="006524FB">
      <w:pPr>
        <w:pStyle w:val="affffb"/>
      </w:pPr>
      <w:r w:rsidRPr="00F13090">
        <w:t>Подготовьте заявку на добавление Вашей организации</w:t>
      </w:r>
      <w:r>
        <w:t xml:space="preserve"> или ИП</w:t>
      </w:r>
      <w:r w:rsidRPr="00F13090">
        <w:t xml:space="preserve"> в ФРМО в соответствии с требованиями</w:t>
      </w:r>
      <w:r w:rsidRPr="007E78BC">
        <w:t xml:space="preserve"> </w:t>
      </w:r>
      <w:r>
        <w:fldChar w:fldCharType="begin"/>
      </w:r>
      <w:r>
        <w:instrText xml:space="preserve"> REF _Ref159931699 \n \h </w:instrText>
      </w:r>
      <w:r w:rsidR="00AC75F0">
        <w:instrText xml:space="preserve"> \* MERGEFORMAT </w:instrText>
      </w:r>
      <w:r>
        <w:fldChar w:fldCharType="separate"/>
      </w:r>
      <w:r w:rsidR="0048734D">
        <w:t>Приложение Ж</w:t>
      </w:r>
      <w:r>
        <w:fldChar w:fldCharType="end"/>
      </w:r>
      <w:r>
        <w:t xml:space="preserve"> </w:t>
      </w:r>
      <w:r w:rsidRPr="00F13090">
        <w:t>к настоящей инструкци</w:t>
      </w:r>
      <w:r>
        <w:t xml:space="preserve">и </w:t>
      </w:r>
      <w:r w:rsidRPr="00F13090">
        <w:t>и переходите к пункту 2 настоящей инструкции.</w:t>
      </w:r>
    </w:p>
    <w:p w14:paraId="204D4963" w14:textId="56FAA709" w:rsidR="00A41A8B" w:rsidRPr="00AC75F0" w:rsidRDefault="00A41A8B" w:rsidP="006524FB">
      <w:pPr>
        <w:pStyle w:val="affffb"/>
        <w:rPr>
          <w:rStyle w:val="affff3"/>
        </w:rPr>
      </w:pPr>
      <w:r>
        <w:t xml:space="preserve">Если Ваша организация или ИП являются соискателем лицензии на осуществление </w:t>
      </w:r>
      <w:r w:rsidRPr="00AC75F0">
        <w:rPr>
          <w:rStyle w:val="affff3"/>
        </w:rPr>
        <w:t>медицинской деятельности</w:t>
      </w:r>
      <w:r w:rsidRPr="006524FB">
        <w:t>, воспользуйтесь услугой на ЕПГУ «Регистрация в федеральном реестре медицинских и фармацевтических организаций</w:t>
      </w:r>
      <w:r w:rsidRPr="00AC75F0">
        <w:rPr>
          <w:rStyle w:val="affff3"/>
        </w:rPr>
        <w:t xml:space="preserve">», по адресу </w:t>
      </w:r>
      <w:hyperlink r:id="rId15" w:history="1">
        <w:r w:rsidRPr="00AC75F0">
          <w:rPr>
            <w:rStyle w:val="affff3"/>
          </w:rPr>
          <w:t>https://www.gosuslugi.ru/609903/1/form</w:t>
        </w:r>
      </w:hyperlink>
      <w:r w:rsidRPr="00AC75F0">
        <w:rPr>
          <w:rStyle w:val="affff3"/>
        </w:rPr>
        <w:t xml:space="preserve"> Описание услуги для юридических лиц содержится в </w:t>
      </w:r>
      <w:r w:rsidRPr="00AC75F0">
        <w:rPr>
          <w:rStyle w:val="affff3"/>
        </w:rPr>
        <w:fldChar w:fldCharType="begin"/>
      </w:r>
      <w:r w:rsidRPr="00AC75F0">
        <w:rPr>
          <w:rStyle w:val="affff3"/>
        </w:rPr>
        <w:instrText xml:space="preserve"> REF _Ref169017915 \n \h </w:instrText>
      </w:r>
      <w:r w:rsidR="00AC75F0">
        <w:rPr>
          <w:rStyle w:val="affff3"/>
          <w:rFonts w:eastAsiaTheme="minorHAnsi"/>
        </w:rPr>
        <w:instrText xml:space="preserve"> \* MERGEFORMAT </w:instrText>
      </w:r>
      <w:r w:rsidRPr="00AC75F0">
        <w:rPr>
          <w:rStyle w:val="affff3"/>
        </w:rPr>
      </w:r>
      <w:r w:rsidRPr="00AC75F0">
        <w:rPr>
          <w:rStyle w:val="affff3"/>
        </w:rPr>
        <w:fldChar w:fldCharType="separate"/>
      </w:r>
      <w:r w:rsidR="0048734D">
        <w:rPr>
          <w:rStyle w:val="affff3"/>
        </w:rPr>
        <w:t>Приложение Б</w:t>
      </w:r>
      <w:r w:rsidRPr="00AC75F0">
        <w:rPr>
          <w:rStyle w:val="affff3"/>
        </w:rPr>
        <w:fldChar w:fldCharType="end"/>
      </w:r>
      <w:r w:rsidRPr="00AC75F0">
        <w:rPr>
          <w:rStyle w:val="affff3"/>
        </w:rPr>
        <w:t xml:space="preserve"> к настоящей инструкции, а для ИП – в </w:t>
      </w:r>
      <w:r w:rsidRPr="00AC75F0">
        <w:rPr>
          <w:rStyle w:val="affff3"/>
        </w:rPr>
        <w:fldChar w:fldCharType="begin"/>
      </w:r>
      <w:r w:rsidRPr="00AC75F0">
        <w:rPr>
          <w:rStyle w:val="affff3"/>
        </w:rPr>
        <w:instrText xml:space="preserve"> REF _Ref169016868 \n \h </w:instrText>
      </w:r>
      <w:r w:rsidR="00AC75F0">
        <w:rPr>
          <w:rStyle w:val="affff3"/>
          <w:rFonts w:eastAsiaTheme="minorHAnsi"/>
        </w:rPr>
        <w:instrText xml:space="preserve"> \* MERGEFORMAT </w:instrText>
      </w:r>
      <w:r w:rsidRPr="00AC75F0">
        <w:rPr>
          <w:rStyle w:val="affff3"/>
        </w:rPr>
      </w:r>
      <w:r w:rsidRPr="00AC75F0">
        <w:rPr>
          <w:rStyle w:val="affff3"/>
        </w:rPr>
        <w:fldChar w:fldCharType="separate"/>
      </w:r>
      <w:r w:rsidR="0048734D">
        <w:rPr>
          <w:rStyle w:val="affff3"/>
        </w:rPr>
        <w:t>Приложение В</w:t>
      </w:r>
      <w:r w:rsidRPr="00AC75F0">
        <w:rPr>
          <w:rStyle w:val="affff3"/>
        </w:rPr>
        <w:fldChar w:fldCharType="end"/>
      </w:r>
      <w:r w:rsidRPr="00AC75F0">
        <w:rPr>
          <w:rStyle w:val="affff3"/>
        </w:rPr>
        <w:t xml:space="preserve"> к настоящей инструкции.</w:t>
      </w:r>
    </w:p>
    <w:p w14:paraId="5005140F" w14:textId="6850D22B" w:rsidR="00A41A8B" w:rsidRPr="005E2961" w:rsidRDefault="00A41A8B" w:rsidP="003B10AD">
      <w:pPr>
        <w:pStyle w:val="a0"/>
      </w:pPr>
      <w:r w:rsidRPr="005E2961">
        <w:t xml:space="preserve">Зарегистрироваться на Едином портале государственных услуг (далее – ЕПГУ) по адресу </w:t>
      </w:r>
      <w:hyperlink r:id="rId16" w:history="1">
        <w:r w:rsidR="005E2961" w:rsidRPr="005E2961">
          <w:rPr>
            <w:rStyle w:val="afff6"/>
            <w:color w:val="auto"/>
            <w:u w:val="none"/>
          </w:rPr>
          <w:t>https://www.gosuslugi.ru/</w:t>
        </w:r>
      </w:hyperlink>
    </w:p>
    <w:p w14:paraId="6DDF6D05" w14:textId="6B0F5CCF" w:rsidR="00A41A8B" w:rsidRDefault="00A41A8B" w:rsidP="003B10AD">
      <w:pPr>
        <w:pStyle w:val="a0"/>
      </w:pPr>
      <w:r w:rsidRPr="00A239AD">
        <w:t>Подтвердить учетную запись на ЕПГУ до 3-го уровня (</w:t>
      </w:r>
      <w:r w:rsidR="00BD1FCE">
        <w:t>см.</w:t>
      </w:r>
      <w:r w:rsidR="00507351">
        <w:t xml:space="preserve"> </w:t>
      </w:r>
      <w:r w:rsidR="00BD1FCE">
        <w:fldChar w:fldCharType="begin"/>
      </w:r>
      <w:r w:rsidR="00BD1FCE">
        <w:instrText xml:space="preserve"> REF _Ref169066443 \h </w:instrText>
      </w:r>
      <w:r w:rsidR="00BD1FCE">
        <w:fldChar w:fldCharType="separate"/>
      </w:r>
      <w:r w:rsidR="0048734D">
        <w:t xml:space="preserve">Рисунок </w:t>
      </w:r>
      <w:r w:rsidR="0048734D">
        <w:rPr>
          <w:noProof/>
        </w:rPr>
        <w:t>1</w:t>
      </w:r>
      <w:r w:rsidR="00BD1FCE">
        <w:fldChar w:fldCharType="end"/>
      </w:r>
      <w:r w:rsidRPr="00A239AD">
        <w:t xml:space="preserve">). Инструкция по подтверждению учетной записи на ЕПГУ размещена по адресу </w:t>
      </w:r>
      <w:r w:rsidR="005E2961">
        <w:br/>
      </w:r>
      <w:hyperlink r:id="rId17" w:history="1">
        <w:r w:rsidR="005E2961" w:rsidRPr="00F23FB8">
          <w:rPr>
            <w:rStyle w:val="afff6"/>
          </w:rPr>
          <w:t>https://www.gosuslugi.ru/help/faq/c-1/1</w:t>
        </w:r>
      </w:hyperlink>
    </w:p>
    <w:p w14:paraId="775A75F5" w14:textId="2D6A95AA" w:rsidR="00507351" w:rsidRPr="00A239AD" w:rsidRDefault="00507351" w:rsidP="00507351">
      <w:pPr>
        <w:pStyle w:val="afffff1"/>
      </w:pPr>
      <w:r>
        <w:rPr>
          <w:noProof/>
        </w:rPr>
        <w:drawing>
          <wp:inline distT="0" distB="0" distL="0" distR="0" wp14:anchorId="6CFC727F" wp14:editId="2BC166E0">
            <wp:extent cx="5939790" cy="2999105"/>
            <wp:effectExtent l="0" t="0" r="3810" b="0"/>
            <wp:docPr id="2065098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98952" name="Рисунок 20650989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237D" w14:textId="17D980DC" w:rsidR="00BD1FCE" w:rsidRPr="00A239AD" w:rsidRDefault="00BD1FCE" w:rsidP="00507351">
      <w:pPr>
        <w:pStyle w:val="afffff1"/>
      </w:pPr>
      <w:bookmarkStart w:id="21" w:name="_Ref16906644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</w:t>
      </w:r>
      <w:r w:rsidR="00000000">
        <w:rPr>
          <w:noProof/>
        </w:rPr>
        <w:fldChar w:fldCharType="end"/>
      </w:r>
      <w:bookmarkEnd w:id="21"/>
      <w:r>
        <w:t xml:space="preserve"> – Подтвержденная учетная запись на ЕПГУ</w:t>
      </w:r>
    </w:p>
    <w:p w14:paraId="040D4B05" w14:textId="77777777" w:rsidR="00A41A8B" w:rsidRPr="00BD1FCE" w:rsidRDefault="00A41A8B" w:rsidP="003B10AD">
      <w:pPr>
        <w:pStyle w:val="a0"/>
        <w:rPr>
          <w:rStyle w:val="afff6"/>
          <w:color w:val="auto"/>
          <w:u w:val="none"/>
        </w:rPr>
      </w:pPr>
      <w:r w:rsidRPr="00BD1FCE">
        <w:t xml:space="preserve">Пройти первичную авторизацию в следующем порядке: в адресной строке </w:t>
      </w:r>
      <w:bookmarkStart w:id="22" w:name="_Hlk83861625"/>
      <w:r w:rsidRPr="00BD1FCE">
        <w:t xml:space="preserve">веб-браузера </w:t>
      </w:r>
      <w:bookmarkEnd w:id="22"/>
      <w:r w:rsidRPr="00BD1FCE">
        <w:t xml:space="preserve">ввести адрес </w:t>
      </w:r>
      <w:hyperlink r:id="rId19" w:history="1">
        <w:r w:rsidRPr="00BD1FCE">
          <w:rPr>
            <w:rStyle w:val="afff6"/>
            <w:color w:val="auto"/>
            <w:u w:val="none"/>
          </w:rPr>
          <w:t>https://portalmr.egisz.rosminzdrav.ru/</w:t>
        </w:r>
      </w:hyperlink>
    </w:p>
    <w:p w14:paraId="0D03A8A1" w14:textId="6F4D7B23" w:rsidR="00A41A8B" w:rsidRPr="006524FB" w:rsidRDefault="00A41A8B" w:rsidP="006524FB">
      <w:pPr>
        <w:pStyle w:val="affffb"/>
      </w:pPr>
      <w:r w:rsidRPr="006524FB">
        <w:lastRenderedPageBreak/>
        <w:t>На экране отобразится страница авторизации (</w:t>
      </w:r>
      <w:r w:rsidR="006719B5" w:rsidRPr="006524FB">
        <w:t xml:space="preserve">см. </w:t>
      </w:r>
      <w:r w:rsidR="006719B5" w:rsidRPr="006524FB">
        <w:fldChar w:fldCharType="begin"/>
      </w:r>
      <w:r w:rsidR="006719B5" w:rsidRPr="006524FB">
        <w:instrText xml:space="preserve"> REF _Ref169066608 \h </w:instrText>
      </w:r>
      <w:r w:rsidR="006524FB" w:rsidRPr="006524FB">
        <w:instrText xml:space="preserve"> \* MERGEFORMAT </w:instrText>
      </w:r>
      <w:r w:rsidR="006719B5" w:rsidRPr="006524FB">
        <w:fldChar w:fldCharType="separate"/>
      </w:r>
      <w:r w:rsidR="0048734D">
        <w:t>Рисунок 2</w:t>
      </w:r>
      <w:r w:rsidR="006719B5" w:rsidRPr="006524FB">
        <w:fldChar w:fldCharType="end"/>
      </w:r>
      <w:r w:rsidRPr="006524FB">
        <w:t>).</w:t>
      </w:r>
    </w:p>
    <w:p w14:paraId="6068E999" w14:textId="77777777" w:rsidR="00A41A8B" w:rsidRPr="00A239AD" w:rsidRDefault="00A41A8B" w:rsidP="006719B5">
      <w:pPr>
        <w:pStyle w:val="afffff1"/>
      </w:pPr>
      <w:r>
        <w:rPr>
          <w:noProof/>
        </w:rPr>
        <w:drawing>
          <wp:inline distT="0" distB="0" distL="0" distR="0" wp14:anchorId="66966105" wp14:editId="3214D888">
            <wp:extent cx="5939790" cy="4187825"/>
            <wp:effectExtent l="0" t="0" r="3810" b="3175"/>
            <wp:docPr id="38890337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03374" name="Рисунок 3889033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8CDE" w14:textId="10A76CCD" w:rsidR="00A41A8B" w:rsidRPr="00A239AD" w:rsidRDefault="00A41A8B" w:rsidP="006719B5">
      <w:pPr>
        <w:pStyle w:val="afffff1"/>
      </w:pPr>
      <w:bookmarkStart w:id="23" w:name="_Ref169066608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</w:t>
      </w:r>
      <w:r w:rsidR="00000000">
        <w:rPr>
          <w:noProof/>
        </w:rPr>
        <w:fldChar w:fldCharType="end"/>
      </w:r>
      <w:bookmarkEnd w:id="23"/>
      <w:r>
        <w:t xml:space="preserve"> – </w:t>
      </w:r>
      <w:r w:rsidRPr="00A239AD">
        <w:t>Страница авторизации</w:t>
      </w:r>
    </w:p>
    <w:p w14:paraId="48E6E4E8" w14:textId="77777777" w:rsidR="00A41A8B" w:rsidRPr="00A239AD" w:rsidRDefault="00A41A8B" w:rsidP="006524FB">
      <w:pPr>
        <w:pStyle w:val="affffb"/>
      </w:pPr>
      <w:r w:rsidRPr="00A239AD">
        <w:t xml:space="preserve">В верхнем поле </w:t>
      </w:r>
      <w:r>
        <w:t xml:space="preserve">следует </w:t>
      </w:r>
      <w:r w:rsidRPr="00A239AD">
        <w:t xml:space="preserve">указать </w:t>
      </w:r>
      <w:r>
        <w:t>логин или номер телефона,</w:t>
      </w:r>
      <w:r w:rsidRPr="005B3510">
        <w:t xml:space="preserve"> </w:t>
      </w:r>
      <w:r>
        <w:t xml:space="preserve">или электронную почту, или </w:t>
      </w:r>
      <w:r w:rsidRPr="00A239AD">
        <w:t xml:space="preserve">СНИЛС; в нижнем </w:t>
      </w:r>
      <w:r>
        <w:t>–</w:t>
      </w:r>
      <w:r w:rsidRPr="00A239AD">
        <w:t xml:space="preserve"> пароль от учетной записи на ЕПГУ. </w:t>
      </w:r>
      <w:r>
        <w:t xml:space="preserve">Затем </w:t>
      </w:r>
      <w:r w:rsidRPr="00A239AD">
        <w:t>нажать кнопку «Войти».</w:t>
      </w:r>
    </w:p>
    <w:p w14:paraId="5CE88454" w14:textId="4A5F00B0" w:rsidR="00A41A8B" w:rsidRDefault="00A41A8B" w:rsidP="00A41A8B">
      <w:pPr>
        <w:pStyle w:val="phlistitemizedtitle0"/>
        <w:tabs>
          <w:tab w:val="left" w:pos="7513"/>
        </w:tabs>
        <w:spacing w:line="276" w:lineRule="auto"/>
        <w:ind w:right="0" w:firstLine="680"/>
        <w:rPr>
          <w:szCs w:val="24"/>
        </w:rPr>
      </w:pPr>
      <w:r>
        <w:rPr>
          <w:szCs w:val="24"/>
        </w:rPr>
        <w:t>В случае прохождения Вами первичной авторизации н</w:t>
      </w:r>
      <w:r w:rsidRPr="00A239AD">
        <w:rPr>
          <w:szCs w:val="24"/>
        </w:rPr>
        <w:t>а экране отобра</w:t>
      </w:r>
      <w:r>
        <w:rPr>
          <w:szCs w:val="24"/>
        </w:rPr>
        <w:t xml:space="preserve">жается </w:t>
      </w:r>
      <w:r w:rsidRPr="00A239AD">
        <w:rPr>
          <w:szCs w:val="24"/>
        </w:rPr>
        <w:t>стартовая страница ЕГИСЗ</w:t>
      </w:r>
      <w:r>
        <w:rPr>
          <w:szCs w:val="24"/>
        </w:rPr>
        <w:t xml:space="preserve"> с сообщением «Отказано в доступе»</w:t>
      </w:r>
      <w:r w:rsidRPr="00A239AD">
        <w:rPr>
          <w:szCs w:val="24"/>
        </w:rPr>
        <w:t xml:space="preserve"> </w:t>
      </w:r>
      <w:r>
        <w:rPr>
          <w:szCs w:val="24"/>
        </w:rPr>
        <w:t>(</w:t>
      </w:r>
      <w:r w:rsidR="006719B5">
        <w:rPr>
          <w:szCs w:val="24"/>
        </w:rPr>
        <w:t xml:space="preserve">см. </w:t>
      </w:r>
      <w:r w:rsidR="006719B5">
        <w:rPr>
          <w:szCs w:val="24"/>
        </w:rPr>
        <w:fldChar w:fldCharType="begin"/>
      </w:r>
      <w:r w:rsidR="006719B5">
        <w:rPr>
          <w:szCs w:val="24"/>
        </w:rPr>
        <w:instrText xml:space="preserve"> REF _Ref169066641 \h </w:instrText>
      </w:r>
      <w:r w:rsidR="006719B5">
        <w:rPr>
          <w:szCs w:val="24"/>
        </w:rPr>
      </w:r>
      <w:r w:rsidR="006719B5">
        <w:rPr>
          <w:szCs w:val="24"/>
        </w:rPr>
        <w:fldChar w:fldCharType="separate"/>
      </w:r>
      <w:r w:rsidR="0048734D">
        <w:t xml:space="preserve">Рисунок </w:t>
      </w:r>
      <w:r w:rsidR="0048734D">
        <w:rPr>
          <w:noProof/>
        </w:rPr>
        <w:t>3</w:t>
      </w:r>
      <w:r w:rsidR="006719B5">
        <w:rPr>
          <w:szCs w:val="24"/>
        </w:rPr>
        <w:fldChar w:fldCharType="end"/>
      </w:r>
      <w:r>
        <w:rPr>
          <w:szCs w:val="24"/>
        </w:rPr>
        <w:t>).</w:t>
      </w:r>
    </w:p>
    <w:p w14:paraId="5F296181" w14:textId="77777777" w:rsidR="00A41A8B" w:rsidRPr="00A239AD" w:rsidRDefault="00A41A8B" w:rsidP="006719B5">
      <w:pPr>
        <w:pStyle w:val="afffff1"/>
      </w:pPr>
      <w:r>
        <w:rPr>
          <w:noProof/>
        </w:rPr>
        <w:drawing>
          <wp:inline distT="0" distB="0" distL="0" distR="0" wp14:anchorId="64C39978" wp14:editId="3EE3760C">
            <wp:extent cx="5939790" cy="2799715"/>
            <wp:effectExtent l="0" t="0" r="3810" b="0"/>
            <wp:docPr id="214007450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74509" name="Рисунок 21400745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8DA5" w14:textId="3E95D7E2" w:rsidR="00A41A8B" w:rsidRDefault="00A41A8B" w:rsidP="003E4EAC">
      <w:pPr>
        <w:pStyle w:val="afffff1"/>
        <w:keepLines/>
      </w:pPr>
      <w:bookmarkStart w:id="24" w:name="_Ref169066641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3</w:t>
      </w:r>
      <w:r w:rsidR="00000000">
        <w:rPr>
          <w:noProof/>
        </w:rPr>
        <w:fldChar w:fldCharType="end"/>
      </w:r>
      <w:bookmarkEnd w:id="24"/>
      <w:r>
        <w:t xml:space="preserve"> – </w:t>
      </w:r>
      <w:r w:rsidRPr="00A239AD">
        <w:t xml:space="preserve">Стартовая страница </w:t>
      </w:r>
      <w:r>
        <w:t>ФРМО и ФРМР до предоставления доступа при первичной авторизации</w:t>
      </w:r>
    </w:p>
    <w:p w14:paraId="64DCCF7A" w14:textId="77777777" w:rsidR="00A41A8B" w:rsidRPr="003D58A8" w:rsidRDefault="00A41A8B" w:rsidP="00A41A8B">
      <w:pPr>
        <w:pStyle w:val="phlistitemizedtitle0"/>
        <w:tabs>
          <w:tab w:val="left" w:pos="7513"/>
        </w:tabs>
        <w:spacing w:line="276" w:lineRule="auto"/>
        <w:ind w:right="0" w:firstLine="709"/>
        <w:rPr>
          <w:b/>
          <w:bCs/>
          <w:i/>
          <w:iCs/>
          <w:szCs w:val="24"/>
        </w:rPr>
      </w:pPr>
      <w:r w:rsidRPr="002B5801">
        <w:rPr>
          <w:rFonts w:eastAsiaTheme="minorHAnsi"/>
          <w:b/>
          <w:bCs/>
          <w:szCs w:val="24"/>
        </w:rPr>
        <w:lastRenderedPageBreak/>
        <w:t xml:space="preserve">! </w:t>
      </w:r>
      <w:r w:rsidRPr="003D58A8">
        <w:rPr>
          <w:b/>
          <w:bCs/>
          <w:i/>
          <w:iCs/>
          <w:szCs w:val="24"/>
        </w:rPr>
        <w:t>Обращаем внимание пользователей, что на данном этапе доступ к ФРМО/ФРМР еще отсутствует. Первичную авторизацию должны пройти все пользователи, перечисленные в заявке на предоставление доступа.</w:t>
      </w:r>
    </w:p>
    <w:p w14:paraId="061061AD" w14:textId="5F598AD1" w:rsidR="00A41A8B" w:rsidRPr="003B10AD" w:rsidRDefault="00A41A8B" w:rsidP="003B10AD">
      <w:pPr>
        <w:pStyle w:val="a0"/>
      </w:pPr>
      <w:r w:rsidRPr="003B10AD">
        <w:t>Подготовить заявку на предоставление пользователю(-ям) доступа к ФРМО/ФРМР в формате файла Microsoft Word или Excel.</w:t>
      </w:r>
    </w:p>
    <w:p w14:paraId="3D7FE1F8" w14:textId="54490403" w:rsidR="00A41A8B" w:rsidRPr="00A239AD" w:rsidRDefault="00A41A8B" w:rsidP="006524FB">
      <w:pPr>
        <w:pStyle w:val="affffb"/>
      </w:pPr>
      <w:r w:rsidRPr="00A239AD">
        <w:t xml:space="preserve">Форма заявки для получения доступа </w:t>
      </w:r>
      <w:r>
        <w:t>к</w:t>
      </w:r>
      <w:r w:rsidRPr="00A239AD">
        <w:t xml:space="preserve"> ФРМО приведена в </w:t>
      </w:r>
      <w:r w:rsidR="00E9748F">
        <w:fldChar w:fldCharType="begin"/>
      </w:r>
      <w:r w:rsidR="00E9748F">
        <w:instrText xml:space="preserve"> REF _Ref169066986 \n \h </w:instrText>
      </w:r>
      <w:r w:rsidR="006524FB">
        <w:instrText xml:space="preserve"> \* MERGEFORMAT </w:instrText>
      </w:r>
      <w:r w:rsidR="00E9748F">
        <w:fldChar w:fldCharType="separate"/>
      </w:r>
      <w:r w:rsidR="0048734D">
        <w:t>Приложение Г</w:t>
      </w:r>
      <w:r w:rsidR="00E9748F">
        <w:fldChar w:fldCharType="end"/>
      </w:r>
      <w:r w:rsidR="00E9748F">
        <w:t>.</w:t>
      </w:r>
    </w:p>
    <w:p w14:paraId="6E0CC2CE" w14:textId="7CF39555" w:rsidR="00A41A8B" w:rsidRDefault="00A41A8B" w:rsidP="006524FB">
      <w:pPr>
        <w:pStyle w:val="affffb"/>
      </w:pPr>
      <w:r w:rsidRPr="00A239AD">
        <w:t xml:space="preserve">Форма заявки для получения доступа </w:t>
      </w:r>
      <w:r>
        <w:t>к</w:t>
      </w:r>
      <w:r w:rsidRPr="00A239AD">
        <w:t xml:space="preserve"> ФРМР приведена в </w:t>
      </w:r>
      <w:r w:rsidR="00E9748F">
        <w:rPr>
          <w:rFonts w:eastAsiaTheme="majorEastAsia"/>
        </w:rPr>
        <w:fldChar w:fldCharType="begin"/>
      </w:r>
      <w:r w:rsidR="00E9748F">
        <w:instrText xml:space="preserve"> REF _Ref169067002 \n \h </w:instrText>
      </w:r>
      <w:r w:rsidR="006524FB">
        <w:rPr>
          <w:rFonts w:eastAsiaTheme="majorEastAsia"/>
        </w:rPr>
        <w:instrText xml:space="preserve"> \* MERGEFORMAT </w:instrText>
      </w:r>
      <w:r w:rsidR="00E9748F">
        <w:rPr>
          <w:rFonts w:eastAsiaTheme="majorEastAsia"/>
        </w:rPr>
      </w:r>
      <w:r w:rsidR="00E9748F">
        <w:rPr>
          <w:rFonts w:eastAsiaTheme="majorEastAsia"/>
        </w:rPr>
        <w:fldChar w:fldCharType="separate"/>
      </w:r>
      <w:r w:rsidR="0048734D">
        <w:t>Приложение Д</w:t>
      </w:r>
      <w:r w:rsidR="00E9748F">
        <w:rPr>
          <w:rFonts w:eastAsiaTheme="majorEastAsia"/>
        </w:rPr>
        <w:fldChar w:fldCharType="end"/>
      </w:r>
      <w:r w:rsidR="00E9748F">
        <w:rPr>
          <w:rFonts w:eastAsiaTheme="majorEastAsia"/>
        </w:rPr>
        <w:t>.</w:t>
      </w:r>
    </w:p>
    <w:p w14:paraId="7A9A3F42" w14:textId="5F59ED27" w:rsidR="00A41A8B" w:rsidRPr="00A239AD" w:rsidRDefault="00A41A8B" w:rsidP="006524FB">
      <w:pPr>
        <w:pStyle w:val="affffb"/>
      </w:pPr>
      <w:r w:rsidRPr="00637FFC">
        <w:t xml:space="preserve">Форма заявки для получения доступа одновременно к ФРМО/ФРМР приведена </w:t>
      </w:r>
      <w:r w:rsidRPr="00637FFC">
        <w:br/>
        <w:t xml:space="preserve">в </w:t>
      </w:r>
      <w:r w:rsidR="00E9748F">
        <w:fldChar w:fldCharType="begin"/>
      </w:r>
      <w:r w:rsidR="00E9748F">
        <w:instrText xml:space="preserve"> REF _Ref169067013 \n \h </w:instrText>
      </w:r>
      <w:r w:rsidR="006524FB">
        <w:instrText xml:space="preserve"> \* MERGEFORMAT </w:instrText>
      </w:r>
      <w:r w:rsidR="00E9748F">
        <w:fldChar w:fldCharType="separate"/>
      </w:r>
      <w:r w:rsidR="0048734D">
        <w:t>Приложение Е</w:t>
      </w:r>
      <w:r w:rsidR="00E9748F">
        <w:fldChar w:fldCharType="end"/>
      </w:r>
      <w:r w:rsidR="00E9748F">
        <w:t>.</w:t>
      </w:r>
    </w:p>
    <w:p w14:paraId="7E9B6D48" w14:textId="77777777" w:rsidR="00A41A8B" w:rsidRPr="00A239AD" w:rsidRDefault="00A41A8B" w:rsidP="006524FB">
      <w:pPr>
        <w:pStyle w:val="affffb"/>
      </w:pPr>
      <w:r w:rsidRPr="00A239AD">
        <w:t>Заявка на получение доступа должна содержать следующую информацию:</w:t>
      </w:r>
    </w:p>
    <w:p w14:paraId="2BBC4CCF" w14:textId="77777777" w:rsidR="00A41A8B" w:rsidRPr="00A239AD" w:rsidRDefault="00A41A8B" w:rsidP="00A32D0B">
      <w:pPr>
        <w:pStyle w:val="1a"/>
        <w:rPr>
          <w:rFonts w:eastAsiaTheme="minorHAnsi"/>
        </w:rPr>
      </w:pPr>
      <w:r w:rsidRPr="00A239AD">
        <w:rPr>
          <w:rFonts w:eastAsiaTheme="minorHAnsi"/>
        </w:rPr>
        <w:t>СНИЛС пользователя;</w:t>
      </w:r>
    </w:p>
    <w:p w14:paraId="71DB5905" w14:textId="32877D79" w:rsidR="00A41A8B" w:rsidRPr="00A33B5F" w:rsidRDefault="005D6CF3" w:rsidP="00A32D0B">
      <w:pPr>
        <w:pStyle w:val="1a"/>
        <w:rPr>
          <w:rFonts w:eastAsiaTheme="minorHAnsi"/>
        </w:rPr>
      </w:pPr>
      <w:r>
        <w:rPr>
          <w:rFonts w:eastAsiaTheme="minorHAnsi"/>
        </w:rPr>
        <w:t>ф</w:t>
      </w:r>
      <w:r w:rsidR="00A41A8B" w:rsidRPr="00A33B5F">
        <w:rPr>
          <w:rFonts w:eastAsiaTheme="minorHAnsi"/>
        </w:rPr>
        <w:t>амилия пользователя;</w:t>
      </w:r>
    </w:p>
    <w:p w14:paraId="06F2FB06" w14:textId="00E38B21" w:rsidR="00A41A8B" w:rsidRPr="00A33B5F" w:rsidRDefault="005D6CF3" w:rsidP="00A32D0B">
      <w:pPr>
        <w:pStyle w:val="1a"/>
        <w:rPr>
          <w:rFonts w:eastAsiaTheme="minorHAnsi"/>
        </w:rPr>
      </w:pPr>
      <w:r>
        <w:rPr>
          <w:rFonts w:eastAsiaTheme="minorHAnsi"/>
        </w:rPr>
        <w:t>и</w:t>
      </w:r>
      <w:r w:rsidR="00A41A8B" w:rsidRPr="00A33B5F">
        <w:rPr>
          <w:rFonts w:eastAsiaTheme="minorHAnsi"/>
        </w:rPr>
        <w:t>мя пользователя;</w:t>
      </w:r>
    </w:p>
    <w:p w14:paraId="3294BF5E" w14:textId="72333316" w:rsidR="00A41A8B" w:rsidRPr="00A33B5F" w:rsidRDefault="005D6CF3" w:rsidP="00A32D0B">
      <w:pPr>
        <w:pStyle w:val="1a"/>
        <w:rPr>
          <w:rFonts w:eastAsiaTheme="minorHAnsi"/>
        </w:rPr>
      </w:pPr>
      <w:r>
        <w:rPr>
          <w:rFonts w:eastAsiaTheme="minorHAnsi"/>
        </w:rPr>
        <w:t>о</w:t>
      </w:r>
      <w:r w:rsidR="00A41A8B" w:rsidRPr="00A33B5F">
        <w:rPr>
          <w:rFonts w:eastAsiaTheme="minorHAnsi"/>
        </w:rPr>
        <w:t>тчество пользователя (при наличии);</w:t>
      </w:r>
    </w:p>
    <w:p w14:paraId="0F7E36BE" w14:textId="77777777" w:rsidR="00A41A8B" w:rsidRPr="00A33B5F" w:rsidRDefault="00A41A8B" w:rsidP="00A32D0B">
      <w:pPr>
        <w:pStyle w:val="1a"/>
        <w:rPr>
          <w:rFonts w:eastAsiaTheme="minorHAnsi"/>
        </w:rPr>
      </w:pPr>
      <w:r w:rsidRPr="00A33B5F">
        <w:rPr>
          <w:rFonts w:eastAsiaTheme="minorHAnsi"/>
        </w:rPr>
        <w:t>адрес электронной почты пользователя;</w:t>
      </w:r>
    </w:p>
    <w:p w14:paraId="7806D656" w14:textId="02F96BFB" w:rsidR="00A41A8B" w:rsidRPr="00A33B5F" w:rsidRDefault="00A41A8B" w:rsidP="00A32D0B">
      <w:pPr>
        <w:pStyle w:val="1a"/>
        <w:rPr>
          <w:rFonts w:eastAsiaTheme="minorHAnsi"/>
        </w:rPr>
      </w:pPr>
      <w:r w:rsidRPr="00A33B5F">
        <w:rPr>
          <w:rFonts w:eastAsiaTheme="minorHAnsi"/>
        </w:rPr>
        <w:t xml:space="preserve">субъект </w:t>
      </w:r>
      <w:r w:rsidR="00A104A8">
        <w:rPr>
          <w:rFonts w:eastAsiaTheme="minorHAnsi"/>
        </w:rPr>
        <w:t>Российской Федерации</w:t>
      </w:r>
      <w:r>
        <w:rPr>
          <w:rFonts w:eastAsiaTheme="minorHAnsi"/>
        </w:rPr>
        <w:t xml:space="preserve">. </w:t>
      </w:r>
      <w:r w:rsidRPr="0086328B">
        <w:rPr>
          <w:rFonts w:eastAsiaTheme="minorHAnsi"/>
        </w:rPr>
        <w:t>Для всех ролей, кроме «Работник ФОИВ (ФРМО)»</w:t>
      </w:r>
      <w:r>
        <w:rPr>
          <w:rFonts w:eastAsiaTheme="minorHAnsi"/>
        </w:rPr>
        <w:t xml:space="preserve">, </w:t>
      </w:r>
      <w:r w:rsidRPr="0086328B">
        <w:rPr>
          <w:rFonts w:eastAsiaTheme="minorHAnsi"/>
        </w:rPr>
        <w:t>«Работник ФОИВ (ФРМР)»</w:t>
      </w:r>
      <w:r>
        <w:rPr>
          <w:rFonts w:eastAsiaTheme="minorHAnsi"/>
        </w:rPr>
        <w:t xml:space="preserve">, </w:t>
      </w:r>
      <w:r w:rsidRPr="0086328B">
        <w:rPr>
          <w:rFonts w:eastAsiaTheme="minorHAnsi"/>
        </w:rPr>
        <w:t>«Работник МЗ (ФРМО)»</w:t>
      </w:r>
      <w:r>
        <w:rPr>
          <w:rFonts w:eastAsiaTheme="minorHAnsi"/>
        </w:rPr>
        <w:t xml:space="preserve">, </w:t>
      </w:r>
      <w:r w:rsidRPr="0086328B">
        <w:rPr>
          <w:rFonts w:eastAsiaTheme="minorHAnsi"/>
        </w:rPr>
        <w:t>«Работник МЗ (ФРМР)» указывается субъект</w:t>
      </w:r>
      <w:r>
        <w:rPr>
          <w:rFonts w:eastAsiaTheme="minorHAnsi"/>
        </w:rPr>
        <w:t xml:space="preserve"> </w:t>
      </w:r>
      <w:r w:rsidR="00A104A8">
        <w:rPr>
          <w:rFonts w:eastAsiaTheme="minorHAnsi"/>
        </w:rPr>
        <w:t>Российской Федерации</w:t>
      </w:r>
      <w:r w:rsidRPr="0086328B">
        <w:rPr>
          <w:rFonts w:eastAsiaTheme="minorHAnsi"/>
        </w:rPr>
        <w:t>, в котором зарегистрирована организация</w:t>
      </w:r>
      <w:r>
        <w:rPr>
          <w:rFonts w:eastAsiaTheme="minorHAnsi"/>
        </w:rPr>
        <w:t>/ее филиал</w:t>
      </w:r>
      <w:r w:rsidRPr="0086328B">
        <w:rPr>
          <w:rFonts w:eastAsiaTheme="minorHAnsi"/>
        </w:rPr>
        <w:t>, к сведениям о которой нужно предоставить дос</w:t>
      </w:r>
      <w:r>
        <w:rPr>
          <w:rFonts w:eastAsiaTheme="minorHAnsi"/>
        </w:rPr>
        <w:t>т</w:t>
      </w:r>
      <w:r w:rsidRPr="0086328B">
        <w:rPr>
          <w:rFonts w:eastAsiaTheme="minorHAnsi"/>
        </w:rPr>
        <w:t>уп. Для ролей «Работник ФОИВ (ФРМО)», «Работник ФОИВ (ФРМР)», «Работник МЗ (ФРМО)»</w:t>
      </w:r>
      <w:r>
        <w:rPr>
          <w:rFonts w:eastAsiaTheme="minorHAnsi"/>
        </w:rPr>
        <w:t xml:space="preserve">, </w:t>
      </w:r>
      <w:r w:rsidRPr="0086328B">
        <w:rPr>
          <w:rFonts w:eastAsiaTheme="minorHAnsi"/>
        </w:rPr>
        <w:t>«Работник МЗ (ФРМР)»</w:t>
      </w:r>
      <w:r>
        <w:rPr>
          <w:rFonts w:eastAsiaTheme="minorHAnsi"/>
        </w:rPr>
        <w:t xml:space="preserve"> </w:t>
      </w:r>
      <w:r w:rsidRPr="0086328B">
        <w:rPr>
          <w:rFonts w:eastAsiaTheme="minorHAnsi"/>
        </w:rPr>
        <w:t xml:space="preserve">указывается значение </w:t>
      </w:r>
      <w:r>
        <w:rPr>
          <w:rFonts w:eastAsiaTheme="minorHAnsi"/>
        </w:rPr>
        <w:t>«</w:t>
      </w:r>
      <w:r w:rsidRPr="0086328B">
        <w:rPr>
          <w:rFonts w:eastAsiaTheme="minorHAnsi"/>
        </w:rPr>
        <w:t>РФ</w:t>
      </w:r>
      <w:r>
        <w:rPr>
          <w:rFonts w:eastAsiaTheme="minorHAnsi"/>
        </w:rPr>
        <w:t>»;</w:t>
      </w:r>
    </w:p>
    <w:p w14:paraId="39598DBD" w14:textId="02DE1B98" w:rsidR="00A41A8B" w:rsidRPr="00A33B5F" w:rsidRDefault="00A41A8B" w:rsidP="00A32D0B">
      <w:pPr>
        <w:pStyle w:val="1a"/>
        <w:rPr>
          <w:rFonts w:eastAsiaTheme="minorHAnsi"/>
        </w:rPr>
      </w:pPr>
      <w:r w:rsidRPr="00A33B5F">
        <w:rPr>
          <w:rFonts w:eastAsiaTheme="minorHAnsi"/>
        </w:rPr>
        <w:t xml:space="preserve">полное наименование </w:t>
      </w:r>
      <w:r w:rsidRPr="00A33B5F">
        <w:t>организации</w:t>
      </w:r>
      <w:r>
        <w:t xml:space="preserve"> и/или ее филиала</w:t>
      </w:r>
      <w:r w:rsidRPr="00A33B5F">
        <w:t xml:space="preserve">, к сведениям о которой требуется предоставить доступ. </w:t>
      </w:r>
      <w:r>
        <w:t xml:space="preserve">Для ролей </w:t>
      </w:r>
      <w:r w:rsidRPr="0086328B">
        <w:rPr>
          <w:rFonts w:eastAsiaTheme="minorHAnsi"/>
        </w:rPr>
        <w:t xml:space="preserve">«Работник </w:t>
      </w:r>
      <w:r>
        <w:rPr>
          <w:rFonts w:eastAsiaTheme="minorHAnsi"/>
        </w:rPr>
        <w:t xml:space="preserve">РЗН </w:t>
      </w:r>
      <w:r w:rsidRPr="0086328B">
        <w:rPr>
          <w:rFonts w:eastAsiaTheme="minorHAnsi"/>
        </w:rPr>
        <w:t>(ФРМО)»</w:t>
      </w:r>
      <w:r>
        <w:rPr>
          <w:rFonts w:eastAsiaTheme="minorHAnsi"/>
        </w:rPr>
        <w:t xml:space="preserve"> и </w:t>
      </w:r>
      <w:r w:rsidRPr="0086328B">
        <w:rPr>
          <w:rFonts w:eastAsiaTheme="minorHAnsi"/>
        </w:rPr>
        <w:t xml:space="preserve">«Работник </w:t>
      </w:r>
      <w:r>
        <w:rPr>
          <w:rFonts w:eastAsiaTheme="minorHAnsi"/>
        </w:rPr>
        <w:t>РЗН</w:t>
      </w:r>
      <w:r w:rsidRPr="0086328B">
        <w:rPr>
          <w:rFonts w:eastAsiaTheme="minorHAnsi"/>
        </w:rPr>
        <w:t xml:space="preserve"> (ФРМР)» </w:t>
      </w:r>
      <w:r>
        <w:rPr>
          <w:rFonts w:eastAsiaTheme="minorHAnsi"/>
        </w:rPr>
        <w:t>указывается значение «все организации</w:t>
      </w:r>
      <w:r w:rsidRPr="00DF58BE">
        <w:rPr>
          <w:rFonts w:eastAsiaTheme="minorHAnsi"/>
          <w:i/>
          <w:iCs/>
        </w:rPr>
        <w:t xml:space="preserve"> </w:t>
      </w:r>
      <w:r w:rsidRPr="00A33B5F">
        <w:t>{</w:t>
      </w:r>
      <w:r w:rsidRPr="00DF58BE">
        <w:rPr>
          <w:i/>
          <w:iCs/>
        </w:rPr>
        <w:t xml:space="preserve">наименование </w:t>
      </w:r>
      <w:r w:rsidRPr="00DF58BE">
        <w:rPr>
          <w:rFonts w:eastAsiaTheme="minorHAnsi"/>
          <w:i/>
          <w:iCs/>
        </w:rPr>
        <w:t xml:space="preserve">субъекта </w:t>
      </w:r>
      <w:r w:rsidR="00A32D0B" w:rsidRPr="00A32D0B">
        <w:rPr>
          <w:rFonts w:eastAsiaTheme="minorHAnsi"/>
          <w:i/>
          <w:iCs/>
        </w:rPr>
        <w:t>Российской Федерации</w:t>
      </w:r>
      <w:r w:rsidRPr="00A33B5F">
        <w:t>}</w:t>
      </w:r>
      <w:r>
        <w:t xml:space="preserve">». </w:t>
      </w:r>
      <w:r w:rsidRPr="00A33B5F">
        <w:rPr>
          <w:rFonts w:eastAsiaTheme="minorHAnsi"/>
        </w:rPr>
        <w:t xml:space="preserve">Для ролей «Работник ОУЗ (ФРМО)» и «Работник ОУЗ (ФРМР)» указывается значение «все организации, подведомственные </w:t>
      </w:r>
      <w:r w:rsidRPr="00A33B5F">
        <w:t>{</w:t>
      </w:r>
      <w:r w:rsidRPr="002B5801">
        <w:rPr>
          <w:rFonts w:eastAsiaTheme="minorHAnsi"/>
          <w:i/>
          <w:iCs/>
        </w:rPr>
        <w:t xml:space="preserve">наименование ОУЗ субъекта </w:t>
      </w:r>
      <w:r w:rsidR="00A32D0B" w:rsidRPr="00A32D0B">
        <w:rPr>
          <w:rFonts w:eastAsiaTheme="minorHAnsi"/>
          <w:i/>
          <w:iCs/>
        </w:rPr>
        <w:t>Российской Федерации</w:t>
      </w:r>
      <w:r w:rsidRPr="00A33B5F">
        <w:t>}</w:t>
      </w:r>
      <w:r w:rsidRPr="00A33B5F">
        <w:rPr>
          <w:rFonts w:eastAsiaTheme="minorHAnsi"/>
        </w:rPr>
        <w:t xml:space="preserve">». Для ролей «Работник ФОИВ (ФРМО)» и «Работник ФОИВ (ФРМР)» указывается значение «все организации, подведомственные </w:t>
      </w:r>
      <w:r w:rsidRPr="00A33B5F">
        <w:t>{</w:t>
      </w:r>
      <w:r w:rsidRPr="002B5801">
        <w:rPr>
          <w:rFonts w:eastAsiaTheme="minorHAnsi"/>
          <w:i/>
          <w:iCs/>
        </w:rPr>
        <w:t>наименование ФОИВ</w:t>
      </w:r>
      <w:r w:rsidRPr="00A33B5F">
        <w:t xml:space="preserve">}». </w:t>
      </w:r>
      <w:r w:rsidRPr="00A33B5F">
        <w:rPr>
          <w:rFonts w:eastAsiaTheme="minorHAnsi"/>
        </w:rPr>
        <w:t>Для ролей «Работник МЗ (ФРМО)» и «Работник МЗ (ФРМР)» указывается значение «все организации РФ»;</w:t>
      </w:r>
    </w:p>
    <w:p w14:paraId="3B9F6619" w14:textId="382275BE" w:rsidR="00A41A8B" w:rsidRPr="002003B4" w:rsidRDefault="00A32D0B" w:rsidP="00A32D0B">
      <w:pPr>
        <w:pStyle w:val="1a"/>
        <w:rPr>
          <w:rFonts w:eastAsiaTheme="minorHAnsi"/>
        </w:rPr>
      </w:pPr>
      <w:r>
        <w:rPr>
          <w:rFonts w:eastAsiaTheme="minorHAnsi"/>
          <w:lang w:val="en-US"/>
        </w:rPr>
        <w:t>OID</w:t>
      </w:r>
      <w:r w:rsidR="00A41A8B" w:rsidRPr="002003B4">
        <w:rPr>
          <w:rFonts w:eastAsiaTheme="minorHAnsi"/>
        </w:rPr>
        <w:t xml:space="preserve"> </w:t>
      </w:r>
      <w:r w:rsidR="00A41A8B" w:rsidRPr="002003B4">
        <w:t>организации, к сведениям о которой требуется предоставить доступ. Для ролей «Работник РЗН (ФРМО)» и «Работник РЗН (ФРМР)», «Работник ОУЗ (ФРМО)» и «Работник ОУЗ (ФРМР)», «Работник ФОИВ (ФРМО)» и «Работник ФОИВ (ФРМР)»</w:t>
      </w:r>
      <w:r w:rsidR="00A41A8B">
        <w:t>,</w:t>
      </w:r>
      <w:r w:rsidR="00A41A8B" w:rsidRPr="002003B4">
        <w:t xml:space="preserve"> «Работник МЗ (ФРМО)» и «Работник МЗ (ФРМР)» указывается </w:t>
      </w:r>
      <w:r w:rsidR="00A41A8B">
        <w:t>прочерк;</w:t>
      </w:r>
    </w:p>
    <w:p w14:paraId="6D1CB023" w14:textId="38A7F950" w:rsidR="00A41A8B" w:rsidRPr="00A33B5F" w:rsidRDefault="00A41A8B" w:rsidP="00A32D0B">
      <w:pPr>
        <w:pStyle w:val="1a"/>
      </w:pPr>
      <w:r w:rsidRPr="00A33B5F">
        <w:rPr>
          <w:rFonts w:eastAsiaTheme="minorHAnsi"/>
        </w:rPr>
        <w:t xml:space="preserve">наименование </w:t>
      </w:r>
      <w:r w:rsidR="00A32D0B">
        <w:rPr>
          <w:rFonts w:eastAsiaTheme="minorHAnsi"/>
        </w:rPr>
        <w:t>роли, которую необходимо присвоить.</w:t>
      </w:r>
    </w:p>
    <w:p w14:paraId="009E0D81" w14:textId="77777777" w:rsidR="00A41A8B" w:rsidRPr="001C0E9E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b/>
          <w:bCs/>
          <w:szCs w:val="24"/>
        </w:rPr>
      </w:pPr>
      <w:r w:rsidRPr="002B5801">
        <w:rPr>
          <w:rFonts w:eastAsiaTheme="minorHAnsi" w:cs="Times New Roman"/>
          <w:b/>
          <w:bCs/>
          <w:szCs w:val="24"/>
        </w:rPr>
        <w:t xml:space="preserve">! </w:t>
      </w:r>
      <w:r w:rsidRPr="001C0E9E">
        <w:rPr>
          <w:rFonts w:cs="Times New Roman"/>
          <w:b/>
          <w:bCs/>
          <w:szCs w:val="24"/>
        </w:rPr>
        <w:t>Все поля заявки подлежат обязательному заполнению.</w:t>
      </w:r>
    </w:p>
    <w:p w14:paraId="4A78B8CC" w14:textId="77777777" w:rsidR="00A41A8B" w:rsidRDefault="00A41A8B" w:rsidP="006524FB">
      <w:pPr>
        <w:pStyle w:val="affffb"/>
      </w:pPr>
      <w:r w:rsidRPr="00A33B5F">
        <w:t xml:space="preserve">В случае предоставления доступа </w:t>
      </w:r>
      <w:r>
        <w:t>к</w:t>
      </w:r>
      <w:r w:rsidRPr="00A33B5F">
        <w:t xml:space="preserve"> ФРМО/ФРМР нескольким сотрудникам </w:t>
      </w:r>
      <w:r w:rsidRPr="00A33B5F">
        <w:br/>
        <w:t>в табличную часть заявки добавляются строки (1 пользователь = 1 строка табличной формы заявки). Для каждого пользователя должен быть указан уникальный (неповторяющийся) адрес электронной почты</w:t>
      </w:r>
      <w:r>
        <w:t xml:space="preserve">. </w:t>
      </w:r>
      <w:r w:rsidRPr="00653434">
        <w:t>Рекомендуется указывать электронную почту, привязанную к личному кабинету на ЕПГУ</w:t>
      </w:r>
      <w:r>
        <w:t xml:space="preserve"> </w:t>
      </w:r>
      <w:hyperlink r:id="rId22" w:history="1">
        <w:r w:rsidRPr="00C57DE7">
          <w:rPr>
            <w:rStyle w:val="afff6"/>
            <w:rFonts w:eastAsiaTheme="majorEastAsia"/>
          </w:rPr>
          <w:t>https://www.gosuslugi.ru/</w:t>
        </w:r>
      </w:hyperlink>
    </w:p>
    <w:p w14:paraId="14564706" w14:textId="77777777" w:rsidR="00A41A8B" w:rsidRPr="002B5801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szCs w:val="24"/>
        </w:rPr>
      </w:pPr>
      <w:r w:rsidRPr="002B5801">
        <w:rPr>
          <w:rFonts w:eastAsiaTheme="minorHAnsi" w:cs="Times New Roman"/>
          <w:b/>
          <w:bCs/>
          <w:szCs w:val="24"/>
        </w:rPr>
        <w:t xml:space="preserve">! Роли уровня «Работник МЗ» или «Работник ФОИВ» предоставляются только </w:t>
      </w:r>
      <w:r>
        <w:rPr>
          <w:rFonts w:eastAsiaTheme="minorHAnsi" w:cs="Times New Roman"/>
          <w:b/>
          <w:bCs/>
          <w:szCs w:val="24"/>
        </w:rPr>
        <w:t xml:space="preserve">на основании заявок от соответствующих </w:t>
      </w:r>
      <w:r w:rsidRPr="002B5801">
        <w:rPr>
          <w:rFonts w:eastAsiaTheme="minorHAnsi" w:cs="Times New Roman"/>
          <w:b/>
          <w:bCs/>
          <w:szCs w:val="24"/>
        </w:rPr>
        <w:t>федеральн</w:t>
      </w:r>
      <w:r>
        <w:rPr>
          <w:rFonts w:eastAsiaTheme="minorHAnsi" w:cs="Times New Roman"/>
          <w:b/>
          <w:bCs/>
          <w:szCs w:val="24"/>
        </w:rPr>
        <w:t xml:space="preserve">ых министерств. </w:t>
      </w:r>
    </w:p>
    <w:p w14:paraId="4CEF791C" w14:textId="0286447A" w:rsidR="00A41A8B" w:rsidRDefault="00A41A8B" w:rsidP="006524FB">
      <w:pPr>
        <w:pStyle w:val="affffb"/>
        <w:rPr>
          <w:rFonts w:eastAsiaTheme="minorHAnsi"/>
        </w:rPr>
      </w:pPr>
      <w:r>
        <w:t>При предоставлении о</w:t>
      </w:r>
      <w:r w:rsidRPr="00A33B5F">
        <w:t xml:space="preserve">дному сотруднику </w:t>
      </w:r>
      <w:r>
        <w:t xml:space="preserve">доступа одновременно к ФРМО и ФРМР </w:t>
      </w:r>
      <w:r w:rsidRPr="00A33B5F">
        <w:t xml:space="preserve">уровень доступа для каждой роли должен быть одинаковым (например, </w:t>
      </w:r>
      <w:r w:rsidRPr="00A33B5F">
        <w:rPr>
          <w:rFonts w:eastAsiaTheme="minorHAnsi"/>
        </w:rPr>
        <w:t xml:space="preserve">«Работник </w:t>
      </w:r>
      <w:r>
        <w:rPr>
          <w:rFonts w:eastAsiaTheme="minorHAnsi"/>
        </w:rPr>
        <w:t>организации</w:t>
      </w:r>
      <w:r w:rsidRPr="00A33B5F">
        <w:rPr>
          <w:rFonts w:eastAsiaTheme="minorHAnsi"/>
        </w:rPr>
        <w:t xml:space="preserve"> (ФРМО)» и «Работник </w:t>
      </w:r>
      <w:r>
        <w:rPr>
          <w:rFonts w:eastAsiaTheme="minorHAnsi"/>
        </w:rPr>
        <w:t>организации</w:t>
      </w:r>
      <w:r w:rsidRPr="00A33B5F">
        <w:rPr>
          <w:rFonts w:eastAsiaTheme="minorHAnsi"/>
        </w:rPr>
        <w:t xml:space="preserve"> (ФРМР)»).</w:t>
      </w:r>
      <w:r>
        <w:rPr>
          <w:rFonts w:eastAsiaTheme="minorHAnsi"/>
        </w:rPr>
        <w:t xml:space="preserve"> Если у пользователя имеется роль «Работник организации», роли «Работник ФОИВ»</w:t>
      </w:r>
      <w:r w:rsidR="00BC506E">
        <w:rPr>
          <w:rFonts w:eastAsiaTheme="minorHAnsi"/>
        </w:rPr>
        <w:t>, «Работник МЗ», «Работник ОУЗ»</w:t>
      </w:r>
      <w:r>
        <w:rPr>
          <w:rFonts w:eastAsiaTheme="minorHAnsi"/>
        </w:rPr>
        <w:t xml:space="preserve"> ему не предоставляются; необходимо определить другое ответственное лицо для каждой из указанных ролей. </w:t>
      </w:r>
    </w:p>
    <w:p w14:paraId="1A060F66" w14:textId="7D347B04" w:rsidR="00A41A8B" w:rsidRPr="002B5801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i/>
          <w:szCs w:val="24"/>
        </w:rPr>
      </w:pPr>
      <w:r>
        <w:rPr>
          <w:rFonts w:eastAsiaTheme="minorHAnsi" w:cs="Times New Roman"/>
          <w:i/>
          <w:szCs w:val="24"/>
        </w:rPr>
        <w:t xml:space="preserve">В качестве лица, ответственного за внесение информации в ФРМО, рекомендуется назначать работника, в силу занимаемой должности имеющего доступ к данным, вносимым в реестр (например, сотрудников административно-хозяйственных отделов общехозяйственных </w:t>
      </w:r>
      <w:r>
        <w:rPr>
          <w:rFonts w:eastAsiaTheme="minorHAnsi" w:cs="Times New Roman"/>
          <w:i/>
          <w:szCs w:val="24"/>
        </w:rPr>
        <w:lastRenderedPageBreak/>
        <w:t xml:space="preserve">служб, хозяйственно-технических отделов). Допустимо закрепление обязанности по внесению и актуализации данных за несколькими работниками организации (за каждым </w:t>
      </w:r>
      <w:r w:rsidRPr="00A33B5F">
        <w:rPr>
          <w:szCs w:val="24"/>
        </w:rPr>
        <w:t>–</w:t>
      </w:r>
      <w:r>
        <w:rPr>
          <w:rFonts w:eastAsiaTheme="minorHAnsi" w:cs="Times New Roman"/>
          <w:i/>
          <w:szCs w:val="24"/>
        </w:rPr>
        <w:t xml:space="preserve"> определенный </w:t>
      </w:r>
      <w:r w:rsidR="0018414F">
        <w:rPr>
          <w:rFonts w:eastAsiaTheme="minorHAnsi" w:cs="Times New Roman"/>
          <w:i/>
          <w:szCs w:val="24"/>
        </w:rPr>
        <w:t>раздел</w:t>
      </w:r>
      <w:r>
        <w:rPr>
          <w:rFonts w:eastAsiaTheme="minorHAnsi" w:cs="Times New Roman"/>
          <w:i/>
          <w:szCs w:val="24"/>
        </w:rPr>
        <w:t xml:space="preserve"> или несколько </w:t>
      </w:r>
      <w:r w:rsidR="0018414F">
        <w:rPr>
          <w:rFonts w:eastAsiaTheme="minorHAnsi" w:cs="Times New Roman"/>
          <w:i/>
          <w:szCs w:val="24"/>
        </w:rPr>
        <w:t>разделов</w:t>
      </w:r>
      <w:r>
        <w:rPr>
          <w:rFonts w:eastAsiaTheme="minorHAnsi" w:cs="Times New Roman"/>
          <w:i/>
          <w:szCs w:val="24"/>
        </w:rPr>
        <w:t xml:space="preserve">). В качестве сотрудника, ответственного за внесение информации в </w:t>
      </w:r>
      <w:r w:rsidR="0018414F">
        <w:rPr>
          <w:rFonts w:eastAsiaTheme="minorHAnsi" w:cs="Times New Roman"/>
          <w:i/>
          <w:szCs w:val="24"/>
        </w:rPr>
        <w:t xml:space="preserve">раздел </w:t>
      </w:r>
      <w:r>
        <w:rPr>
          <w:rFonts w:eastAsiaTheme="minorHAnsi" w:cs="Times New Roman"/>
          <w:i/>
          <w:szCs w:val="24"/>
        </w:rPr>
        <w:t xml:space="preserve">«Штатное расписание» ФРМО и в ФРМР, рекомендуется назначать работника кадровой службы. </w:t>
      </w:r>
      <w:r w:rsidR="0018414F">
        <w:rPr>
          <w:rFonts w:eastAsiaTheme="minorHAnsi" w:cs="Times New Roman"/>
          <w:i/>
          <w:szCs w:val="24"/>
        </w:rPr>
        <w:t xml:space="preserve">В качестве сотрудника, ответственного за внесение информации в разделы «Доходы и расходы» и «Заработная плата» ФРМО, рекомендуется назначать </w:t>
      </w:r>
      <w:r w:rsidR="005D6CF3">
        <w:rPr>
          <w:rFonts w:eastAsiaTheme="minorHAnsi" w:cs="Times New Roman"/>
          <w:i/>
          <w:szCs w:val="24"/>
        </w:rPr>
        <w:t xml:space="preserve">работника </w:t>
      </w:r>
      <w:r w:rsidR="00265513">
        <w:rPr>
          <w:rFonts w:eastAsiaTheme="minorHAnsi" w:cs="Times New Roman"/>
          <w:i/>
          <w:szCs w:val="24"/>
        </w:rPr>
        <w:t>бухгалтер</w:t>
      </w:r>
      <w:r w:rsidR="005D6CF3">
        <w:rPr>
          <w:rFonts w:eastAsiaTheme="minorHAnsi" w:cs="Times New Roman"/>
          <w:i/>
          <w:szCs w:val="24"/>
        </w:rPr>
        <w:t>ии</w:t>
      </w:r>
      <w:r w:rsidR="00265513">
        <w:rPr>
          <w:rFonts w:eastAsiaTheme="minorHAnsi" w:cs="Times New Roman"/>
          <w:i/>
          <w:szCs w:val="24"/>
        </w:rPr>
        <w:t>.</w:t>
      </w:r>
    </w:p>
    <w:p w14:paraId="758988EE" w14:textId="77777777" w:rsidR="00A41A8B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i/>
          <w:szCs w:val="24"/>
        </w:rPr>
      </w:pPr>
    </w:p>
    <w:p w14:paraId="3856FA3D" w14:textId="77777777" w:rsidR="00A41A8B" w:rsidRPr="00835551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b/>
          <w:bCs/>
          <w:i/>
          <w:szCs w:val="24"/>
        </w:rPr>
      </w:pPr>
      <w:r w:rsidRPr="002B5801">
        <w:rPr>
          <w:rFonts w:eastAsiaTheme="minorHAnsi" w:cs="Times New Roman"/>
          <w:b/>
          <w:bCs/>
          <w:szCs w:val="24"/>
        </w:rPr>
        <w:t xml:space="preserve">! </w:t>
      </w:r>
      <w:r w:rsidRPr="00835551">
        <w:rPr>
          <w:rFonts w:eastAsiaTheme="minorHAnsi" w:cs="Times New Roman"/>
          <w:b/>
          <w:bCs/>
          <w:i/>
          <w:szCs w:val="24"/>
        </w:rPr>
        <w:t xml:space="preserve">Предоставление доступа к ФРМР работнику организации для заполнения им своей личной карточки не допускается, поскольку при получении доступа к ФРМР пользователь получает доступ к карточкам всех работников организации (работающим и уволенным). </w:t>
      </w:r>
    </w:p>
    <w:p w14:paraId="7BCABFA9" w14:textId="77777777" w:rsidR="00A41A8B" w:rsidRPr="00A33B5F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cs="Times New Roman"/>
          <w:szCs w:val="24"/>
        </w:rPr>
      </w:pPr>
    </w:p>
    <w:p w14:paraId="2C27BDDE" w14:textId="1605A713" w:rsidR="00A41A8B" w:rsidRPr="003B10AD" w:rsidRDefault="00A41A8B" w:rsidP="003B10AD">
      <w:pPr>
        <w:pStyle w:val="a0"/>
      </w:pPr>
      <w:r w:rsidRPr="003B10AD">
        <w:t xml:space="preserve">Распечатать заполненную заявку. </w:t>
      </w:r>
      <w:bookmarkStart w:id="25" w:name="_Hlk86765506"/>
      <w:r w:rsidRPr="003B10AD">
        <w:t xml:space="preserve">Подписать ее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</w:t>
      </w:r>
      <w:r w:rsidR="00E90B62">
        <w:t>Российской Федерации</w:t>
      </w:r>
      <w:r w:rsidRPr="003B10AD">
        <w:t xml:space="preserve">. </w:t>
      </w:r>
      <w:bookmarkEnd w:id="25"/>
      <w:r w:rsidRPr="003B10AD">
        <w:t xml:space="preserve">Проставить </w:t>
      </w:r>
      <w:bookmarkStart w:id="26" w:name="_Hlk86765564"/>
      <w:r w:rsidRPr="003B10AD">
        <w:t xml:space="preserve">оттиск печати организации/индивидуального предпринимателя (при наличии печати). Если в соответствии с Уставом организация отказалась от использования печати или если индивидуальный предприниматель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 При использовании печати ее оттиск необходимо ставить так, чтобы подпись уполномоченного лица и вся информация на оттиске печати были четко видны. В случае, если заявка подписана лицом на основании доверенности, проставление оттиска печати является необязательным. </w:t>
      </w:r>
    </w:p>
    <w:bookmarkEnd w:id="26"/>
    <w:p w14:paraId="0BABB0B6" w14:textId="3FB08457" w:rsidR="00A41A8B" w:rsidRDefault="00A41A8B" w:rsidP="00E90B62">
      <w:pPr>
        <w:pStyle w:val="affffb"/>
        <w:rPr>
          <w:rFonts w:eastAsiaTheme="minorHAnsi"/>
        </w:rPr>
      </w:pPr>
      <w:r w:rsidRPr="00A33B5F">
        <w:rPr>
          <w:rFonts w:eastAsiaTheme="minorHAnsi"/>
        </w:rPr>
        <w:t>Отсканировать заполненную, распечатанную и подписанную заявку, сохранив ее</w:t>
      </w:r>
      <w:r>
        <w:rPr>
          <w:rFonts w:eastAsiaTheme="minorHAnsi"/>
        </w:rPr>
        <w:t xml:space="preserve"> </w:t>
      </w:r>
      <w:r>
        <w:t xml:space="preserve">в формате файла </w:t>
      </w:r>
      <w:r>
        <w:rPr>
          <w:lang w:val="en-US"/>
        </w:rPr>
        <w:t>PDF</w:t>
      </w:r>
      <w:r>
        <w:t xml:space="preserve"> или </w:t>
      </w:r>
      <w:r>
        <w:rPr>
          <w:lang w:val="en-US"/>
        </w:rPr>
        <w:t>JPG</w:t>
      </w:r>
      <w:r>
        <w:t>.</w:t>
      </w:r>
    </w:p>
    <w:p w14:paraId="25A0B842" w14:textId="77777777" w:rsidR="00A41A8B" w:rsidRPr="003B10AD" w:rsidRDefault="00A41A8B" w:rsidP="003B10AD">
      <w:pPr>
        <w:pStyle w:val="a0"/>
      </w:pPr>
      <w:r w:rsidRPr="003B10AD">
        <w:t>Направить в СТП ЕГИСЗ:</w:t>
      </w:r>
    </w:p>
    <w:p w14:paraId="21C98B67" w14:textId="77777777" w:rsidR="00A41A8B" w:rsidRPr="00A33B5F" w:rsidRDefault="00A41A8B" w:rsidP="00681C95">
      <w:pPr>
        <w:pStyle w:val="1a"/>
      </w:pPr>
      <w:r w:rsidRPr="00A33B5F">
        <w:t xml:space="preserve">заявку в </w:t>
      </w:r>
      <w:r>
        <w:t>2 (двух)</w:t>
      </w:r>
      <w:r w:rsidRPr="00A33B5F">
        <w:t xml:space="preserve"> экземплярах: </w:t>
      </w:r>
    </w:p>
    <w:p w14:paraId="4BF5B693" w14:textId="77777777" w:rsidR="00A41A8B" w:rsidRPr="00A33B5F" w:rsidRDefault="00A41A8B" w:rsidP="00E90B62">
      <w:pPr>
        <w:pStyle w:val="affffb"/>
      </w:pPr>
      <w:bookmarkStart w:id="27" w:name="_Hlk62664601"/>
      <w:r w:rsidRPr="00A33B5F">
        <w:t xml:space="preserve">1-й экземпляр – сканированная копия заявки </w:t>
      </w:r>
      <w:r>
        <w:t xml:space="preserve">в формате файла </w:t>
      </w:r>
      <w:r>
        <w:rPr>
          <w:lang w:val="en-US"/>
        </w:rPr>
        <w:t>PDF</w:t>
      </w:r>
      <w:r>
        <w:t xml:space="preserve"> или </w:t>
      </w:r>
      <w:r>
        <w:rPr>
          <w:lang w:val="en-US"/>
        </w:rPr>
        <w:t>JPG</w:t>
      </w:r>
      <w:r w:rsidRPr="00A33B5F">
        <w:t>;</w:t>
      </w:r>
    </w:p>
    <w:p w14:paraId="2C69FC2C" w14:textId="77777777" w:rsidR="00A41A8B" w:rsidRPr="00A239AD" w:rsidRDefault="00A41A8B" w:rsidP="00E90B62">
      <w:pPr>
        <w:pStyle w:val="affffb"/>
      </w:pPr>
      <w:r w:rsidRPr="00A33B5F">
        <w:t xml:space="preserve">2-й экземпляр – заявка </w:t>
      </w:r>
      <w:r w:rsidRPr="006D242E">
        <w:t>в формат</w:t>
      </w:r>
      <w:r>
        <w:t xml:space="preserve">е файла </w:t>
      </w:r>
      <w:r w:rsidRPr="006D242E">
        <w:t>Microsoft Word</w:t>
      </w:r>
      <w:r w:rsidRPr="00205C14">
        <w:t xml:space="preserve"> </w:t>
      </w:r>
      <w:r>
        <w:t>или</w:t>
      </w:r>
      <w:r w:rsidRPr="00F04078">
        <w:t xml:space="preserve"> </w:t>
      </w:r>
      <w:r w:rsidRPr="00784874">
        <w:rPr>
          <w:lang w:val="en-US"/>
        </w:rPr>
        <w:t>Excel</w:t>
      </w:r>
      <w:r>
        <w:t xml:space="preserve"> </w:t>
      </w:r>
      <w:r w:rsidRPr="00A239AD">
        <w:t>(редактируем</w:t>
      </w:r>
      <w:r>
        <w:t>ая</w:t>
      </w:r>
      <w:r w:rsidRPr="00A239AD">
        <w:t>);</w:t>
      </w:r>
    </w:p>
    <w:p w14:paraId="78FBE47F" w14:textId="77777777" w:rsidR="00A41A8B" w:rsidRDefault="00A41A8B" w:rsidP="00681C95">
      <w:pPr>
        <w:pStyle w:val="1a"/>
      </w:pPr>
      <w:r>
        <w:t xml:space="preserve">сканированную </w:t>
      </w:r>
      <w:r w:rsidRPr="00A239AD">
        <w:t xml:space="preserve">копию доверенности на лицо, подписавшее заявку </w:t>
      </w:r>
      <w:r>
        <w:br/>
      </w:r>
      <w:r w:rsidRPr="00A239AD">
        <w:t>(если заявка подписана лицом, действующим на основании доверенности)</w:t>
      </w:r>
      <w:r>
        <w:t>.</w:t>
      </w:r>
    </w:p>
    <w:p w14:paraId="7279C509" w14:textId="07717795" w:rsidR="00A41A8B" w:rsidRDefault="00A41A8B" w:rsidP="00E90B62">
      <w:pPr>
        <w:pStyle w:val="affffb"/>
      </w:pPr>
      <w:r>
        <w:t xml:space="preserve">При отсутствии организации в ФРМО заявка на ее добавление в реестр направляется </w:t>
      </w:r>
      <w:r w:rsidRPr="00523CF9">
        <w:t xml:space="preserve">в СТП ЕГИСЗ </w:t>
      </w:r>
      <w:r>
        <w:t>вместе с заявкой на предоставление доступа к ФРМО/ФРМР</w:t>
      </w:r>
      <w:r w:rsidR="00EE11D5">
        <w:t xml:space="preserve"> с указанием прочерка в поле </w:t>
      </w:r>
      <w:r w:rsidR="00EE11D5">
        <w:rPr>
          <w:lang w:val="en-US"/>
        </w:rPr>
        <w:t>OID</w:t>
      </w:r>
      <w:r w:rsidR="00EE11D5" w:rsidRPr="00EE11D5">
        <w:t xml:space="preserve"> </w:t>
      </w:r>
      <w:r w:rsidR="00EE11D5" w:rsidRPr="002003B4">
        <w:t>организации</w:t>
      </w:r>
      <w:r>
        <w:t xml:space="preserve">. </w:t>
      </w:r>
    </w:p>
    <w:p w14:paraId="4488CF7F" w14:textId="77777777" w:rsidR="00A41A8B" w:rsidRDefault="00A41A8B" w:rsidP="00A41A8B">
      <w:pPr>
        <w:pStyle w:val="phnormal"/>
        <w:tabs>
          <w:tab w:val="left" w:pos="993"/>
          <w:tab w:val="left" w:pos="7513"/>
        </w:tabs>
        <w:spacing w:line="276" w:lineRule="auto"/>
        <w:ind w:right="0" w:firstLine="0"/>
        <w:rPr>
          <w:szCs w:val="24"/>
        </w:rPr>
      </w:pPr>
    </w:p>
    <w:p w14:paraId="4F8D2443" w14:textId="77777777" w:rsidR="00A41A8B" w:rsidRDefault="00A41A8B" w:rsidP="00A41A8B">
      <w:pPr>
        <w:pStyle w:val="phnormal"/>
        <w:tabs>
          <w:tab w:val="left" w:pos="993"/>
          <w:tab w:val="left" w:pos="7513"/>
        </w:tabs>
        <w:spacing w:line="276" w:lineRule="auto"/>
        <w:ind w:left="709" w:right="0" w:firstLine="0"/>
        <w:rPr>
          <w:szCs w:val="24"/>
        </w:rPr>
      </w:pPr>
      <w:r w:rsidRPr="002B5801">
        <w:rPr>
          <w:szCs w:val="24"/>
        </w:rPr>
        <w:t>Заявка может быть отправлена</w:t>
      </w:r>
      <w:r>
        <w:rPr>
          <w:szCs w:val="24"/>
        </w:rPr>
        <w:t xml:space="preserve"> в СТП ЕГИСЗ</w:t>
      </w:r>
      <w:r>
        <w:rPr>
          <w:b/>
          <w:szCs w:val="24"/>
        </w:rPr>
        <w:t xml:space="preserve"> </w:t>
      </w:r>
      <w:r w:rsidRPr="002B5801">
        <w:rPr>
          <w:b/>
          <w:szCs w:val="24"/>
        </w:rPr>
        <w:t>любым</w:t>
      </w:r>
      <w:r>
        <w:rPr>
          <w:szCs w:val="24"/>
        </w:rPr>
        <w:t xml:space="preserve"> из указанных способов:</w:t>
      </w:r>
    </w:p>
    <w:p w14:paraId="74B4F21B" w14:textId="77777777" w:rsidR="00A41A8B" w:rsidRDefault="00A41A8B" w:rsidP="00A41A8B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szCs w:val="24"/>
        </w:rPr>
      </w:pPr>
      <w:r>
        <w:rPr>
          <w:szCs w:val="24"/>
        </w:rPr>
        <w:t xml:space="preserve">1) через Центр СТП ЕГИСЗ </w:t>
      </w:r>
      <w:hyperlink r:id="rId23" w:history="1">
        <w:r w:rsidRPr="00130C5F">
          <w:rPr>
            <w:rStyle w:val="afff6"/>
            <w:rFonts w:eastAsiaTheme="majorEastAsia"/>
          </w:rPr>
          <w:t>https://support.egisz.rosminzdrav.ru/</w:t>
        </w:r>
      </w:hyperlink>
      <w:r>
        <w:rPr>
          <w:szCs w:val="24"/>
        </w:rPr>
        <w:t xml:space="preserve"> («Отправить заявку» </w:t>
      </w:r>
      <w:r>
        <w:rPr>
          <w:noProof/>
          <w:szCs w:val="24"/>
        </w:rPr>
        <w:drawing>
          <wp:inline distT="0" distB="0" distL="0" distR="0" wp14:anchorId="28769733" wp14:editId="68934296">
            <wp:extent cx="138989" cy="138989"/>
            <wp:effectExtent l="0" t="0" r="0" b="0"/>
            <wp:docPr id="12" name="Рисунок 12" descr="Стрелка вправо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Стрелка вправо со сплошной заливкой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1902" cy="1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система «ФРМО» (или «ФРМР», если в заявке требуется доступ только к ФРМР);</w:t>
      </w:r>
    </w:p>
    <w:p w14:paraId="5CB8F8DB" w14:textId="77777777" w:rsidR="00A41A8B" w:rsidRPr="00BC5ED6" w:rsidRDefault="00A41A8B" w:rsidP="00A41A8B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b/>
          <w:bCs/>
        </w:rPr>
      </w:pPr>
      <w:r>
        <w:rPr>
          <w:szCs w:val="24"/>
        </w:rPr>
        <w:t>2) н</w:t>
      </w:r>
      <w:r w:rsidRPr="00A33B5F">
        <w:rPr>
          <w:szCs w:val="24"/>
        </w:rPr>
        <w:t xml:space="preserve">а </w:t>
      </w:r>
      <w:r w:rsidRPr="00A33B5F">
        <w:rPr>
          <w:rFonts w:eastAsiaTheme="minorHAnsi"/>
          <w:szCs w:val="24"/>
        </w:rPr>
        <w:t>адрес электронной почты</w:t>
      </w:r>
      <w:r w:rsidRPr="00A33B5F">
        <w:rPr>
          <w:szCs w:val="24"/>
        </w:rPr>
        <w:t xml:space="preserve"> </w:t>
      </w:r>
      <w:r w:rsidRPr="00BC5ED6">
        <w:rPr>
          <w:b/>
          <w:bCs/>
        </w:rPr>
        <w:t>egisz@stp-egisz.ru</w:t>
      </w:r>
    </w:p>
    <w:p w14:paraId="3F2FDDEC" w14:textId="77777777" w:rsidR="00A41A8B" w:rsidRDefault="00A41A8B" w:rsidP="00A41A8B">
      <w:pPr>
        <w:pStyle w:val="phnormal"/>
        <w:tabs>
          <w:tab w:val="left" w:pos="1134"/>
          <w:tab w:val="left" w:pos="7513"/>
        </w:tabs>
        <w:spacing w:line="276" w:lineRule="auto"/>
        <w:ind w:right="0" w:firstLine="709"/>
        <w:rPr>
          <w:szCs w:val="24"/>
        </w:rPr>
      </w:pPr>
      <w:r w:rsidRPr="00343718">
        <w:rPr>
          <w:szCs w:val="24"/>
        </w:rPr>
        <w:t>Порядок обращения в службу технической поддержки ЕГИСЗ</w:t>
      </w:r>
      <w:r>
        <w:rPr>
          <w:szCs w:val="24"/>
        </w:rPr>
        <w:t xml:space="preserve"> размещен на странице </w:t>
      </w:r>
      <w:hyperlink r:id="rId26" w:history="1">
        <w:r w:rsidRPr="00130C5F">
          <w:rPr>
            <w:rStyle w:val="afff6"/>
            <w:rFonts w:eastAsiaTheme="majorEastAsia"/>
          </w:rPr>
          <w:t>https://support.egisz.rosminzdrav.ru/</w:t>
        </w:r>
      </w:hyperlink>
    </w:p>
    <w:p w14:paraId="2A6183F2" w14:textId="77777777" w:rsidR="00A41A8B" w:rsidRPr="00CC568F" w:rsidRDefault="00A41A8B" w:rsidP="00A41A8B">
      <w:pPr>
        <w:pStyle w:val="phnormal"/>
        <w:tabs>
          <w:tab w:val="left" w:pos="7513"/>
        </w:tabs>
        <w:spacing w:line="276" w:lineRule="auto"/>
        <w:ind w:right="0" w:firstLine="709"/>
        <w:rPr>
          <w:i/>
          <w:iCs/>
          <w:szCs w:val="24"/>
        </w:rPr>
      </w:pPr>
    </w:p>
    <w:p w14:paraId="7A0FB340" w14:textId="77777777" w:rsidR="00A41A8B" w:rsidRPr="00B364D9" w:rsidRDefault="00A41A8B" w:rsidP="003B10AD">
      <w:pPr>
        <w:pStyle w:val="a0"/>
      </w:pPr>
      <w:bookmarkStart w:id="28" w:name="_Ref405822028"/>
      <w:bookmarkEnd w:id="27"/>
      <w:r w:rsidRPr="00A239AD">
        <w:t xml:space="preserve">Ожидать ответного письма СТП ЕГИСЗ о выполнении заявки </w:t>
      </w:r>
      <w:r>
        <w:br/>
      </w:r>
      <w:r w:rsidRPr="00A239AD">
        <w:t>и предоставлении доступа</w:t>
      </w:r>
      <w:r>
        <w:t xml:space="preserve"> к</w:t>
      </w:r>
      <w:r w:rsidRPr="00A239AD">
        <w:t xml:space="preserve"> ФРМО/ФРМР сотрудник</w:t>
      </w:r>
      <w:r>
        <w:t>у(-</w:t>
      </w:r>
      <w:r w:rsidRPr="00A239AD">
        <w:t>ам</w:t>
      </w:r>
      <w:r>
        <w:t>), указанному(-ым) в заявке</w:t>
      </w:r>
      <w:r w:rsidRPr="00A239AD">
        <w:t>. Письмо направляется на адрес электронной почты, с которого была отправлена заявка.</w:t>
      </w:r>
    </w:p>
    <w:p w14:paraId="475CA45F" w14:textId="77777777" w:rsidR="00A41A8B" w:rsidRPr="00D7021E" w:rsidRDefault="00A41A8B" w:rsidP="00A349C9">
      <w:pPr>
        <w:pStyle w:val="affffb"/>
        <w:rPr>
          <w:rFonts w:eastAsiaTheme="minorHAnsi"/>
        </w:rPr>
      </w:pPr>
      <w:r>
        <w:t xml:space="preserve">Вне зависимости от способа направления заявки отслеживать статус текущего обращения, вести в рамках текущего обращения переписку, просматривать обращения, направленные в СТП ЕГИСЗ ранее (с указанного в профиле пользователя адреса электронной почты), можно через сайт Центра СТП ЕГИСЗ </w:t>
      </w:r>
      <w:hyperlink r:id="rId27" w:history="1">
        <w:r w:rsidRPr="00130C5F">
          <w:rPr>
            <w:rStyle w:val="afff6"/>
            <w:rFonts w:eastAsiaTheme="majorEastAsia"/>
          </w:rPr>
          <w:t>https://support.egisz.rosminzdrav.ru/</w:t>
        </w:r>
      </w:hyperlink>
    </w:p>
    <w:p w14:paraId="481AAF98" w14:textId="77777777" w:rsidR="00A41A8B" w:rsidRPr="00A239AD" w:rsidRDefault="00A41A8B" w:rsidP="00A41A8B">
      <w:pPr>
        <w:pStyle w:val="phlistitemized1"/>
        <w:numPr>
          <w:ilvl w:val="0"/>
          <w:numId w:val="0"/>
        </w:numPr>
        <w:tabs>
          <w:tab w:val="left" w:pos="7513"/>
        </w:tabs>
        <w:spacing w:line="276" w:lineRule="auto"/>
        <w:ind w:right="0" w:firstLine="709"/>
        <w:rPr>
          <w:rFonts w:eastAsiaTheme="minorHAnsi" w:cs="Times New Roman"/>
          <w:szCs w:val="24"/>
        </w:rPr>
      </w:pPr>
    </w:p>
    <w:p w14:paraId="42CF4751" w14:textId="77777777" w:rsidR="00A41A8B" w:rsidRDefault="00A41A8B" w:rsidP="003B10AD">
      <w:pPr>
        <w:pStyle w:val="a0"/>
      </w:pPr>
      <w:r w:rsidRPr="00B140BC">
        <w:lastRenderedPageBreak/>
        <w:t>По получении ответного письма СТП ЕГИСЗ о выполнении заявки проверить наличие доступа: в</w:t>
      </w:r>
      <w:r w:rsidRPr="00A239AD">
        <w:t xml:space="preserve"> адресной строке </w:t>
      </w:r>
      <w:r>
        <w:t>веб</w:t>
      </w:r>
      <w:r w:rsidRPr="00A239AD">
        <w:t xml:space="preserve">-браузера ввести адрес </w:t>
      </w:r>
      <w:r w:rsidRPr="00E020C2">
        <w:rPr>
          <w:rStyle w:val="afff6"/>
        </w:rPr>
        <w:t>https://portalmr.egisz.rosminzdrav.ru/</w:t>
      </w:r>
    </w:p>
    <w:p w14:paraId="1AD4CD8E" w14:textId="096E178A" w:rsidR="00A41A8B" w:rsidRDefault="00A41A8B" w:rsidP="00A349C9">
      <w:pPr>
        <w:pStyle w:val="affffffffff8"/>
        <w:tabs>
          <w:tab w:val="left" w:pos="1134"/>
          <w:tab w:val="left" w:pos="7513"/>
        </w:tabs>
        <w:spacing w:line="276" w:lineRule="auto"/>
      </w:pPr>
      <w:r w:rsidRPr="00A239AD">
        <w:t>На экране отобразится страница авторизации (</w:t>
      </w:r>
      <w:r w:rsidR="00A349C9">
        <w:t xml:space="preserve">см. </w:t>
      </w:r>
      <w:r w:rsidR="00A349C9">
        <w:fldChar w:fldCharType="begin"/>
      </w:r>
      <w:r w:rsidR="00A349C9">
        <w:instrText xml:space="preserve"> REF _Ref169066608 \h </w:instrText>
      </w:r>
      <w:r w:rsidR="00A349C9">
        <w:fldChar w:fldCharType="separate"/>
      </w:r>
      <w:r w:rsidR="0048734D">
        <w:t xml:space="preserve">Рисунок </w:t>
      </w:r>
      <w:r w:rsidR="0048734D">
        <w:rPr>
          <w:noProof/>
        </w:rPr>
        <w:t>2</w:t>
      </w:r>
      <w:r w:rsidR="00A349C9">
        <w:fldChar w:fldCharType="end"/>
      </w:r>
      <w:r w:rsidRPr="00A239AD">
        <w:t>).</w:t>
      </w:r>
      <w:bookmarkEnd w:id="28"/>
      <w:r w:rsidR="00A349C9">
        <w:t xml:space="preserve"> Требуется ввести логин и пароль и далее</w:t>
      </w:r>
      <w:r w:rsidRPr="00A239AD">
        <w:t xml:space="preserve"> нажать кнопку «Войти».</w:t>
      </w:r>
      <w:r w:rsidRPr="00B140BC">
        <w:t xml:space="preserve"> </w:t>
      </w:r>
    </w:p>
    <w:p w14:paraId="70DE7C00" w14:textId="55CDD69F" w:rsidR="00A41A8B" w:rsidRPr="00B140BC" w:rsidRDefault="00A41A8B" w:rsidP="00A41A8B">
      <w:pPr>
        <w:pStyle w:val="affffffffff8"/>
        <w:tabs>
          <w:tab w:val="left" w:pos="1134"/>
          <w:tab w:val="left" w:pos="7513"/>
        </w:tabs>
        <w:spacing w:line="276" w:lineRule="auto"/>
      </w:pPr>
      <w:r w:rsidRPr="00B140BC">
        <w:t xml:space="preserve">Произойдет переход на стартовую страницу </w:t>
      </w:r>
      <w:r w:rsidR="00EE11D5">
        <w:t>ФРМО или ФРМР, согласно предоставленной пользователю роли</w:t>
      </w:r>
      <w:r w:rsidRPr="00B140BC">
        <w:t xml:space="preserve"> (</w:t>
      </w:r>
      <w:r w:rsidR="00C84669">
        <w:t xml:space="preserve">см. </w:t>
      </w:r>
      <w:r w:rsidR="00C84669">
        <w:fldChar w:fldCharType="begin"/>
      </w:r>
      <w:r w:rsidR="00C84669">
        <w:instrText xml:space="preserve"> REF _Ref169068165 \h </w:instrText>
      </w:r>
      <w:r w:rsidR="00C84669">
        <w:fldChar w:fldCharType="separate"/>
      </w:r>
      <w:r w:rsidR="0048734D">
        <w:t xml:space="preserve">Рисунок </w:t>
      </w:r>
      <w:r w:rsidR="0048734D">
        <w:rPr>
          <w:noProof/>
        </w:rPr>
        <w:t>4</w:t>
      </w:r>
      <w:r w:rsidR="00C84669">
        <w:fldChar w:fldCharType="end"/>
      </w:r>
      <w:r w:rsidRPr="00B140BC">
        <w:t>).</w:t>
      </w:r>
    </w:p>
    <w:p w14:paraId="22480DC7" w14:textId="28DAF573" w:rsidR="00A41A8B" w:rsidRPr="00A239AD" w:rsidRDefault="0020366F" w:rsidP="00A41A8B">
      <w:pPr>
        <w:tabs>
          <w:tab w:val="left" w:pos="7513"/>
        </w:tabs>
        <w:contextualSpacing/>
        <w:jc w:val="center"/>
      </w:pPr>
      <w:r>
        <w:rPr>
          <w:noProof/>
        </w:rPr>
        <w:drawing>
          <wp:inline distT="0" distB="0" distL="0" distR="0" wp14:anchorId="73070A1A" wp14:editId="43C901FF">
            <wp:extent cx="6480175" cy="2990850"/>
            <wp:effectExtent l="0" t="0" r="0" b="6350"/>
            <wp:docPr id="1076849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49726" name="Рисунок 10768497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55D9" w14:textId="51D58697" w:rsidR="00A41A8B" w:rsidRPr="00A239AD" w:rsidRDefault="00A41A8B" w:rsidP="00A41A8B">
      <w:pPr>
        <w:tabs>
          <w:tab w:val="left" w:pos="7513"/>
        </w:tabs>
        <w:contextualSpacing/>
        <w:jc w:val="center"/>
      </w:pPr>
      <w:bookmarkStart w:id="29" w:name="_Ref169068165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4</w:t>
      </w:r>
      <w:r w:rsidR="00000000">
        <w:rPr>
          <w:noProof/>
        </w:rPr>
        <w:fldChar w:fldCharType="end"/>
      </w:r>
      <w:bookmarkEnd w:id="29"/>
      <w:r>
        <w:t xml:space="preserve"> – </w:t>
      </w:r>
      <w:r w:rsidRPr="00A239AD">
        <w:t xml:space="preserve">Стартовая страница </w:t>
      </w:r>
      <w:r>
        <w:t>ФРМО и ФРМР</w:t>
      </w:r>
      <w:r w:rsidRPr="00A239AD">
        <w:t xml:space="preserve"> после предоставления доступа</w:t>
      </w:r>
    </w:p>
    <w:p w14:paraId="12B6EE61" w14:textId="77777777" w:rsidR="003B10AD" w:rsidRDefault="003B10AD" w:rsidP="003B10AD"/>
    <w:p w14:paraId="72C0EE2E" w14:textId="6A9F6208" w:rsidR="00A41A8B" w:rsidRPr="00C145A3" w:rsidRDefault="00A41A8B" w:rsidP="003B10AD">
      <w:pPr>
        <w:pStyle w:val="a0"/>
      </w:pPr>
      <w:r>
        <w:t xml:space="preserve">В случае если при переходе по ссылке </w:t>
      </w:r>
      <w:r w:rsidRPr="00E020C2">
        <w:rPr>
          <w:rStyle w:val="afff6"/>
        </w:rPr>
        <w:t>https://portalmr.egisz.rosminzdrav.ru/</w:t>
      </w:r>
      <w:r>
        <w:t xml:space="preserve"> </w:t>
      </w:r>
      <w:r w:rsidRPr="00DF0317">
        <w:t xml:space="preserve">стартовая страница </w:t>
      </w:r>
      <w:r w:rsidR="00EE11D5">
        <w:t>ФРМО или ФРМР</w:t>
      </w:r>
      <w:r w:rsidRPr="00DF0317">
        <w:t xml:space="preserve"> открывается некорректно</w:t>
      </w:r>
      <w:r w:rsidR="00EE11D5">
        <w:t xml:space="preserve">, </w:t>
      </w:r>
      <w:r>
        <w:t xml:space="preserve">то есть </w:t>
      </w:r>
      <w:r w:rsidRPr="00DF0317">
        <w:t>у пользователя открывается окно стартовой страницы до предоставления ему доступа (</w:t>
      </w:r>
      <w:r>
        <w:t>см.</w:t>
      </w:r>
      <w:r w:rsidR="0038751F">
        <w:t xml:space="preserve"> </w:t>
      </w:r>
      <w:r w:rsidR="0038751F">
        <w:fldChar w:fldCharType="begin"/>
      </w:r>
      <w:r w:rsidR="0038751F">
        <w:instrText xml:space="preserve"> REF _Ref169066641 \h </w:instrText>
      </w:r>
      <w:r w:rsidR="0038751F">
        <w:fldChar w:fldCharType="separate"/>
      </w:r>
      <w:r w:rsidR="0048734D">
        <w:t xml:space="preserve">Рисунок </w:t>
      </w:r>
      <w:r w:rsidR="0048734D">
        <w:rPr>
          <w:noProof/>
        </w:rPr>
        <w:t>3</w:t>
      </w:r>
      <w:r w:rsidR="0038751F">
        <w:fldChar w:fldCharType="end"/>
      </w:r>
      <w:r w:rsidRPr="00DF0317">
        <w:t xml:space="preserve">), рекомендуется </w:t>
      </w:r>
      <w:r>
        <w:t>нажать на ФИО в правом верхнем углу, далее нажать на кнопку «Выход», затем</w:t>
      </w:r>
      <w:r w:rsidRPr="00DF0317">
        <w:t xml:space="preserve"> </w:t>
      </w:r>
      <w:r>
        <w:t xml:space="preserve">перейти </w:t>
      </w:r>
      <w:r>
        <w:br/>
        <w:t>по указанной ссылке</w:t>
      </w:r>
      <w:r w:rsidRPr="00DF0317">
        <w:t xml:space="preserve"> повторно</w:t>
      </w:r>
      <w:r w:rsidRPr="00B140BC">
        <w:t>.</w:t>
      </w:r>
      <w:r>
        <w:t xml:space="preserve"> Если рекомендованные действия не помогают, следует направить в СТП ЕГИСЗ </w:t>
      </w:r>
      <w:r w:rsidRPr="00A33B5F">
        <w:t>на адрес электронной почты</w:t>
      </w:r>
      <w:r>
        <w:t xml:space="preserve"> </w:t>
      </w:r>
      <w:hyperlink r:id="rId29" w:history="1">
        <w:r w:rsidRPr="00EE11D5">
          <w:rPr>
            <w:rStyle w:val="afff6"/>
          </w:rPr>
          <w:t>egisz@stp-egisz.ru</w:t>
        </w:r>
      </w:hyperlink>
      <w:r w:rsidRPr="00BC5ED6">
        <w:t xml:space="preserve"> </w:t>
      </w:r>
      <w:r w:rsidRPr="002B5801">
        <w:rPr>
          <w:bCs/>
        </w:rPr>
        <w:t>или через</w:t>
      </w:r>
      <w:r>
        <w:rPr>
          <w:b/>
          <w:bCs/>
        </w:rPr>
        <w:t xml:space="preserve"> </w:t>
      </w:r>
      <w:r>
        <w:rPr>
          <w:b/>
          <w:bCs/>
        </w:rPr>
        <w:br/>
      </w:r>
      <w:r w:rsidRPr="00EE11D5">
        <w:t>Центр СТП ЕГИСЗ</w:t>
      </w:r>
      <w:r>
        <w:rPr>
          <w:b/>
          <w:bCs/>
        </w:rPr>
        <w:t xml:space="preserve"> </w:t>
      </w:r>
      <w:hyperlink r:id="rId30" w:history="1">
        <w:r w:rsidRPr="00FC0938">
          <w:rPr>
            <w:rStyle w:val="afff6"/>
          </w:rPr>
          <w:t>https://support.egisz.rosminzdrav.ru/</w:t>
        </w:r>
      </w:hyperlink>
      <w:r w:rsidRPr="00FC0938">
        <w:t xml:space="preserve"> з</w:t>
      </w:r>
      <w:r>
        <w:t xml:space="preserve">аявку с описанием проблемы </w:t>
      </w:r>
      <w:r>
        <w:br/>
        <w:t xml:space="preserve">и приложением снимка экрана с ошибкой.  </w:t>
      </w:r>
    </w:p>
    <w:p w14:paraId="6E7E3C91" w14:textId="77777777" w:rsidR="00A41A8B" w:rsidRPr="00491304" w:rsidRDefault="00A41A8B" w:rsidP="003B10AD">
      <w:pPr>
        <w:pStyle w:val="a0"/>
      </w:pPr>
      <w:r w:rsidRPr="00491304">
        <w:t>Для создания снимка экрана с ошибкой необходимо выполнить следующие действия:</w:t>
      </w:r>
    </w:p>
    <w:p w14:paraId="7BE6690E" w14:textId="77777777" w:rsidR="00A41A8B" w:rsidRPr="00491304" w:rsidRDefault="00A41A8B" w:rsidP="00F527AD">
      <w:pPr>
        <w:pStyle w:val="1a"/>
      </w:pPr>
      <w:r w:rsidRPr="00491304">
        <w:t>сделать копию экрана с ошибкой (например, при помощи клавиши «Print Screen» на клавиатуре);</w:t>
      </w:r>
    </w:p>
    <w:p w14:paraId="51592AF5" w14:textId="77777777" w:rsidR="00A41A8B" w:rsidRPr="00491304" w:rsidRDefault="00A41A8B" w:rsidP="00F527AD">
      <w:pPr>
        <w:pStyle w:val="1a"/>
      </w:pPr>
      <w:r w:rsidRPr="00491304">
        <w:t>создать документ Microsoft Word;</w:t>
      </w:r>
    </w:p>
    <w:p w14:paraId="64D1CFFE" w14:textId="77777777" w:rsidR="00A41A8B" w:rsidRDefault="00A41A8B" w:rsidP="00F527AD">
      <w:pPr>
        <w:pStyle w:val="1a"/>
      </w:pPr>
      <w:r w:rsidRPr="00491304">
        <w:t>при помощи пункта меню «Правка – Вставить» вставить изображение с ошибкой в документ;</w:t>
      </w:r>
    </w:p>
    <w:p w14:paraId="3F1E6907" w14:textId="1B43FCC6" w:rsidR="005E4E82" w:rsidRPr="00491304" w:rsidRDefault="005E4E82" w:rsidP="00F527AD">
      <w:pPr>
        <w:pStyle w:val="1a"/>
      </w:pPr>
      <w:r w:rsidRPr="00491304">
        <w:t>под изображением написать комментарий, описывающий действия, в результате которых возникла ошибка</w:t>
      </w:r>
      <w:r w:rsidR="00F527AD">
        <w:t>.</w:t>
      </w:r>
    </w:p>
    <w:bookmarkEnd w:id="19"/>
    <w:bookmarkEnd w:id="20"/>
    <w:p w14:paraId="5029FF18" w14:textId="77777777" w:rsidR="005E2961" w:rsidRDefault="005E2961" w:rsidP="005E2961">
      <w:pPr>
        <w:pStyle w:val="2a"/>
        <w:numPr>
          <w:ilvl w:val="0"/>
          <w:numId w:val="0"/>
        </w:numPr>
        <w:ind w:left="709"/>
        <w:sectPr w:rsidR="005E2961" w:rsidSect="005E2961">
          <w:headerReference w:type="default" r:id="rId31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660ED93B" w14:textId="77777777" w:rsidR="005E2961" w:rsidRPr="00C514BC" w:rsidRDefault="005E2961" w:rsidP="005E2961">
      <w:pPr>
        <w:pStyle w:val="17"/>
        <w:autoSpaceDN w:val="0"/>
        <w:adjustRightInd w:val="0"/>
        <w:textAlignment w:val="baseline"/>
      </w:pPr>
      <w:bookmarkStart w:id="30" w:name="_Toc111837788"/>
      <w:bookmarkStart w:id="31" w:name="_Toc169021911"/>
      <w:bookmarkStart w:id="32" w:name="_Toc169069547"/>
      <w:bookmarkStart w:id="33" w:name="_Ref514167333"/>
      <w:bookmarkStart w:id="34" w:name="_Ref514167607"/>
      <w:r w:rsidRPr="00C514BC">
        <w:lastRenderedPageBreak/>
        <w:t>Матрица прав и ролей пользователей ФРМО/ФРМР</w:t>
      </w:r>
      <w:bookmarkEnd w:id="30"/>
      <w:bookmarkEnd w:id="31"/>
      <w:bookmarkEnd w:id="32"/>
    </w:p>
    <w:p w14:paraId="62B08718" w14:textId="41FF9CAF" w:rsidR="005E2961" w:rsidRDefault="0048734D" w:rsidP="005E2961">
      <w:bookmarkStart w:id="35" w:name="_Ref531971398"/>
      <w:bookmarkStart w:id="36" w:name="_Toc62660794"/>
      <w:r w:rsidRPr="00A25EDD">
        <w:t>Таблица</w:t>
      </w:r>
      <w:r>
        <w:t xml:space="preserve"> </w:t>
      </w:r>
      <w:fldSimple w:instr=" STYLEREF \s &quot;Заголовок 1 Приложение&quot;  \* MERGEFORMAT ">
        <w:r>
          <w:rPr>
            <w:noProof/>
          </w:rPr>
          <w:t>А</w:t>
        </w:r>
      </w:fldSimple>
      <w:r>
        <w:t>.</w:t>
      </w:r>
      <w:fldSimple w:instr=" SEQ Таблица \* ARABIC \r 1 \* MERGEFORMAT ">
        <w:r>
          <w:rPr>
            <w:noProof/>
          </w:rPr>
          <w:t>1</w:t>
        </w:r>
      </w:fldSimple>
      <w:r>
        <w:t xml:space="preserve"> </w:t>
      </w:r>
      <w:r w:rsidRPr="00A25EDD">
        <w:t xml:space="preserve">– </w:t>
      </w:r>
      <w:r w:rsidR="005E2961" w:rsidRPr="002B0959">
        <w:t xml:space="preserve">Матрица </w:t>
      </w:r>
      <w:r w:rsidR="005E2961">
        <w:t xml:space="preserve">прав </w:t>
      </w:r>
      <w:r w:rsidR="005E2961" w:rsidRPr="002B0959">
        <w:t>и ролей пользователей ФРМО</w:t>
      </w:r>
    </w:p>
    <w:tbl>
      <w:tblPr>
        <w:tblW w:w="146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5"/>
        <w:gridCol w:w="1986"/>
        <w:gridCol w:w="1417"/>
        <w:gridCol w:w="1418"/>
        <w:gridCol w:w="1478"/>
        <w:gridCol w:w="1782"/>
        <w:gridCol w:w="1247"/>
        <w:gridCol w:w="1823"/>
      </w:tblGrid>
      <w:tr w:rsidR="00EE11D5" w:rsidRPr="00B0625C" w14:paraId="545879C6" w14:textId="77777777" w:rsidTr="00EE11D5">
        <w:trPr>
          <w:cantSplit/>
          <w:tblHeader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B9BAE" w14:textId="77777777" w:rsidR="00EE11D5" w:rsidRPr="00B0625C" w:rsidRDefault="00EE11D5" w:rsidP="004E6476">
            <w:pPr>
              <w:pStyle w:val="10a"/>
            </w:pPr>
            <w:r w:rsidRPr="00B0625C">
              <w:t>Права</w:t>
            </w:r>
            <w:r>
              <w:rPr>
                <w:lang w:val="ru-RU"/>
              </w:rPr>
              <w:t xml:space="preserve"> </w:t>
            </w:r>
            <w:r w:rsidRPr="00B0625C">
              <w:t>/</w:t>
            </w:r>
            <w:r>
              <w:rPr>
                <w:lang w:val="ru-RU"/>
              </w:rPr>
              <w:t xml:space="preserve"> </w:t>
            </w:r>
            <w:r w:rsidRPr="00B0625C">
              <w:t xml:space="preserve">роли </w:t>
            </w:r>
            <w:r>
              <w:rPr>
                <w:lang w:val="ru-RU"/>
              </w:rPr>
              <w:t xml:space="preserve">пользователей </w:t>
            </w:r>
            <w:r w:rsidRPr="00B0625C">
              <w:t>ФРМО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FFD33" w14:textId="77777777" w:rsidR="00EE11D5" w:rsidRPr="00545D96" w:rsidRDefault="00EE11D5" w:rsidP="004E6476">
            <w:pPr>
              <w:pStyle w:val="10a"/>
              <w:rPr>
                <w:lang w:val="ru-RU"/>
              </w:rPr>
            </w:pPr>
            <w:r w:rsidRPr="00B0625C">
              <w:t>Работник ОУЗ</w:t>
            </w:r>
            <w:r>
              <w:rPr>
                <w:lang w:val="ru-RU"/>
              </w:rPr>
              <w:t xml:space="preserve"> (ФРМО)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2158FA" w14:textId="77777777" w:rsidR="00EE11D5" w:rsidRPr="00B0625C" w:rsidRDefault="00EE11D5" w:rsidP="004E6476">
            <w:pPr>
              <w:pStyle w:val="10a"/>
            </w:pPr>
            <w:r w:rsidRPr="00B0625C">
              <w:t>Работник МЗ</w:t>
            </w:r>
            <w:r>
              <w:rPr>
                <w:lang w:val="ru-RU"/>
              </w:rPr>
              <w:t xml:space="preserve"> (ФРМО)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F6BA8" w14:textId="77777777" w:rsidR="00EE11D5" w:rsidRPr="00545D96" w:rsidRDefault="00EE11D5" w:rsidP="004E6476">
            <w:pPr>
              <w:pStyle w:val="10a"/>
              <w:rPr>
                <w:lang w:val="ru-RU"/>
              </w:rPr>
            </w:pPr>
            <w:r w:rsidRPr="00B0625C">
              <w:t>Работник ФОИВ</w:t>
            </w:r>
            <w:r>
              <w:rPr>
                <w:lang w:val="ru-RU"/>
              </w:rPr>
              <w:t xml:space="preserve"> (ФРМО)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1B0AB" w14:textId="77777777" w:rsidR="00EE11D5" w:rsidRPr="00545D96" w:rsidRDefault="00EE11D5" w:rsidP="004E6476">
            <w:pPr>
              <w:pStyle w:val="10a"/>
              <w:rPr>
                <w:lang w:val="ru-RU"/>
              </w:rPr>
            </w:pPr>
            <w:r w:rsidRPr="00B0625C">
              <w:t>Работник организации</w:t>
            </w:r>
            <w:r>
              <w:rPr>
                <w:lang w:val="ru-RU"/>
              </w:rPr>
              <w:t xml:space="preserve"> (ФРМО)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38982" w14:textId="77777777" w:rsidR="00EE11D5" w:rsidRPr="00545D96" w:rsidRDefault="00EE11D5" w:rsidP="004E6476">
            <w:pPr>
              <w:pStyle w:val="10a"/>
              <w:rPr>
                <w:lang w:val="ru-RU"/>
              </w:rPr>
            </w:pPr>
            <w:r w:rsidRPr="00B0625C">
              <w:t>Работник организации,</w:t>
            </w:r>
            <w:r>
              <w:rPr>
                <w:lang w:val="ru-RU"/>
              </w:rPr>
              <w:t xml:space="preserve"> </w:t>
            </w:r>
            <w:r w:rsidRPr="00B0625C">
              <w:t xml:space="preserve">бухгалтер </w:t>
            </w:r>
            <w:r>
              <w:rPr>
                <w:lang w:val="ru-RU"/>
              </w:rPr>
              <w:t>(ФРМО)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4EFD98" w14:textId="77777777" w:rsidR="00EE11D5" w:rsidRPr="00B0625C" w:rsidRDefault="00EE11D5" w:rsidP="004E6476">
            <w:pPr>
              <w:pStyle w:val="10a"/>
            </w:pPr>
            <w:r w:rsidRPr="00B0625C">
              <w:t>Работник</w:t>
            </w:r>
            <w:r>
              <w:rPr>
                <w:lang w:val="ru-RU"/>
              </w:rPr>
              <w:t xml:space="preserve"> РЗН (ФРМО)</w:t>
            </w:r>
            <w:r w:rsidRPr="00B0625C">
              <w:t xml:space="preserve">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6380FF" w14:textId="77777777" w:rsidR="00EE11D5" w:rsidRPr="00545D96" w:rsidRDefault="00EE11D5" w:rsidP="004E6476">
            <w:pPr>
              <w:pStyle w:val="10a"/>
              <w:rPr>
                <w:lang w:val="ru-RU"/>
              </w:rPr>
            </w:pPr>
            <w:r w:rsidRPr="00545D96">
              <w:rPr>
                <w:lang w:val="ru-RU"/>
              </w:rPr>
              <w:t>Работник МЗ</w:t>
            </w:r>
            <w:r>
              <w:rPr>
                <w:lang w:val="ru-RU"/>
              </w:rPr>
              <w:t xml:space="preserve">, </w:t>
            </w:r>
            <w:r w:rsidRPr="00545D96">
              <w:rPr>
                <w:lang w:val="ru-RU"/>
              </w:rPr>
              <w:t xml:space="preserve">кадровый </w:t>
            </w:r>
            <w:r w:rsidRPr="00545D96">
              <w:rPr>
                <w:lang w:val="ru-RU"/>
              </w:rPr>
              <w:br/>
              <w:t>департамент</w:t>
            </w:r>
            <w:r>
              <w:rPr>
                <w:lang w:val="ru-RU"/>
              </w:rPr>
              <w:t xml:space="preserve"> (ФРМО)</w:t>
            </w:r>
          </w:p>
        </w:tc>
      </w:tr>
      <w:tr w:rsidR="005E2961" w:rsidRPr="00B0625C" w14:paraId="19B6B9CB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4712D" w14:textId="77777777" w:rsidR="005E2961" w:rsidRPr="00A91DE6" w:rsidRDefault="005E2961" w:rsidP="005E2961">
            <w:pPr>
              <w:pStyle w:val="106"/>
              <w:numPr>
                <w:ilvl w:val="6"/>
                <w:numId w:val="0"/>
              </w:numPr>
              <w:ind w:left="349"/>
              <w:jc w:val="center"/>
              <w:rPr>
                <w:b/>
                <w:bCs/>
                <w:i/>
                <w:iCs/>
              </w:rPr>
            </w:pPr>
            <w:r w:rsidRPr="00A91DE6">
              <w:rPr>
                <w:b/>
                <w:bCs/>
                <w:i/>
                <w:iCs/>
              </w:rPr>
              <w:t>Форма «Федеральный реестр медицинских и фармацевтических организаций»</w:t>
            </w:r>
          </w:p>
        </w:tc>
      </w:tr>
      <w:tr w:rsidR="00EE11D5" w:rsidRPr="00B0625C" w14:paraId="58DF08F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2708C" w14:textId="77777777" w:rsidR="00EE11D5" w:rsidRPr="00B0625C" w:rsidRDefault="00EE11D5" w:rsidP="004E6476">
            <w:pPr>
              <w:pStyle w:val="106"/>
            </w:pPr>
            <w:r>
              <w:t xml:space="preserve">Просмотр реестра </w:t>
            </w:r>
            <w:r w:rsidRPr="004061F2">
              <w:t>медицинских и фармацевтических организаций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61D4C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AED55C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C18A5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A2CE9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E9BE9D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4249F3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BE2F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235EC21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674FB4" w14:textId="77777777" w:rsidR="00EE11D5" w:rsidRPr="00B0625C" w:rsidRDefault="00EE11D5" w:rsidP="004E6476">
            <w:pPr>
              <w:pStyle w:val="106"/>
            </w:pPr>
            <w:r>
              <w:t>Фильтрация реестровых записей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0D092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E385F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56B5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B4498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617E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802B40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07F56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04562E1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47E8DC" w14:textId="77777777" w:rsidR="00EE11D5" w:rsidRPr="00B0625C" w:rsidRDefault="00EE11D5" w:rsidP="004E6476">
            <w:pPr>
              <w:pStyle w:val="106"/>
            </w:pPr>
            <w:r>
              <w:t>Настройка отображения реестровых записей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17331E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10B39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C71381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41FBE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29AB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6E88E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4434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36865C1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33421B" w14:textId="77777777" w:rsidR="00EE11D5" w:rsidRPr="00B0625C" w:rsidRDefault="00EE11D5" w:rsidP="004E6476">
            <w:pPr>
              <w:pStyle w:val="106"/>
            </w:pPr>
            <w:r>
              <w:t>Выгрузка результатов поиска и фильтрации информации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640F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7A1D1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27B773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B59F8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5D555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60F2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0D70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5E2961" w:rsidRPr="00B0625C" w14:paraId="2D45E66A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88E1A9" w14:textId="77777777" w:rsidR="005E2961" w:rsidRPr="00B0625C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Карточка организации</w:t>
            </w:r>
            <w:r w:rsidRPr="00A91DE6">
              <w:t>»</w:t>
            </w:r>
          </w:p>
        </w:tc>
      </w:tr>
      <w:tr w:rsidR="00EE11D5" w:rsidRPr="00B0625C" w14:paraId="6F243628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A53810" w14:textId="77777777" w:rsidR="00EE11D5" w:rsidRPr="004061F2" w:rsidRDefault="00EE11D5" w:rsidP="004E6476">
            <w:pPr>
              <w:pStyle w:val="106"/>
            </w:pPr>
            <w:r>
              <w:t>Создание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C9B46F" w14:textId="77777777" w:rsidR="00EE11D5" w:rsidRPr="000F38E2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1BC5F0" w14:textId="77777777" w:rsidR="00EE11D5" w:rsidRPr="000F38E2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856A32" w14:textId="77777777" w:rsidR="00EE11D5" w:rsidRPr="009A4064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47CA1E" w14:textId="77777777" w:rsidR="00EE11D5" w:rsidRPr="009A4064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1C573" w14:textId="77777777" w:rsidR="00EE11D5" w:rsidRPr="009A4064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0C3D7" w14:textId="77777777" w:rsidR="00EE11D5" w:rsidRPr="009A4064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5DAB6" w14:textId="77777777" w:rsidR="00EE11D5" w:rsidRPr="009A4064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</w:tr>
      <w:tr w:rsidR="00EE11D5" w:rsidRPr="00B0625C" w14:paraId="06C37C4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E85A8" w14:textId="77777777" w:rsidR="00EE11D5" w:rsidRPr="009C5B40" w:rsidRDefault="00EE11D5" w:rsidP="004E6476">
            <w:pPr>
              <w:pStyle w:val="106"/>
            </w:pPr>
            <w:r>
              <w:t>Создание организации</w:t>
            </w:r>
            <w:r w:rsidRPr="009C5B40">
              <w:t xml:space="preserve"> </w:t>
            </w:r>
            <w:r>
              <w:t>на основе других организаций или филиалов (слияние)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3E208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4316B5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B1ABB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CD773E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642A0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CA08A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79F34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</w:tr>
      <w:tr w:rsidR="00EE11D5" w:rsidRPr="00B0625C" w14:paraId="1FA2DE21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2DF2C" w14:textId="77777777" w:rsidR="00EE11D5" w:rsidRDefault="00EE11D5" w:rsidP="004E6476">
            <w:pPr>
              <w:pStyle w:val="106"/>
            </w:pPr>
            <w:r>
              <w:t>Создание филиала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731CF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EBE79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FDED91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8FA3B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87E391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320DD6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9B49E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</w:tr>
      <w:tr w:rsidR="00EE11D5" w:rsidRPr="00B0625C" w14:paraId="76DED5C7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304B77" w14:textId="77777777" w:rsidR="00EE11D5" w:rsidRDefault="00EE11D5" w:rsidP="004E6476">
            <w:pPr>
              <w:pStyle w:val="106"/>
            </w:pPr>
            <w:r>
              <w:t>Создание филиала на основе карточек других организаций или филиалов (слияние)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FA84F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8ACED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7ECBDA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5F362C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AE16DE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0172B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75A24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</w:tr>
      <w:tr w:rsidR="00EE11D5" w:rsidRPr="00B0625C" w14:paraId="2E63404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BC33A5" w14:textId="77777777" w:rsidR="00EE11D5" w:rsidRDefault="00EE11D5" w:rsidP="004E6476">
            <w:pPr>
              <w:pStyle w:val="106"/>
            </w:pPr>
            <w:r>
              <w:t>Просмотр карточки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E723E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17F61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A0715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842C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9602DC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8B1D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AC7E3" w14:textId="77777777" w:rsidR="00EE11D5" w:rsidRPr="00B00656" w:rsidRDefault="00EE11D5" w:rsidP="004E6476">
            <w:pPr>
              <w:pStyle w:val="106"/>
              <w:jc w:val="center"/>
            </w:pPr>
            <w:r w:rsidRPr="00B00656">
              <w:t>-</w:t>
            </w:r>
          </w:p>
        </w:tc>
      </w:tr>
      <w:tr w:rsidR="00EE11D5" w:rsidRPr="00B0625C" w14:paraId="5508DA15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6DF4E" w14:textId="77777777" w:rsidR="00EE11D5" w:rsidRDefault="00EE11D5" w:rsidP="004E6476">
            <w:pPr>
              <w:pStyle w:val="106"/>
            </w:pPr>
            <w:r>
              <w:t>Редактирование сведений в карточке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30285F" w14:textId="77777777" w:rsidR="00EE11D5" w:rsidRPr="00B00656" w:rsidRDefault="00EE11D5" w:rsidP="004E6476">
            <w:pPr>
              <w:pStyle w:val="106"/>
              <w:jc w:val="center"/>
            </w:pPr>
            <w:r w:rsidRPr="00E55DEB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9AFA8" w14:textId="77777777" w:rsidR="00EE11D5" w:rsidRPr="00B00656" w:rsidRDefault="00EE11D5" w:rsidP="004E6476">
            <w:pPr>
              <w:pStyle w:val="106"/>
              <w:jc w:val="center"/>
            </w:pPr>
            <w:r w:rsidRPr="00E55DEB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4B67E" w14:textId="77777777" w:rsidR="00EE11D5" w:rsidRPr="00B00656" w:rsidRDefault="00EE11D5" w:rsidP="004E6476">
            <w:pPr>
              <w:pStyle w:val="106"/>
              <w:jc w:val="center"/>
            </w:pPr>
            <w:r w:rsidRPr="00E55DEB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9E05A" w14:textId="77777777" w:rsidR="00EE11D5" w:rsidRPr="00B00656" w:rsidRDefault="00EE11D5" w:rsidP="004E6476">
            <w:pPr>
              <w:pStyle w:val="106"/>
              <w:jc w:val="center"/>
            </w:pPr>
            <w:r w:rsidRPr="00AB6DAB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A0E211" w14:textId="77777777" w:rsidR="00EE11D5" w:rsidRPr="00B00656" w:rsidRDefault="00EE11D5" w:rsidP="004E6476">
            <w:pPr>
              <w:pStyle w:val="106"/>
              <w:jc w:val="center"/>
            </w:pPr>
            <w:r w:rsidRPr="00AB6DAB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D8C4E" w14:textId="77777777" w:rsidR="00EE11D5" w:rsidRPr="00B00656" w:rsidRDefault="00EE11D5" w:rsidP="004E6476">
            <w:pPr>
              <w:pStyle w:val="106"/>
              <w:jc w:val="center"/>
            </w:pPr>
            <w:r w:rsidRPr="00931F6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C55EA" w14:textId="77777777" w:rsidR="00EE11D5" w:rsidRPr="00B00656" w:rsidRDefault="00EE11D5" w:rsidP="004E6476">
            <w:pPr>
              <w:pStyle w:val="106"/>
              <w:jc w:val="center"/>
            </w:pPr>
            <w:r w:rsidRPr="00931F68">
              <w:t>-</w:t>
            </w:r>
          </w:p>
        </w:tc>
      </w:tr>
      <w:tr w:rsidR="00EE11D5" w:rsidRPr="00B0625C" w14:paraId="4CD2A88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33CEE" w14:textId="77777777" w:rsidR="00EE11D5" w:rsidRPr="00B0625C" w:rsidRDefault="00EE11D5" w:rsidP="004E6476">
            <w:pPr>
              <w:pStyle w:val="106"/>
            </w:pPr>
            <w:r w:rsidRPr="00B0625C">
              <w:t>Объединение дубликатов карточек организаций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19455E" w14:textId="77777777" w:rsidR="00EE11D5" w:rsidRPr="00B0625C" w:rsidRDefault="00EE11D5" w:rsidP="004E6476">
            <w:pPr>
              <w:pStyle w:val="106"/>
              <w:jc w:val="center"/>
            </w:pPr>
            <w:r w:rsidRPr="000F38E2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86E1F8" w14:textId="77777777" w:rsidR="00EE11D5" w:rsidRPr="00B0625C" w:rsidRDefault="00EE11D5" w:rsidP="004E6476">
            <w:pPr>
              <w:pStyle w:val="106"/>
              <w:jc w:val="center"/>
            </w:pPr>
            <w:r w:rsidRPr="000F38E2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7B11F" w14:textId="77777777" w:rsidR="00EE11D5" w:rsidRPr="00B0625C" w:rsidRDefault="00EE11D5" w:rsidP="004E6476">
            <w:pPr>
              <w:pStyle w:val="106"/>
              <w:jc w:val="center"/>
            </w:pPr>
            <w:r w:rsidRPr="00CD240E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2E93F" w14:textId="77777777" w:rsidR="00EE11D5" w:rsidRPr="00B0625C" w:rsidRDefault="00EE11D5" w:rsidP="004E6476">
            <w:pPr>
              <w:pStyle w:val="106"/>
              <w:jc w:val="center"/>
            </w:pPr>
            <w:r w:rsidRPr="00CD240E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B00CF" w14:textId="77777777" w:rsidR="00EE11D5" w:rsidRPr="00B0625C" w:rsidRDefault="00EE11D5" w:rsidP="004E6476">
            <w:pPr>
              <w:pStyle w:val="106"/>
              <w:jc w:val="center"/>
            </w:pPr>
            <w:r w:rsidRPr="00CD240E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0AE6C1" w14:textId="77777777" w:rsidR="00EE11D5" w:rsidRPr="00B0625C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366FB" w14:textId="77777777" w:rsidR="00EE11D5" w:rsidRPr="00B0625C" w:rsidRDefault="00EE11D5" w:rsidP="004E6476">
            <w:pPr>
              <w:pStyle w:val="106"/>
              <w:jc w:val="center"/>
            </w:pPr>
            <w:r>
              <w:t>-</w:t>
            </w:r>
          </w:p>
        </w:tc>
      </w:tr>
      <w:tr w:rsidR="00EE11D5" w:rsidRPr="00B0625C" w14:paraId="31BF25A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88BA0" w14:textId="77777777" w:rsidR="00EE11D5" w:rsidRPr="00B0625C" w:rsidRDefault="00EE11D5" w:rsidP="004E6476">
            <w:pPr>
              <w:pStyle w:val="106"/>
            </w:pPr>
            <w:r>
              <w:t>Разделение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B6EB8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367B5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FE3C95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66F1F3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5CDE9B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4A64B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C57BF" w14:textId="77777777" w:rsidR="00EE11D5" w:rsidRPr="00B0625C" w:rsidRDefault="00EE11D5" w:rsidP="004E6476">
            <w:pPr>
              <w:pStyle w:val="106"/>
              <w:jc w:val="center"/>
            </w:pPr>
            <w:r w:rsidRPr="00951DC1">
              <w:t>-</w:t>
            </w:r>
          </w:p>
        </w:tc>
      </w:tr>
      <w:tr w:rsidR="00EE11D5" w:rsidRPr="00B0625C" w14:paraId="4A61A70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15889D" w14:textId="77777777" w:rsidR="00EE11D5" w:rsidRPr="00B0625C" w:rsidRDefault="00EE11D5" w:rsidP="004E6476">
            <w:pPr>
              <w:pStyle w:val="106"/>
            </w:pPr>
            <w:r>
              <w:lastRenderedPageBreak/>
              <w:t>Перевод карточки в архив (удаление организации)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8EFF9" w14:textId="77777777" w:rsidR="00EE11D5" w:rsidRPr="00B0625C" w:rsidRDefault="00EE11D5" w:rsidP="004E6476">
            <w:pPr>
              <w:pStyle w:val="106"/>
              <w:jc w:val="center"/>
            </w:pPr>
            <w:r w:rsidRPr="00A634AE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B2D07" w14:textId="77777777" w:rsidR="00EE11D5" w:rsidRPr="00B0625C" w:rsidRDefault="00EE11D5" w:rsidP="004E6476">
            <w:pPr>
              <w:pStyle w:val="106"/>
              <w:jc w:val="center"/>
            </w:pPr>
            <w:r w:rsidRPr="00A634AE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B2BE7" w14:textId="77777777" w:rsidR="00EE11D5" w:rsidRPr="00B0625C" w:rsidRDefault="00EE11D5" w:rsidP="004E6476">
            <w:pPr>
              <w:pStyle w:val="106"/>
              <w:jc w:val="center"/>
            </w:pPr>
            <w:r w:rsidRPr="002357DE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F005E7" w14:textId="77777777" w:rsidR="00EE11D5" w:rsidRPr="00B0625C" w:rsidRDefault="00EE11D5" w:rsidP="004E6476">
            <w:pPr>
              <w:pStyle w:val="106"/>
              <w:jc w:val="center"/>
            </w:pPr>
            <w:r w:rsidRPr="002357DE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F1F40" w14:textId="77777777" w:rsidR="00EE11D5" w:rsidRPr="00B0625C" w:rsidRDefault="00EE11D5" w:rsidP="004E6476">
            <w:pPr>
              <w:pStyle w:val="106"/>
              <w:jc w:val="center"/>
            </w:pPr>
            <w:r w:rsidRPr="002357DE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E93CC" w14:textId="77777777" w:rsidR="00EE11D5" w:rsidRPr="00B0625C" w:rsidRDefault="00EE11D5" w:rsidP="004E6476">
            <w:pPr>
              <w:pStyle w:val="106"/>
              <w:jc w:val="center"/>
            </w:pPr>
            <w:r w:rsidRPr="00A4533C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8BFC5" w14:textId="77777777" w:rsidR="00EE11D5" w:rsidRPr="00B0625C" w:rsidRDefault="00EE11D5" w:rsidP="004E6476">
            <w:pPr>
              <w:pStyle w:val="106"/>
              <w:jc w:val="center"/>
            </w:pPr>
            <w:r w:rsidRPr="00A4533C">
              <w:t>-</w:t>
            </w:r>
          </w:p>
        </w:tc>
      </w:tr>
      <w:tr w:rsidR="005E2961" w:rsidRPr="00B0625C" w14:paraId="424FFE70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2B0A9" w14:textId="77777777" w:rsidR="005E2961" w:rsidRPr="00B0625C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Лицензирование</w:t>
            </w:r>
            <w:r w:rsidRPr="00A91DE6">
              <w:t>»</w:t>
            </w:r>
          </w:p>
        </w:tc>
      </w:tr>
      <w:tr w:rsidR="005E2961" w:rsidRPr="00B0625C" w14:paraId="7D08CBEB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E0EDA0" w14:textId="77777777" w:rsidR="005E2961" w:rsidRPr="002D569A" w:rsidRDefault="005E2961" w:rsidP="004E6476">
            <w:pPr>
              <w:pStyle w:val="affffffffffffffffffff0"/>
              <w:ind w:left="51"/>
              <w:jc w:val="left"/>
            </w:pPr>
            <w:r>
              <w:t>Вкладка</w:t>
            </w:r>
            <w:r w:rsidRPr="00A91DE6">
              <w:t xml:space="preserve"> «</w:t>
            </w:r>
            <w:r>
              <w:t>Лицензии</w:t>
            </w:r>
            <w:r w:rsidRPr="00A91DE6">
              <w:t>»</w:t>
            </w:r>
          </w:p>
        </w:tc>
      </w:tr>
      <w:tr w:rsidR="00EE11D5" w:rsidRPr="00B0625C" w14:paraId="3B31C62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3EA6F" w14:textId="77777777" w:rsidR="00EE11D5" w:rsidRPr="00B0625C" w:rsidRDefault="00EE11D5" w:rsidP="004E6476">
            <w:pPr>
              <w:pStyle w:val="106"/>
            </w:pPr>
            <w:r>
              <w:t>Просмотр списка лицензий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C8ADF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88D84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9C836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28F7E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7A060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06747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6F7EA" w14:textId="77777777" w:rsidR="00EE11D5" w:rsidRPr="00B0625C" w:rsidRDefault="00EE11D5" w:rsidP="004E6476">
            <w:pPr>
              <w:pStyle w:val="106"/>
              <w:jc w:val="center"/>
            </w:pPr>
            <w:r w:rsidRPr="00E9037F">
              <w:t>+</w:t>
            </w:r>
          </w:p>
        </w:tc>
      </w:tr>
      <w:tr w:rsidR="00EE11D5" w:rsidRPr="00B0625C" w14:paraId="5BB8257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B2FC3" w14:textId="77777777" w:rsidR="00EE11D5" w:rsidRPr="00B0625C" w:rsidRDefault="00EE11D5" w:rsidP="004E6476">
            <w:pPr>
              <w:pStyle w:val="106"/>
            </w:pPr>
            <w:r>
              <w:t>Просмотр сведений о лицензии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D083B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19BE6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67F93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90D03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4E111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B0CC4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56889" w14:textId="77777777" w:rsidR="00EE11D5" w:rsidRPr="00B0625C" w:rsidRDefault="00EE11D5" w:rsidP="004E6476">
            <w:pPr>
              <w:pStyle w:val="106"/>
              <w:jc w:val="center"/>
            </w:pPr>
            <w:r w:rsidRPr="0037168F">
              <w:t>+</w:t>
            </w:r>
          </w:p>
        </w:tc>
      </w:tr>
      <w:tr w:rsidR="005E2961" w:rsidRPr="00B0625C" w14:paraId="3873CCD6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30C18" w14:textId="77777777" w:rsidR="005E2961" w:rsidRPr="00D0594C" w:rsidRDefault="005E2961" w:rsidP="004E6476">
            <w:pPr>
              <w:pStyle w:val="106"/>
              <w:rPr>
                <w:b/>
                <w:bCs/>
                <w:i/>
                <w:iCs/>
              </w:rPr>
            </w:pPr>
            <w:r w:rsidRPr="00D0594C">
              <w:rPr>
                <w:b/>
                <w:bCs/>
                <w:i/>
                <w:iCs/>
              </w:rPr>
              <w:t>Вкладка «</w:t>
            </w:r>
            <w:r>
              <w:rPr>
                <w:b/>
                <w:bCs/>
                <w:i/>
                <w:iCs/>
              </w:rPr>
              <w:t>Планируемые услуги</w:t>
            </w:r>
            <w:r w:rsidRPr="00D0594C">
              <w:rPr>
                <w:b/>
                <w:bCs/>
                <w:i/>
                <w:iCs/>
              </w:rPr>
              <w:t>»</w:t>
            </w:r>
          </w:p>
        </w:tc>
      </w:tr>
      <w:tr w:rsidR="00EE11D5" w:rsidRPr="00B0625C" w14:paraId="37C62B3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85F898" w14:textId="77777777" w:rsidR="00EE11D5" w:rsidRDefault="00EE11D5" w:rsidP="004E6476">
            <w:pPr>
              <w:pStyle w:val="106"/>
            </w:pPr>
            <w:r>
              <w:t>Просмотр планируемых услуг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1C7BC" w14:textId="77777777" w:rsidR="00EE11D5" w:rsidRPr="00BB6F00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820F5" w14:textId="77777777" w:rsidR="00EE11D5" w:rsidRPr="00BB6F00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5308B" w14:textId="77777777" w:rsidR="00EE11D5" w:rsidRPr="00BB6F00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420A8" w14:textId="77777777" w:rsidR="00EE11D5" w:rsidRPr="00713973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5B6E8" w14:textId="77777777" w:rsidR="00EE11D5" w:rsidRPr="00713973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6AF16" w14:textId="77777777" w:rsidR="00EE11D5" w:rsidRPr="008338B8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7996F" w14:textId="77777777" w:rsidR="00EE11D5" w:rsidRPr="008338B8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EE11D5" w:rsidRPr="00B0625C" w14:paraId="63C3FDA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759D00" w14:textId="77777777" w:rsidR="00EE11D5" w:rsidRDefault="00EE11D5" w:rsidP="004E6476">
            <w:pPr>
              <w:pStyle w:val="106"/>
            </w:pPr>
            <w:r>
              <w:t>Добавление планируемых услуг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15D1E0" w14:textId="77777777" w:rsidR="00EE11D5" w:rsidRPr="00D55653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14C9B" w14:textId="77777777" w:rsidR="00EE11D5" w:rsidRPr="00D55653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47BB3" w14:textId="77777777" w:rsidR="00EE11D5" w:rsidRPr="00D55653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A4E02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F5D3E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090E69" w14:textId="77777777" w:rsidR="00EE11D5" w:rsidRPr="0030654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A816C" w14:textId="77777777" w:rsidR="00EE11D5" w:rsidRPr="0030654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A7972D7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7AFD5" w14:textId="77777777" w:rsidR="00EE11D5" w:rsidRPr="00B0625C" w:rsidRDefault="00EE11D5" w:rsidP="004E6476">
            <w:pPr>
              <w:pStyle w:val="106"/>
            </w:pPr>
            <w:r>
              <w:t>Редактирование планируемых услуг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4F41D7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DCA73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C5320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DD90E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CAD2D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C6EF1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8D3FC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40A97265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78B88" w14:textId="77777777" w:rsidR="00EE11D5" w:rsidRPr="00B0625C" w:rsidRDefault="00EE11D5" w:rsidP="004E6476">
            <w:pPr>
              <w:pStyle w:val="106"/>
            </w:pPr>
            <w:r>
              <w:t>Удаление планируемых услуг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D7102" w14:textId="77777777" w:rsidR="00EE11D5" w:rsidRPr="00B0625C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D54B64" w14:textId="77777777" w:rsidR="00EE11D5" w:rsidRPr="00B0625C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A2A39" w14:textId="77777777" w:rsidR="00EE11D5" w:rsidRPr="00B0625C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29FF3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EF25E9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E466B" w14:textId="77777777" w:rsidR="00EE11D5" w:rsidRPr="00B0625C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04A90" w14:textId="77777777" w:rsidR="00EE11D5" w:rsidRPr="00B0625C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5E2961" w:rsidRPr="00B0625C" w14:paraId="06BD4E88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65EBD" w14:textId="77777777" w:rsidR="005E2961" w:rsidRPr="00B0625C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Лечебно-профилактические здания</w:t>
            </w:r>
            <w:r w:rsidRPr="00A91DE6">
              <w:t>»</w:t>
            </w:r>
          </w:p>
        </w:tc>
      </w:tr>
      <w:tr w:rsidR="00EE11D5" w:rsidRPr="00B0625C" w14:paraId="3A990B61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7A7107" w14:textId="77777777" w:rsidR="00EE11D5" w:rsidRPr="00B0625C" w:rsidRDefault="00EE11D5" w:rsidP="004E6476">
            <w:pPr>
              <w:pStyle w:val="106"/>
            </w:pPr>
            <w:r>
              <w:t>Просмотр списка лечебно-профилактических зданий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073D5B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992A3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B7B77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C4EA3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B184DB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27D87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D6982E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5B2F399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566CF2" w14:textId="77777777" w:rsidR="00EE11D5" w:rsidRPr="00B0625C" w:rsidRDefault="00EE11D5" w:rsidP="004E6476">
            <w:pPr>
              <w:pStyle w:val="106"/>
            </w:pPr>
            <w:r>
              <w:t>Добавление лечебно-профилактического здания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E4CB9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323365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EA6987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F56F4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7B2AC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2E36C5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7E594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C60287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0C24D" w14:textId="77777777" w:rsidR="00EE11D5" w:rsidRPr="00B0625C" w:rsidRDefault="00EE11D5" w:rsidP="004E6476">
            <w:pPr>
              <w:pStyle w:val="106"/>
            </w:pPr>
            <w:r>
              <w:t>Редактирование лечебно-профилактического здания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38144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2D209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09648" w14:textId="77777777" w:rsidR="00EE11D5" w:rsidRPr="00B0625C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24165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936F1F" w14:textId="77777777" w:rsidR="00EE11D5" w:rsidRPr="00B0625C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AD147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B6289" w14:textId="77777777" w:rsidR="00EE11D5" w:rsidRPr="00B0625C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35F8BA4C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FE33E1" w14:textId="77777777" w:rsidR="00EE11D5" w:rsidRPr="00B0625C" w:rsidRDefault="00EE11D5" w:rsidP="004E6476">
            <w:pPr>
              <w:pStyle w:val="106"/>
            </w:pPr>
            <w:r>
              <w:t>Удаление лечебно-профилактического здания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58EFA" w14:textId="77777777" w:rsidR="00EE11D5" w:rsidRPr="00B0625C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AD4FB" w14:textId="77777777" w:rsidR="00EE11D5" w:rsidRPr="00B90379" w:rsidRDefault="00EE11D5" w:rsidP="004E6476">
            <w:pPr>
              <w:pStyle w:val="106"/>
              <w:jc w:val="center"/>
              <w:rPr>
                <w:lang w:val="en-US"/>
              </w:rPr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95197" w14:textId="77777777" w:rsidR="00EE11D5" w:rsidRPr="00B0625C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BCE5E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88D50C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21296" w14:textId="77777777" w:rsidR="00EE11D5" w:rsidRPr="00B0625C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FED8A" w14:textId="77777777" w:rsidR="00EE11D5" w:rsidRPr="00B0625C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587FA86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0FD66B" w14:textId="77777777" w:rsidR="00EE11D5" w:rsidRPr="00B0625C" w:rsidRDefault="00EE11D5" w:rsidP="004E6476">
            <w:pPr>
              <w:pStyle w:val="106"/>
            </w:pPr>
            <w:r>
              <w:t>Просмотр лечебно-профилактического здания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7CCFF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043B3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22DE7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7C4C6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3488D6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7280B0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FD5F4" w14:textId="77777777" w:rsidR="00EE11D5" w:rsidRPr="00B0625C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4A708A9E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6CBBE2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lastRenderedPageBreak/>
              <w:t>Форма «</w:t>
            </w:r>
            <w:r>
              <w:t>Структурные подразделения</w:t>
            </w:r>
            <w:r w:rsidRPr="00A91DE6">
              <w:t>»</w:t>
            </w:r>
          </w:p>
        </w:tc>
      </w:tr>
      <w:tr w:rsidR="00EE11D5" w:rsidRPr="00B0625C" w14:paraId="5B0792A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2AE1B" w14:textId="77777777" w:rsidR="00EE11D5" w:rsidRDefault="00EE11D5" w:rsidP="004E6476">
            <w:pPr>
              <w:pStyle w:val="106"/>
            </w:pPr>
            <w:r>
              <w:t>Просмотр списка структурных подразделений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159A9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98EF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EB37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86B66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CE93D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CCA6B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E1BA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1B6E128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231B1" w14:textId="77777777" w:rsidR="00EE11D5" w:rsidRDefault="00EE11D5" w:rsidP="004E6476">
            <w:pPr>
              <w:pStyle w:val="106"/>
            </w:pPr>
            <w:r>
              <w:t>Добавление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45135E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4FD3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7277B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66F6A0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1047D8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A0FCB6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0BCAC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2A1CA6A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C9725F" w14:textId="77777777" w:rsidR="00EE11D5" w:rsidRDefault="00EE11D5" w:rsidP="004E6476">
            <w:pPr>
              <w:pStyle w:val="106"/>
            </w:pPr>
            <w:r>
              <w:t>Редактирование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AB7345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71CD92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E83A05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06C5CE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DF5091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2B7A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EB2CA7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3E4934D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175E3" w14:textId="77777777" w:rsidR="00EE11D5" w:rsidRDefault="00EE11D5" w:rsidP="004E6476">
            <w:pPr>
              <w:pStyle w:val="106"/>
            </w:pPr>
            <w:r>
              <w:t>Удаление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3D85A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1FC087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9A7A1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1081E4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3CD5C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FA31D7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56E2D7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2BEB66D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DC533" w14:textId="77777777" w:rsidR="00EE11D5" w:rsidRDefault="00EE11D5" w:rsidP="004E6476">
            <w:pPr>
              <w:pStyle w:val="106"/>
            </w:pPr>
            <w:r>
              <w:t>Просмотр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F6F75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C3AA2E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475E9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0C4543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9D81C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46990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28669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75A850E3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D49016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 w:rsidRPr="00B67BA0">
              <w:t>Территориально выделенные структурные подразделения</w:t>
            </w:r>
            <w:r w:rsidRPr="00A91DE6">
              <w:t>»</w:t>
            </w:r>
          </w:p>
        </w:tc>
      </w:tr>
      <w:tr w:rsidR="00EE11D5" w:rsidRPr="00B0625C" w14:paraId="3616DE9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41DCF" w14:textId="77777777" w:rsidR="00EE11D5" w:rsidRDefault="00EE11D5" w:rsidP="004E6476">
            <w:pPr>
              <w:pStyle w:val="106"/>
            </w:pPr>
            <w:r>
              <w:t>Просмотр списка т</w:t>
            </w:r>
            <w:r w:rsidRPr="00B67BA0">
              <w:t>ерриториально выделенны</w:t>
            </w:r>
            <w:r>
              <w:t>х структурных подразделений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64904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BBCF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C8D59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D750D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4458B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B2E0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1B76E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65D1960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66025A" w14:textId="77777777" w:rsidR="00EE11D5" w:rsidRDefault="00EE11D5" w:rsidP="004E6476">
            <w:pPr>
              <w:pStyle w:val="106"/>
            </w:pPr>
            <w:r>
              <w:t>Добавление т</w:t>
            </w:r>
            <w:r w:rsidRPr="00B67BA0">
              <w:t>ерриториально выделенн</w:t>
            </w:r>
            <w:r>
              <w:t>ого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01CEA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B20CF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A7E593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F18A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2DB14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B3827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C5F841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59108055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7652A8" w14:textId="77777777" w:rsidR="00EE11D5" w:rsidRDefault="00EE11D5" w:rsidP="004E6476">
            <w:pPr>
              <w:pStyle w:val="106"/>
            </w:pPr>
            <w:r>
              <w:t>Редактирование т</w:t>
            </w:r>
            <w:r w:rsidRPr="00B67BA0">
              <w:t>ерриториально выделенн</w:t>
            </w:r>
            <w:r>
              <w:t>ого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61421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F064F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1FA1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A4F637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660FD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3AEEA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A1B27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353EF99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81C8F" w14:textId="77777777" w:rsidR="00EE11D5" w:rsidRDefault="00EE11D5" w:rsidP="004E6476">
            <w:pPr>
              <w:pStyle w:val="106"/>
            </w:pPr>
            <w:r>
              <w:t>Удаление т</w:t>
            </w:r>
            <w:r w:rsidRPr="00B67BA0">
              <w:t>ерриториально выделенн</w:t>
            </w:r>
            <w:r>
              <w:t>ого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407ED0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4DDD03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481B3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0800E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D4C42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B38281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A2525F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086AE8E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A62C9" w14:textId="77777777" w:rsidR="00EE11D5" w:rsidRDefault="00EE11D5" w:rsidP="004E6476">
            <w:pPr>
              <w:pStyle w:val="106"/>
            </w:pPr>
            <w:r>
              <w:t>Просмотр т</w:t>
            </w:r>
            <w:r w:rsidRPr="00B67BA0">
              <w:t>ерриториально выделенн</w:t>
            </w:r>
            <w:r>
              <w:t>ого структурного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181B0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E93187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DD3CB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53051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6FDE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764EE4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D7CD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1DDBDF4B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757A27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Передвижные</w:t>
            </w:r>
            <w:r w:rsidRPr="00B67BA0">
              <w:t xml:space="preserve"> подразделения</w:t>
            </w:r>
            <w:r w:rsidRPr="00A91DE6">
              <w:t>»</w:t>
            </w:r>
          </w:p>
        </w:tc>
      </w:tr>
      <w:tr w:rsidR="00EE11D5" w:rsidRPr="00B0625C" w14:paraId="3A9678A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1211C5" w14:textId="77777777" w:rsidR="00EE11D5" w:rsidRDefault="00EE11D5" w:rsidP="004E6476">
            <w:pPr>
              <w:pStyle w:val="106"/>
            </w:pPr>
            <w:r>
              <w:lastRenderedPageBreak/>
              <w:t>Просмотр списка передвижных подразделений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2F5C4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4278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9D12B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340C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38234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D20B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E18B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713B706B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F482E" w14:textId="77777777" w:rsidR="00EE11D5" w:rsidRDefault="00EE11D5" w:rsidP="004E6476">
            <w:pPr>
              <w:pStyle w:val="106"/>
            </w:pPr>
            <w:r>
              <w:t>Добавление передвижного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975977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50135B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35DE8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64A92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7B334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02CEDF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C719F5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2E48CA1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549D5B" w14:textId="77777777" w:rsidR="00EE11D5" w:rsidRDefault="00EE11D5" w:rsidP="004E6476">
            <w:pPr>
              <w:pStyle w:val="106"/>
            </w:pPr>
            <w:r>
              <w:t>Редактирование передвижного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1CA476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DE0F38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FAB4B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F343AB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7CEA3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3F230B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06969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1DF537F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7ECD2C" w14:textId="77777777" w:rsidR="00EE11D5" w:rsidRDefault="00EE11D5" w:rsidP="004E6476">
            <w:pPr>
              <w:pStyle w:val="106"/>
            </w:pPr>
            <w:r>
              <w:t>Удаление передвижного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DF7560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69B2C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BC2C5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BECF7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E7AB3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85FCFE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77F8E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0831B57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71B0BC" w14:textId="77777777" w:rsidR="00EE11D5" w:rsidRDefault="00EE11D5" w:rsidP="004E6476">
            <w:pPr>
              <w:pStyle w:val="106"/>
            </w:pPr>
            <w:r>
              <w:t>Просмотр передвижного подразделения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7B81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ED5F6E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72F77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8BAD3F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24C2F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1A27B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B328D2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5221E940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C54E6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Врачебные участки</w:t>
            </w:r>
            <w:r w:rsidRPr="00A91DE6">
              <w:t>»</w:t>
            </w:r>
          </w:p>
        </w:tc>
      </w:tr>
      <w:tr w:rsidR="00EE11D5" w:rsidRPr="00B0625C" w14:paraId="2BD2AA4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FE1317" w14:textId="77777777" w:rsidR="00EE11D5" w:rsidRDefault="00EE11D5" w:rsidP="004E6476">
            <w:pPr>
              <w:pStyle w:val="106"/>
            </w:pPr>
            <w:r>
              <w:t>Просмотр списка врачебных участков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B544E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6E19E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5F1B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76D81D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DBA3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C7B4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41792E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43A2FA2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DA89EE" w14:textId="77777777" w:rsidR="00EE11D5" w:rsidRDefault="00EE11D5" w:rsidP="004E6476">
            <w:pPr>
              <w:pStyle w:val="106"/>
            </w:pPr>
            <w:r>
              <w:t>Фильтрация списка врачебных участков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10C36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CE4E0E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955223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7D0DDD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89A894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153909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3A1778" w14:textId="77777777" w:rsidR="00EE11D5" w:rsidRPr="00F6149D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0E42E73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64C1A0" w14:textId="77777777" w:rsidR="00EE11D5" w:rsidRDefault="00EE11D5" w:rsidP="004E6476">
            <w:pPr>
              <w:pStyle w:val="106"/>
            </w:pPr>
            <w:r>
              <w:t>Добавление врачебного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DE12F6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A6B2A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E179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B6334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B9A4F2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9B6B2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E2C24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4B7677F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C29C1" w14:textId="77777777" w:rsidR="00EE11D5" w:rsidRDefault="00EE11D5" w:rsidP="004E6476">
            <w:pPr>
              <w:pStyle w:val="106"/>
            </w:pPr>
            <w:r>
              <w:t>Редактирование врачебного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9A8082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0BE49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0E62A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AA575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A6F4B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9C5866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F83E3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0F1A7BF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E48E2E" w14:textId="77777777" w:rsidR="00EE11D5" w:rsidRDefault="00EE11D5" w:rsidP="004E6476">
            <w:pPr>
              <w:pStyle w:val="106"/>
            </w:pPr>
            <w:r>
              <w:t>Удаление врачебного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0A574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981FF2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0E415B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E33F8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4CB14D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3A825B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A7BD6C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2715573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2F1F4" w14:textId="77777777" w:rsidR="00EE11D5" w:rsidRDefault="00EE11D5" w:rsidP="004E6476">
            <w:pPr>
              <w:pStyle w:val="106"/>
            </w:pPr>
            <w:r>
              <w:t>Просмотр врачебного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405B93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05ECCC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A122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6EC95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5EF37C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AFB057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0CE0B5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5057E0B7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BEF207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Штатное расписание</w:t>
            </w:r>
            <w:r w:rsidRPr="00A91DE6">
              <w:t>»</w:t>
            </w:r>
          </w:p>
        </w:tc>
      </w:tr>
      <w:tr w:rsidR="00EE11D5" w:rsidRPr="00B0625C" w14:paraId="793A60D8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4B527" w14:textId="77777777" w:rsidR="00EE11D5" w:rsidRDefault="00EE11D5" w:rsidP="004E6476">
            <w:pPr>
              <w:pStyle w:val="106"/>
            </w:pPr>
            <w:r>
              <w:t>Просмотр штатных расписаний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B9939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60935A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1A8B4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1E665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084D6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4DEE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F849F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7896355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22FAF" w14:textId="77777777" w:rsidR="00EE11D5" w:rsidRDefault="00EE11D5" w:rsidP="004E6476">
            <w:pPr>
              <w:pStyle w:val="106"/>
            </w:pPr>
            <w:r>
              <w:t>Добавление штатного расписания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D0E3A9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A964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24BB87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3ADC51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230B10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6C0D0D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D73F4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27AB6B9B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8A86A2" w14:textId="77777777" w:rsidR="00EE11D5" w:rsidRDefault="00EE11D5" w:rsidP="004E6476">
            <w:pPr>
              <w:pStyle w:val="106"/>
            </w:pPr>
            <w:r>
              <w:t>Добавление копии штатного расписания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A5958C" w14:textId="77777777" w:rsidR="00EE11D5" w:rsidRPr="00BB6F00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66F04E" w14:textId="77777777" w:rsidR="00EE11D5" w:rsidRPr="00BB6F00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1DAF02" w14:textId="77777777" w:rsidR="00EE11D5" w:rsidRPr="00BB6F00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CFD54A" w14:textId="77777777" w:rsidR="00EE11D5" w:rsidRPr="00713973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6517F" w14:textId="77777777" w:rsidR="00EE11D5" w:rsidRPr="00713973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E15845" w14:textId="77777777" w:rsidR="00EE11D5" w:rsidRPr="008338B8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040E75" w14:textId="77777777" w:rsidR="00EE11D5" w:rsidRPr="008338B8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6C81E9F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4BEF9F" w14:textId="77777777" w:rsidR="00EE11D5" w:rsidRDefault="00EE11D5" w:rsidP="004E6476">
            <w:pPr>
              <w:pStyle w:val="106"/>
            </w:pPr>
            <w:r>
              <w:lastRenderedPageBreak/>
              <w:t>Просмотр записей штатного расписания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612ED" w14:textId="77777777" w:rsidR="00EE11D5" w:rsidRPr="00BB6F00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F0D1B0" w14:textId="77777777" w:rsidR="00EE11D5" w:rsidRPr="00BB6F00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A8FA46" w14:textId="77777777" w:rsidR="00EE11D5" w:rsidRPr="00BB6F00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95FEC9" w14:textId="77777777" w:rsidR="00EE11D5" w:rsidRPr="00713973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5C3710" w14:textId="77777777" w:rsidR="00EE11D5" w:rsidRPr="00713973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B96882" w14:textId="77777777" w:rsidR="00EE11D5" w:rsidRPr="008338B8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B1B45" w14:textId="77777777" w:rsidR="00EE11D5" w:rsidRPr="008338B8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48367FF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8FED8" w14:textId="77777777" w:rsidR="00EE11D5" w:rsidRDefault="00EE11D5" w:rsidP="004E6476">
            <w:pPr>
              <w:pStyle w:val="106"/>
            </w:pPr>
            <w:r>
              <w:t>Редактирование записей штатного расписания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78F98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C7DE2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5FB67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DA7003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81BD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232BA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0AE96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4F2A68C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90265" w14:textId="77777777" w:rsidR="00EE11D5" w:rsidRDefault="00EE11D5" w:rsidP="004E6476">
            <w:pPr>
              <w:pStyle w:val="106"/>
            </w:pPr>
            <w:r>
              <w:t>Удаление записей штатного расписания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C1B5B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2380A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CCA7F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D1556F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7615B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EEDEAF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1DEBB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5E2961" w:rsidRPr="00B0625C" w14:paraId="5B42AFA6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0260A7" w14:textId="77777777" w:rsidR="005E2961" w:rsidRPr="0030654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A91DE6">
              <w:t>Форма «</w:t>
            </w:r>
            <w:r>
              <w:t>Заработная плата</w:t>
            </w:r>
            <w:r w:rsidRPr="00A91DE6">
              <w:t>»</w:t>
            </w:r>
          </w:p>
        </w:tc>
      </w:tr>
      <w:tr w:rsidR="00EE11D5" w:rsidRPr="00B0625C" w14:paraId="6ECE6BC6" w14:textId="77777777" w:rsidTr="00EE11D5">
        <w:trPr>
          <w:cantSplit/>
          <w:trHeight w:val="904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594A00" w14:textId="77777777" w:rsidR="00EE11D5" w:rsidRDefault="00EE11D5" w:rsidP="004E6476">
            <w:pPr>
              <w:pStyle w:val="106"/>
            </w:pPr>
            <w:r>
              <w:t xml:space="preserve">Копирование </w:t>
            </w:r>
            <w:r w:rsidRPr="00B0625C">
              <w:t>записи о заработной плате из фактических показателей в фактические показатели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F41085" w14:textId="77777777" w:rsidR="00EE11D5" w:rsidRPr="00D55653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2A7CCF" w14:textId="77777777" w:rsidR="00EE11D5" w:rsidRPr="00D55653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02D769" w14:textId="77777777" w:rsidR="00EE11D5" w:rsidRPr="00D55653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E9230" w14:textId="77777777" w:rsidR="00EE11D5" w:rsidRPr="00B0625C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0B1A60" w14:textId="77777777" w:rsidR="00EE11D5" w:rsidRPr="00B0625C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FF8DAB" w14:textId="77777777" w:rsidR="00EE11D5" w:rsidRPr="0030654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ACD2F" w14:textId="77777777" w:rsidR="00EE11D5" w:rsidRPr="00554B50" w:rsidRDefault="00EE11D5" w:rsidP="004E6476">
            <w:pPr>
              <w:pStyle w:val="106"/>
              <w:jc w:val="center"/>
            </w:pPr>
            <w:r>
              <w:t>-</w:t>
            </w:r>
          </w:p>
        </w:tc>
      </w:tr>
      <w:tr w:rsidR="00EE11D5" w:rsidRPr="00B0625C" w14:paraId="7BE51868" w14:textId="77777777" w:rsidTr="00EE11D5">
        <w:trPr>
          <w:cantSplit/>
          <w:trHeight w:val="902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0973C2" w14:textId="77777777" w:rsidR="00EE11D5" w:rsidRDefault="00EE11D5" w:rsidP="004E6476">
            <w:pPr>
              <w:pStyle w:val="106"/>
            </w:pPr>
            <w:r>
              <w:t xml:space="preserve">Копирование </w:t>
            </w:r>
            <w:r w:rsidRPr="00B0625C">
              <w:t xml:space="preserve">записи о заработной плате из </w:t>
            </w:r>
            <w:r>
              <w:t>плановых</w:t>
            </w:r>
            <w:r w:rsidRPr="00B0625C">
              <w:t xml:space="preserve"> показателей в фактические показатели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AB68D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A3B8B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AB48F2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1A32B8" w14:textId="77777777" w:rsidR="00EE11D5" w:rsidRPr="00B0625C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8AFA2" w14:textId="77777777" w:rsidR="00EE11D5" w:rsidRPr="00B0625C" w:rsidRDefault="00EE11D5" w:rsidP="004E6476">
            <w:pPr>
              <w:pStyle w:val="106"/>
              <w:jc w:val="center"/>
            </w:pPr>
            <w:r w:rsidRPr="00C402AE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16BE2F" w14:textId="77777777" w:rsidR="00EE11D5" w:rsidRPr="0030654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ACCF2" w14:textId="77777777" w:rsidR="00EE11D5" w:rsidRPr="0030654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792D5C0F" w14:textId="77777777" w:rsidTr="00EE11D5">
        <w:trPr>
          <w:cantSplit/>
          <w:trHeight w:val="886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E64C56" w14:textId="77777777" w:rsidR="00EE11D5" w:rsidRDefault="00EE11D5" w:rsidP="004E6476">
            <w:pPr>
              <w:pStyle w:val="106"/>
            </w:pPr>
            <w:r>
              <w:t xml:space="preserve">Копирование </w:t>
            </w:r>
            <w:r w:rsidRPr="00B0625C">
              <w:t xml:space="preserve">записи о заработной плате из </w:t>
            </w:r>
            <w:r>
              <w:t>плановых</w:t>
            </w:r>
            <w:r w:rsidRPr="00B0625C">
              <w:t xml:space="preserve"> показателей в </w:t>
            </w:r>
            <w:r>
              <w:t>плановые</w:t>
            </w:r>
            <w:r w:rsidRPr="00B0625C">
              <w:t xml:space="preserve"> показатели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49A02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526F4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B42B84" w14:textId="77777777" w:rsidR="00EE11D5" w:rsidRPr="00D55653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F64EBA" w14:textId="77777777" w:rsidR="00EE11D5" w:rsidRPr="00B0625C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7255D" w14:textId="77777777" w:rsidR="00EE11D5" w:rsidRPr="00B0625C" w:rsidRDefault="00EE11D5" w:rsidP="004E6476">
            <w:pPr>
              <w:pStyle w:val="106"/>
              <w:jc w:val="center"/>
            </w:pPr>
            <w:r w:rsidRPr="00C402AE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A13AEC" w14:textId="77777777" w:rsidR="00EE11D5" w:rsidRPr="0030654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5E5D49" w14:textId="77777777" w:rsidR="00EE11D5" w:rsidRPr="0030654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5E2961" w:rsidRPr="00B0625C" w14:paraId="770EFFB9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31A18A" w14:textId="77777777" w:rsidR="005E2961" w:rsidRPr="00003785" w:rsidRDefault="005E2961" w:rsidP="004E6476">
            <w:pPr>
              <w:pStyle w:val="106"/>
              <w:rPr>
                <w:b/>
                <w:bCs/>
                <w:i/>
                <w:iCs/>
              </w:rPr>
            </w:pPr>
            <w:r w:rsidRPr="00003785">
              <w:rPr>
                <w:b/>
                <w:bCs/>
                <w:i/>
                <w:iCs/>
              </w:rPr>
              <w:t>Вкладка «</w:t>
            </w:r>
            <w:r>
              <w:rPr>
                <w:b/>
                <w:bCs/>
                <w:i/>
                <w:iCs/>
              </w:rPr>
              <w:t>Фактические показатели</w:t>
            </w:r>
            <w:r w:rsidRPr="00003785">
              <w:rPr>
                <w:b/>
                <w:bCs/>
                <w:i/>
                <w:iCs/>
              </w:rPr>
              <w:t>»</w:t>
            </w:r>
          </w:p>
        </w:tc>
      </w:tr>
      <w:tr w:rsidR="00EE11D5" w:rsidRPr="00B0625C" w14:paraId="22D687C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755F2F" w14:textId="77777777" w:rsidR="00EE11D5" w:rsidRDefault="00EE11D5" w:rsidP="004E6476">
            <w:pPr>
              <w:pStyle w:val="106"/>
            </w:pPr>
            <w:r>
              <w:t>Просмотр фактических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7EE45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3CA928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22012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549C0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B3B3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4B9F79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1AD6B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</w:tr>
      <w:tr w:rsidR="00EE11D5" w:rsidRPr="00B0625C" w14:paraId="6AF4193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24006A" w14:textId="77777777" w:rsidR="00EE11D5" w:rsidRDefault="00EE11D5" w:rsidP="004E6476">
            <w:pPr>
              <w:pStyle w:val="106"/>
            </w:pPr>
            <w:r>
              <w:t>Добавление фактических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1F9A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2C591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E24656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B111FA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BA1A0" w14:textId="77777777" w:rsidR="00EE11D5" w:rsidRPr="00057B85" w:rsidRDefault="00EE11D5" w:rsidP="004E6476">
            <w:pPr>
              <w:pStyle w:val="106"/>
              <w:jc w:val="center"/>
            </w:pPr>
            <w:r w:rsidRPr="00C402AE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44FFD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BD8715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22CEC1F0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8B5CA" w14:textId="77777777" w:rsidR="00EE11D5" w:rsidRDefault="00EE11D5" w:rsidP="004E6476">
            <w:pPr>
              <w:pStyle w:val="106"/>
            </w:pPr>
            <w:r>
              <w:t>Редактирование фактических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3C7C2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D3483F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792DE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1A43C3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A66601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A43039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AB7ED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10BF3A0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F2D406" w14:textId="77777777" w:rsidR="00EE11D5" w:rsidRDefault="00EE11D5" w:rsidP="004E6476">
            <w:pPr>
              <w:pStyle w:val="106"/>
            </w:pPr>
            <w:r>
              <w:t>Удаление фактических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41363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8833F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0FF042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811527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558B5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F8BB92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40A322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5E2961" w:rsidRPr="00B0625C" w14:paraId="39C722BF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22D161" w14:textId="77777777" w:rsidR="005E2961" w:rsidRPr="00057B85" w:rsidRDefault="005E2961" w:rsidP="004E6476">
            <w:pPr>
              <w:pStyle w:val="106"/>
            </w:pPr>
            <w:r w:rsidRPr="00003785">
              <w:rPr>
                <w:b/>
                <w:bCs/>
                <w:i/>
                <w:iCs/>
              </w:rPr>
              <w:lastRenderedPageBreak/>
              <w:t>Вкладка «</w:t>
            </w:r>
            <w:r>
              <w:rPr>
                <w:b/>
                <w:bCs/>
                <w:i/>
                <w:iCs/>
              </w:rPr>
              <w:t>Плановые показатели</w:t>
            </w:r>
            <w:r w:rsidRPr="00003785">
              <w:rPr>
                <w:b/>
                <w:bCs/>
                <w:i/>
                <w:iCs/>
              </w:rPr>
              <w:t>»</w:t>
            </w:r>
          </w:p>
        </w:tc>
      </w:tr>
      <w:tr w:rsidR="00EE11D5" w:rsidRPr="00B0625C" w14:paraId="62361015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8CCF2E" w14:textId="77777777" w:rsidR="00EE11D5" w:rsidRDefault="00EE11D5" w:rsidP="004E6476">
            <w:pPr>
              <w:pStyle w:val="106"/>
            </w:pPr>
            <w:r>
              <w:t>Просмотр плановых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3E151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A7C0C9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BA920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B3FCC0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4409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DED65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68F2C3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</w:tr>
      <w:tr w:rsidR="00EE11D5" w:rsidRPr="00B0625C" w14:paraId="7C84FC2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13EF63" w14:textId="77777777" w:rsidR="00EE11D5" w:rsidRDefault="00EE11D5" w:rsidP="004E6476">
            <w:pPr>
              <w:pStyle w:val="106"/>
            </w:pPr>
            <w:r>
              <w:t>Добавление плановых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23F8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8B7F52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A05ADD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A7D52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366CA2" w14:textId="77777777" w:rsidR="00EE11D5" w:rsidRPr="00057B85" w:rsidRDefault="00EE11D5" w:rsidP="004E6476">
            <w:pPr>
              <w:pStyle w:val="106"/>
              <w:jc w:val="center"/>
            </w:pPr>
            <w:r w:rsidRPr="00C402AE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F26562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834F9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46C46B6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AAA95" w14:textId="77777777" w:rsidR="00EE11D5" w:rsidRDefault="00EE11D5" w:rsidP="004E6476">
            <w:pPr>
              <w:pStyle w:val="106"/>
            </w:pPr>
            <w:r>
              <w:t>Редактирование плановых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21203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29F773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6C21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50682A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B8C023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AFF75A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0FC1A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4A009E6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A29B5" w14:textId="77777777" w:rsidR="00EE11D5" w:rsidRDefault="00EE11D5" w:rsidP="004E6476">
            <w:pPr>
              <w:pStyle w:val="106"/>
            </w:pPr>
            <w:r>
              <w:t>Удаление плановых показателей заработной платы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12304" w14:textId="77777777" w:rsidR="00EE11D5" w:rsidRPr="00057B85" w:rsidRDefault="00EE11D5" w:rsidP="00EE11D5">
            <w:pPr>
              <w:pStyle w:val="106"/>
              <w:ind w:left="2124" w:hanging="2124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90D98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5B627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DCB4A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AA967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1CC9A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31745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5E2961" w:rsidRPr="00B0625C" w14:paraId="2794D907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A1503" w14:textId="77777777" w:rsidR="005E2961" w:rsidRPr="0041378E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Доходы и расходы</w:t>
            </w:r>
            <w:r w:rsidRPr="0041378E">
              <w:t>»</w:t>
            </w:r>
          </w:p>
        </w:tc>
      </w:tr>
      <w:tr w:rsidR="00EE11D5" w:rsidRPr="00B0625C" w14:paraId="24EBCAD1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569938" w14:textId="77777777" w:rsidR="00EE11D5" w:rsidRDefault="00EE11D5" w:rsidP="004E6476">
            <w:pPr>
              <w:pStyle w:val="106"/>
            </w:pPr>
            <w:r>
              <w:t>Просмотр доходов и расходов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668AE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1A980E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81772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B83965" w14:textId="77777777" w:rsidR="00EE11D5" w:rsidRPr="00387583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EAE62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4C582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49F940" w14:textId="77777777" w:rsidR="00EE11D5" w:rsidRPr="00057B85" w:rsidRDefault="00EE11D5" w:rsidP="004E6476">
            <w:pPr>
              <w:pStyle w:val="106"/>
              <w:jc w:val="center"/>
            </w:pPr>
            <w:r>
              <w:t>-</w:t>
            </w:r>
          </w:p>
        </w:tc>
      </w:tr>
      <w:tr w:rsidR="00EE11D5" w:rsidRPr="00B0625C" w14:paraId="3E71F10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0811B" w14:textId="77777777" w:rsidR="00EE11D5" w:rsidRDefault="00EE11D5" w:rsidP="004E6476">
            <w:pPr>
              <w:pStyle w:val="106"/>
            </w:pPr>
            <w:r>
              <w:t>Добавление записи о доходах и расходах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DA83E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C2E29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3BA5B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40F845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814649" w14:textId="77777777" w:rsidR="00EE11D5" w:rsidRPr="00057B85" w:rsidRDefault="00EE11D5" w:rsidP="004E6476">
            <w:pPr>
              <w:pStyle w:val="106"/>
              <w:jc w:val="center"/>
            </w:pPr>
            <w:r w:rsidRPr="00C402AE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72227B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A198DB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6144A8C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8BA31" w14:textId="77777777" w:rsidR="00EE11D5" w:rsidRDefault="00EE11D5" w:rsidP="004E6476">
            <w:pPr>
              <w:pStyle w:val="106"/>
            </w:pPr>
            <w:r>
              <w:t>Редактирование записи о доходах и расходах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16180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61C21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D1F368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73B951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993EC8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0A36C8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E44C01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069F213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0C32D6" w14:textId="77777777" w:rsidR="00EE11D5" w:rsidRDefault="00EE11D5" w:rsidP="004E6476">
            <w:pPr>
              <w:pStyle w:val="106"/>
            </w:pPr>
            <w:r>
              <w:t>Удаление записи о доходах и расходах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D8AAF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E1724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AA96E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2A346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E84C1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07AF2A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D7A9EF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EE11D5" w:rsidRPr="00B0625C" w14:paraId="379E7100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9602B" w14:textId="77777777" w:rsidR="00EE11D5" w:rsidRDefault="00EE11D5" w:rsidP="004E6476">
            <w:pPr>
              <w:pStyle w:val="106"/>
            </w:pPr>
            <w:r>
              <w:t>Удаление отчетного периода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4A95F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25AD5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3757F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5F53FE" w14:textId="77777777" w:rsidR="00EE11D5" w:rsidRPr="00057B85" w:rsidRDefault="00EE11D5" w:rsidP="004E6476">
            <w:pPr>
              <w:pStyle w:val="106"/>
              <w:jc w:val="center"/>
            </w:pPr>
            <w:r w:rsidRPr="00FD444D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25FC5C" w14:textId="77777777" w:rsidR="00EE11D5" w:rsidRPr="00057B85" w:rsidRDefault="00EE11D5" w:rsidP="004E6476">
            <w:pPr>
              <w:pStyle w:val="106"/>
              <w:jc w:val="center"/>
            </w:pPr>
            <w:r w:rsidRPr="00E51B0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F1B08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CCD1ED" w14:textId="77777777" w:rsidR="00EE11D5" w:rsidRPr="00057B85" w:rsidRDefault="00EE11D5" w:rsidP="004E6476">
            <w:pPr>
              <w:pStyle w:val="106"/>
              <w:jc w:val="center"/>
            </w:pPr>
            <w:r w:rsidRPr="002044E7">
              <w:t>-</w:t>
            </w:r>
          </w:p>
        </w:tc>
      </w:tr>
      <w:tr w:rsidR="005E2961" w:rsidRPr="00B0625C" w14:paraId="4B3AB3C5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61E929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Оборудование</w:t>
            </w:r>
            <w:r w:rsidRPr="0041378E">
              <w:t>»</w:t>
            </w:r>
          </w:p>
        </w:tc>
      </w:tr>
      <w:tr w:rsidR="00EE11D5" w:rsidRPr="00B0625C" w14:paraId="41A84E4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F594B" w14:textId="77777777" w:rsidR="00EE11D5" w:rsidRDefault="00EE11D5" w:rsidP="004E6476">
            <w:pPr>
              <w:pStyle w:val="106"/>
            </w:pPr>
            <w:r>
              <w:t>Просмотр списка оборудования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C59AB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8A826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7880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9A66A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612D5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167665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8D535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593506F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F2B6A" w14:textId="77777777" w:rsidR="00EE11D5" w:rsidRDefault="00EE11D5" w:rsidP="004E6476">
            <w:pPr>
              <w:pStyle w:val="106"/>
            </w:pPr>
            <w:r>
              <w:t>Добавление записи об оборудовании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9FB49B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E0766E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2BFE7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D6D3B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E426A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CCE8A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7C28C5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23AA4F2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587C01" w14:textId="77777777" w:rsidR="00EE11D5" w:rsidRDefault="00EE11D5" w:rsidP="004E6476">
            <w:pPr>
              <w:pStyle w:val="106"/>
            </w:pPr>
            <w:r>
              <w:t>Редактирование записи об оборудовании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36E5FE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224108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2577D9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736C30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A5BA8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6B1D4A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4F70E2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0CE59ABB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AAE507" w14:textId="77777777" w:rsidR="00EE11D5" w:rsidRDefault="00EE11D5" w:rsidP="004E6476">
            <w:pPr>
              <w:pStyle w:val="106"/>
            </w:pPr>
            <w:r>
              <w:t>Удаление записи об оборудовании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ACD831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EEAA50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08A916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4B8BA9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97DA0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55BE8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F3CBFD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7633A3E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6DA81C" w14:textId="77777777" w:rsidR="00EE11D5" w:rsidRDefault="00EE11D5" w:rsidP="004E6476">
            <w:pPr>
              <w:pStyle w:val="106"/>
            </w:pPr>
            <w:r>
              <w:t>Просмотр записи об оборудовании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97420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8D3BC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F7A2E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8F4153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CA0EB4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A2EB7B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08A3A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28E4B1F0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447D6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lastRenderedPageBreak/>
              <w:t>Форма «</w:t>
            </w:r>
            <w:r>
              <w:t>Домовые хозяйства</w:t>
            </w:r>
            <w:r w:rsidRPr="0041378E">
              <w:t>»</w:t>
            </w:r>
          </w:p>
        </w:tc>
      </w:tr>
      <w:tr w:rsidR="00EE11D5" w:rsidRPr="00B0625C" w14:paraId="65B47FB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B0BD1" w14:textId="77777777" w:rsidR="00EE11D5" w:rsidRDefault="00EE11D5" w:rsidP="004E6476">
            <w:pPr>
              <w:pStyle w:val="106"/>
            </w:pPr>
            <w:r>
              <w:t>Просмотр домовых хозяйств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CC7E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AF287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034D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E7431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5C24A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FB712A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3141C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5998158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94CABA" w14:textId="77777777" w:rsidR="00EE11D5" w:rsidRDefault="00EE11D5" w:rsidP="004E6476">
            <w:pPr>
              <w:pStyle w:val="106"/>
            </w:pPr>
            <w:r>
              <w:t>Добавление домового хозяйства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C821F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8A1C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3F456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1704A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DDBA0B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73F3D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2021F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5B703E9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7E098C" w14:textId="77777777" w:rsidR="00EE11D5" w:rsidRDefault="00EE11D5" w:rsidP="004E6476">
            <w:pPr>
              <w:pStyle w:val="106"/>
            </w:pPr>
            <w:r>
              <w:t>Редактирование домового хозяйства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7D8C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64C6A6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5C58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17326C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60811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A03BD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23408D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654EEE8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DD768" w14:textId="77777777" w:rsidR="00EE11D5" w:rsidRDefault="00EE11D5" w:rsidP="004E6476">
            <w:pPr>
              <w:pStyle w:val="106"/>
            </w:pPr>
            <w:r>
              <w:t>Удаление домового хозяйства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2698F4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68F3A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15B97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D3A08D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C2FBE3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63C48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389EC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48A3282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22DD43" w14:textId="77777777" w:rsidR="00EE11D5" w:rsidRDefault="00EE11D5" w:rsidP="004E6476">
            <w:pPr>
              <w:pStyle w:val="106"/>
            </w:pPr>
            <w:r>
              <w:t>Просмотр домового хозяйства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56C8E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D255C8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1BD7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3E2F9C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5420D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3A00D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FD67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730CEE98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479431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Плановый объем по ТПГГ</w:t>
            </w:r>
            <w:r w:rsidRPr="0041378E">
              <w:t>»</w:t>
            </w:r>
          </w:p>
        </w:tc>
      </w:tr>
      <w:tr w:rsidR="00EE11D5" w:rsidRPr="00B0625C" w14:paraId="0AA40887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A3268" w14:textId="77777777" w:rsidR="00EE11D5" w:rsidRDefault="00EE11D5" w:rsidP="004E6476">
            <w:pPr>
              <w:pStyle w:val="106"/>
            </w:pPr>
            <w:r>
              <w:t>Просмотр списка периодов с плановым объемом по ТПГГ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CB4B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EC0E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B3CA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1B6B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0C7116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5B3F9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2911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2E4A167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E7E43B" w14:textId="77777777" w:rsidR="00EE11D5" w:rsidRDefault="00EE11D5" w:rsidP="004E6476">
            <w:pPr>
              <w:pStyle w:val="106"/>
            </w:pPr>
            <w:r>
              <w:t>Добавление периода с плановым объемом по ТПГГ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CCDE4A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78A94D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03E8CF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070E03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B1677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C6E3E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7E2B26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538CE0DC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4D9066" w14:textId="77777777" w:rsidR="00EE11D5" w:rsidRDefault="00EE11D5" w:rsidP="004E6476">
            <w:pPr>
              <w:pStyle w:val="106"/>
            </w:pPr>
            <w:r>
              <w:t>Редактирование периода с плановым объемом по ТПГГ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FB248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73425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084DE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258C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35E3A0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A5694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88435C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10B9D3C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B39DA" w14:textId="77777777" w:rsidR="00EE11D5" w:rsidRDefault="00EE11D5" w:rsidP="004E6476">
            <w:pPr>
              <w:pStyle w:val="106"/>
            </w:pPr>
            <w:r>
              <w:t>Удаление периода с плановым объемом по ТПГГ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9D422C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00624E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83FBF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427481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7C44EB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6CACDC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304453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5E2961" w:rsidRPr="00B0625C" w14:paraId="3A08B5DD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FF73C2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Службы санавиации</w:t>
            </w:r>
            <w:r w:rsidRPr="0041378E">
              <w:t>»</w:t>
            </w:r>
          </w:p>
        </w:tc>
      </w:tr>
      <w:tr w:rsidR="00EE11D5" w:rsidRPr="00B0625C" w14:paraId="39AD8307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35B7B2" w14:textId="77777777" w:rsidR="00EE11D5" w:rsidRDefault="00EE11D5" w:rsidP="004E6476">
            <w:pPr>
              <w:pStyle w:val="106"/>
            </w:pPr>
            <w:r>
              <w:t>Просмотр служб санавиации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55AB2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3C53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2BFB3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81309B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2B0CD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B5AA78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59C37E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38CB7328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887D9B" w14:textId="77777777" w:rsidR="00EE11D5" w:rsidRDefault="00EE11D5" w:rsidP="004E6476">
            <w:pPr>
              <w:pStyle w:val="106"/>
            </w:pPr>
            <w:r>
              <w:t>Добавление службы санавиации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81967E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772F20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79FCF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AC974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2F275B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059B15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B6A57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C32350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DA06B" w14:textId="77777777" w:rsidR="00EE11D5" w:rsidRDefault="00EE11D5" w:rsidP="004E6476">
            <w:pPr>
              <w:pStyle w:val="106"/>
            </w:pPr>
            <w:r>
              <w:t>Редактирование службы санавиации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EA9BEF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6CF34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E6B6B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2BECA6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24AAF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980620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FCF58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309AA5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8B053" w14:textId="77777777" w:rsidR="00EE11D5" w:rsidRDefault="00EE11D5" w:rsidP="004E6476">
            <w:pPr>
              <w:pStyle w:val="106"/>
            </w:pPr>
            <w:r>
              <w:t>Удаление службы санавиации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68E8D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7BE51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AD1673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42F858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E1526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E09BB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803E0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06D3462B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A0468" w14:textId="77777777" w:rsidR="00EE11D5" w:rsidRDefault="00EE11D5" w:rsidP="004E6476">
            <w:pPr>
              <w:pStyle w:val="106"/>
            </w:pPr>
            <w:r>
              <w:t>Просмотр службы санавиации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7DF51E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1667A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352358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9DCAF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B3E6D7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B819A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97ACF6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579788D3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378934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Телемедицинские службы</w:t>
            </w:r>
            <w:r w:rsidRPr="0041378E">
              <w:t>»</w:t>
            </w:r>
          </w:p>
        </w:tc>
      </w:tr>
      <w:tr w:rsidR="00EE11D5" w:rsidRPr="00B0625C" w14:paraId="035F7317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68E6EF" w14:textId="77777777" w:rsidR="00EE11D5" w:rsidRDefault="00EE11D5" w:rsidP="004E6476">
            <w:pPr>
              <w:pStyle w:val="106"/>
            </w:pPr>
            <w:r>
              <w:t>Просмотр телемедицинских служб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93686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8FF7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EA14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ECB9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E5E1D5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159121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D764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66B27934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CEDF0A" w14:textId="77777777" w:rsidR="00EE11D5" w:rsidRDefault="00EE11D5" w:rsidP="004E6476">
            <w:pPr>
              <w:pStyle w:val="106"/>
            </w:pPr>
            <w:r>
              <w:lastRenderedPageBreak/>
              <w:t>Добавление телемедицинской службы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74A53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39E73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28FB2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1F8B6A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341CA1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B0C07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494396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054AA6F8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E0A411" w14:textId="77777777" w:rsidR="00EE11D5" w:rsidRDefault="00EE11D5" w:rsidP="004E6476">
            <w:pPr>
              <w:pStyle w:val="106"/>
            </w:pPr>
            <w:r>
              <w:t>Редактирование телемедицинской службы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6649D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E903D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202649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69C337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730933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49284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59324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5BB8839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F4383C" w14:textId="77777777" w:rsidR="00EE11D5" w:rsidRDefault="00EE11D5" w:rsidP="004E6476">
            <w:pPr>
              <w:pStyle w:val="106"/>
            </w:pPr>
            <w:r>
              <w:t>Удаление телемедицинской службы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F7408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B317BA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A1E341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9826A8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FC00A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724A3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55555C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3377D9A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CF12D" w14:textId="77777777" w:rsidR="00EE11D5" w:rsidRDefault="00EE11D5" w:rsidP="004E6476">
            <w:pPr>
              <w:pStyle w:val="106"/>
            </w:pPr>
            <w:r>
              <w:t>Просмотр телемедицинской службы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65715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7AC13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4140E0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2A179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D97F78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BD045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1D15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429BDC8A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4E117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41378E">
              <w:t>Форма «</w:t>
            </w:r>
            <w:r>
              <w:t>Земельные участки</w:t>
            </w:r>
            <w:r w:rsidRPr="0041378E">
              <w:t>»</w:t>
            </w:r>
          </w:p>
        </w:tc>
      </w:tr>
      <w:tr w:rsidR="00EE11D5" w:rsidRPr="00B0625C" w14:paraId="733975D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6861E9" w14:textId="77777777" w:rsidR="00EE11D5" w:rsidRDefault="00EE11D5" w:rsidP="004E6476">
            <w:pPr>
              <w:pStyle w:val="106"/>
            </w:pPr>
            <w:r>
              <w:t>Просмотр земельных участков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F3C0CD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8668B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2B5D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C5EC2A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1EDF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13B796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76C39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EE11D5" w:rsidRPr="00B0625C" w14:paraId="3F100D28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6B26D9" w14:textId="77777777" w:rsidR="00EE11D5" w:rsidRDefault="00EE11D5" w:rsidP="004E6476">
            <w:pPr>
              <w:pStyle w:val="106"/>
            </w:pPr>
            <w:r>
              <w:t>Добавление земельного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83FAFE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40E46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87F0B4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A11B1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58726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E7A18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EDAE3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B976A91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D59770" w14:textId="77777777" w:rsidR="00EE11D5" w:rsidRDefault="00EE11D5" w:rsidP="004E6476">
            <w:pPr>
              <w:pStyle w:val="106"/>
            </w:pPr>
            <w:r>
              <w:t>Редактирование земельного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F549C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DAAE0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15B26" w14:textId="77777777" w:rsidR="00EE11D5" w:rsidRPr="00057B85" w:rsidRDefault="00EE11D5" w:rsidP="004E6476">
            <w:pPr>
              <w:pStyle w:val="106"/>
              <w:jc w:val="center"/>
            </w:pPr>
            <w:r w:rsidRPr="00BB6F00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27960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73709" w14:textId="77777777" w:rsidR="00EE11D5" w:rsidRPr="00057B85" w:rsidRDefault="00EE11D5" w:rsidP="004E6476">
            <w:pPr>
              <w:pStyle w:val="106"/>
              <w:jc w:val="center"/>
            </w:pPr>
            <w:r w:rsidRPr="00713973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C721F8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6F0ECB" w14:textId="77777777" w:rsidR="00EE11D5" w:rsidRPr="00057B85" w:rsidRDefault="00EE11D5" w:rsidP="004E6476">
            <w:pPr>
              <w:pStyle w:val="106"/>
              <w:jc w:val="center"/>
            </w:pPr>
            <w:r w:rsidRPr="008338B8">
              <w:t>-</w:t>
            </w:r>
          </w:p>
        </w:tc>
      </w:tr>
      <w:tr w:rsidR="00EE11D5" w:rsidRPr="00B0625C" w14:paraId="7C1D25DB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E0415F" w14:textId="77777777" w:rsidR="00EE11D5" w:rsidRDefault="00EE11D5" w:rsidP="004E6476">
            <w:pPr>
              <w:pStyle w:val="106"/>
            </w:pPr>
            <w:r>
              <w:t>Удаление земельного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927EC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D49EC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C9BD9F" w14:textId="77777777" w:rsidR="00EE11D5" w:rsidRPr="00057B85" w:rsidRDefault="00EE11D5" w:rsidP="004E6476">
            <w:pPr>
              <w:pStyle w:val="106"/>
              <w:jc w:val="center"/>
            </w:pPr>
            <w:r w:rsidRPr="00D55653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C6343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8EDC2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C6254F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922EE0" w14:textId="77777777" w:rsidR="00EE11D5" w:rsidRPr="00057B85" w:rsidRDefault="00EE11D5" w:rsidP="004E6476">
            <w:pPr>
              <w:pStyle w:val="106"/>
              <w:jc w:val="center"/>
            </w:pPr>
            <w:r w:rsidRPr="00306545">
              <w:t>-</w:t>
            </w:r>
          </w:p>
        </w:tc>
      </w:tr>
      <w:tr w:rsidR="00EE11D5" w:rsidRPr="00B0625C" w14:paraId="7334ADC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4244A3" w14:textId="77777777" w:rsidR="00EE11D5" w:rsidRDefault="00EE11D5" w:rsidP="004E6476">
            <w:pPr>
              <w:pStyle w:val="106"/>
            </w:pPr>
            <w:r>
              <w:t>Просмотр земельного участка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2463F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CDB67B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DE4D1F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41803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FC127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01B77B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E8BA01" w14:textId="77777777" w:rsidR="00EE11D5" w:rsidRPr="00057B85" w:rsidRDefault="00EE11D5" w:rsidP="004E6476">
            <w:pPr>
              <w:pStyle w:val="106"/>
              <w:jc w:val="center"/>
            </w:pPr>
            <w:r w:rsidRPr="00057B85">
              <w:t>+</w:t>
            </w:r>
          </w:p>
        </w:tc>
      </w:tr>
      <w:tr w:rsidR="005E2961" w:rsidRPr="00B0625C" w14:paraId="380FF378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B76F8" w14:textId="77777777" w:rsidR="005E2961" w:rsidRPr="009B1A0B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>
              <w:t>Форма «</w:t>
            </w:r>
            <w:r w:rsidRPr="009B1A0B">
              <w:t xml:space="preserve">Национальный проект </w:t>
            </w:r>
            <w:r w:rsidRPr="00B0625C">
              <w:t>“</w:t>
            </w:r>
            <w:r w:rsidRPr="009B1A0B">
              <w:t>Здравоохранение</w:t>
            </w:r>
            <w:r w:rsidRPr="00B0625C">
              <w:t>”</w:t>
            </w:r>
            <w:r>
              <w:t>»</w:t>
            </w:r>
          </w:p>
        </w:tc>
      </w:tr>
      <w:tr w:rsidR="00EE11D5" w:rsidRPr="00B0625C" w14:paraId="42742E4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C013C" w14:textId="77777777" w:rsidR="00EE11D5" w:rsidRDefault="00EE11D5" w:rsidP="004E6476">
            <w:pPr>
              <w:pStyle w:val="106"/>
            </w:pPr>
            <w:r>
              <w:t>Просмотр сведений о мероприятиях, проведенных в рамках проекта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DACB7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7C829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E6CB5F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4ECBA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A8705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AA906C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7375A0" w14:textId="77777777" w:rsidR="00EE11D5" w:rsidRPr="00057B85" w:rsidRDefault="00EE11D5" w:rsidP="004E6476">
            <w:pPr>
              <w:pStyle w:val="106"/>
              <w:jc w:val="center"/>
            </w:pPr>
            <w:r w:rsidRPr="00F6149D">
              <w:t>+</w:t>
            </w:r>
          </w:p>
        </w:tc>
      </w:tr>
      <w:tr w:rsidR="005E2961" w:rsidRPr="00B0625C" w14:paraId="57412E39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211C22" w14:textId="77777777" w:rsidR="005E2961" w:rsidRPr="00057B85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>
              <w:t>Форма</w:t>
            </w:r>
            <w:r w:rsidRPr="009B1A0B">
              <w:t xml:space="preserve"> «</w:t>
            </w:r>
            <w:r>
              <w:t>Реестр лицензиатов»</w:t>
            </w:r>
          </w:p>
        </w:tc>
      </w:tr>
      <w:tr w:rsidR="00EE11D5" w:rsidRPr="00B0625C" w14:paraId="54992FF0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9733DE" w14:textId="77777777" w:rsidR="00EE11D5" w:rsidRDefault="00EE11D5" w:rsidP="004E6476">
            <w:pPr>
              <w:pStyle w:val="106"/>
            </w:pPr>
            <w:r>
              <w:t>Просмотр реестра лицензиатов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D8FD7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0404DF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3BA9B6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AAEFF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81420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8DEE6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CC099A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51BA1E8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0DF9C" w14:textId="77777777" w:rsidR="00EE11D5" w:rsidRDefault="00EE11D5" w:rsidP="004E6476">
            <w:pPr>
              <w:pStyle w:val="106"/>
            </w:pPr>
            <w:r>
              <w:t>Фильтрация реестровых записей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F59D1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5ABC5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BA6B7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7A7F4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2FDA6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E9CA7B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9B038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1FD32ED5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1CDC6" w14:textId="77777777" w:rsidR="00EE11D5" w:rsidRDefault="00EE11D5" w:rsidP="004E6476">
            <w:pPr>
              <w:pStyle w:val="106"/>
            </w:pPr>
            <w:r>
              <w:t>Настройка отображения реестровых записей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546023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917F4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89B11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1DA8D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A4B55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98DC3D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5DA43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369270BA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869D7" w14:textId="77777777" w:rsidR="00EE11D5" w:rsidRDefault="00EE11D5" w:rsidP="004E6476">
            <w:pPr>
              <w:pStyle w:val="106"/>
            </w:pPr>
            <w:r>
              <w:t>Просмотр сведений о лицензиате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9DAD36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0AB4A7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141D0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6858E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E6CE2" w14:textId="77777777" w:rsidR="00EE11D5" w:rsidRPr="00057B85" w:rsidRDefault="00EE11D5" w:rsidP="004E6476">
            <w:pPr>
              <w:pStyle w:val="106"/>
              <w:jc w:val="center"/>
            </w:pPr>
            <w:r w:rsidRPr="00733227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3DAD7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4F418B" w14:textId="77777777" w:rsidR="00EE11D5" w:rsidRPr="00057B85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5E2961" w:rsidRPr="00B0625C" w14:paraId="06BA98D8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B5362" w14:textId="77777777" w:rsidR="005E2961" w:rsidRPr="00B0625C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>
              <w:t>Форма</w:t>
            </w:r>
            <w:r w:rsidRPr="009B1A0B">
              <w:t xml:space="preserve"> «</w:t>
            </w:r>
            <w:r>
              <w:t>Аналитические отчеты»</w:t>
            </w:r>
          </w:p>
        </w:tc>
      </w:tr>
      <w:tr w:rsidR="00EE11D5" w:rsidRPr="00B0625C" w14:paraId="293E1E7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863976" w14:textId="77777777" w:rsidR="00EE11D5" w:rsidRDefault="00EE11D5" w:rsidP="004E6476">
            <w:pPr>
              <w:pStyle w:val="106"/>
            </w:pPr>
            <w:r>
              <w:t>Просмотр сформированных отчетов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E745EF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72D0B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BDF61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6A2B4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EC9EC4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3BB11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C4A60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56538DE0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4848A" w14:textId="77777777" w:rsidR="00EE11D5" w:rsidRDefault="00EE11D5" w:rsidP="004E6476">
            <w:pPr>
              <w:pStyle w:val="106"/>
            </w:pPr>
            <w:r>
              <w:lastRenderedPageBreak/>
              <w:t>Фильтрация сформированных отчетов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52DC92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E47CFF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BFFB4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D77A8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424A6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8ECC1F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9969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4EC57D12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6B4D9" w14:textId="77777777" w:rsidR="00EE11D5" w:rsidRDefault="00EE11D5" w:rsidP="004E6476">
            <w:pPr>
              <w:pStyle w:val="106"/>
            </w:pPr>
            <w:r>
              <w:t>Настройка отображения сформированных отчетов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50EAC9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BF5B1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1D4485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DA652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6763E8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7093D9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E4BA22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202AFE6E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C09C3" w14:textId="77777777" w:rsidR="00EE11D5" w:rsidRDefault="00EE11D5" w:rsidP="004E6476">
            <w:pPr>
              <w:pStyle w:val="106"/>
            </w:pPr>
            <w:r>
              <w:t>Загрузка ранее сформированного отчета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60554C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505A6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67E42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6725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DF8BB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BF872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71770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04E2DB31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F742A" w14:textId="77777777" w:rsidR="00EE11D5" w:rsidRDefault="00EE11D5" w:rsidP="004E6476">
            <w:pPr>
              <w:pStyle w:val="106"/>
            </w:pPr>
            <w:r>
              <w:t>Формирование отчета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E69AB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8B358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4F1F0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25C27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62773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4341B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FB4AB" w14:textId="77777777" w:rsidR="00EE11D5" w:rsidRPr="00B0625C" w:rsidRDefault="00EE11D5" w:rsidP="004E6476">
            <w:pPr>
              <w:pStyle w:val="106"/>
              <w:jc w:val="center"/>
            </w:pPr>
            <w:r w:rsidRPr="00E64B61">
              <w:t>+</w:t>
            </w:r>
          </w:p>
        </w:tc>
      </w:tr>
      <w:tr w:rsidR="005E2961" w:rsidRPr="00B0625C" w14:paraId="22302312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F9CD4" w14:textId="77777777" w:rsidR="005E2961" w:rsidRPr="00B0625C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>
              <w:t>Форма</w:t>
            </w:r>
            <w:r w:rsidRPr="009B1A0B">
              <w:t xml:space="preserve"> «</w:t>
            </w:r>
            <w:r>
              <w:t>Уведомления»</w:t>
            </w:r>
          </w:p>
        </w:tc>
      </w:tr>
      <w:tr w:rsidR="00EE11D5" w:rsidRPr="00B0625C" w14:paraId="69064166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E29E7" w14:textId="77777777" w:rsidR="00EE11D5" w:rsidRDefault="00EE11D5" w:rsidP="004E6476">
            <w:pPr>
              <w:pStyle w:val="106"/>
            </w:pPr>
            <w:r>
              <w:t>Просмотр уведомлений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06E35" w14:textId="77777777" w:rsidR="00EE11D5" w:rsidRPr="00EE11D5" w:rsidRDefault="00EE11D5" w:rsidP="004E6476">
            <w:pPr>
              <w:pStyle w:val="106"/>
              <w:jc w:val="center"/>
            </w:pPr>
            <w:r w:rsidRPr="00EE11D5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0CF8F" w14:textId="77777777" w:rsidR="00EE11D5" w:rsidRPr="00B0625C" w:rsidRDefault="00EE11D5" w:rsidP="004E6476">
            <w:pPr>
              <w:pStyle w:val="106"/>
              <w:jc w:val="center"/>
            </w:pPr>
            <w:r w:rsidRPr="00E27D3B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74E6E" w14:textId="77777777" w:rsidR="00EE11D5" w:rsidRPr="00B0625C" w:rsidRDefault="00EE11D5" w:rsidP="004E6476">
            <w:pPr>
              <w:pStyle w:val="106"/>
              <w:jc w:val="center"/>
            </w:pPr>
            <w:r w:rsidRPr="00E27D3B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8B59D" w14:textId="77777777" w:rsidR="00EE11D5" w:rsidRPr="00B0625C" w:rsidRDefault="00EE11D5" w:rsidP="004E6476">
            <w:pPr>
              <w:pStyle w:val="106"/>
              <w:jc w:val="center"/>
            </w:pPr>
            <w:r w:rsidRPr="00115CA1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C3834" w14:textId="77777777" w:rsidR="00EE11D5" w:rsidRPr="00B0625C" w:rsidRDefault="00EE11D5" w:rsidP="004E6476">
            <w:pPr>
              <w:pStyle w:val="106"/>
              <w:jc w:val="center"/>
            </w:pPr>
            <w:r w:rsidRPr="00115CA1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4F982" w14:textId="77777777" w:rsidR="00EE11D5" w:rsidRPr="00B0625C" w:rsidRDefault="00EE11D5" w:rsidP="004E6476">
            <w:pPr>
              <w:pStyle w:val="106"/>
              <w:jc w:val="center"/>
            </w:pPr>
            <w:r w:rsidRPr="00460233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4C92B" w14:textId="77777777" w:rsidR="00EE11D5" w:rsidRPr="00B0625C" w:rsidRDefault="00EE11D5" w:rsidP="004E6476">
            <w:pPr>
              <w:pStyle w:val="106"/>
              <w:jc w:val="center"/>
            </w:pPr>
            <w:r w:rsidRPr="00460233">
              <w:t>-</w:t>
            </w:r>
          </w:p>
        </w:tc>
      </w:tr>
      <w:tr w:rsidR="00EE11D5" w:rsidRPr="00B0625C" w14:paraId="47596B13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7CA89" w14:textId="77777777" w:rsidR="00EE11D5" w:rsidRDefault="00EE11D5" w:rsidP="004E6476">
            <w:pPr>
              <w:pStyle w:val="106"/>
            </w:pPr>
            <w:r>
              <w:t>Удаление уведомлений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00527" w14:textId="77777777" w:rsidR="00EE11D5" w:rsidRPr="00B0625C" w:rsidRDefault="00EE11D5" w:rsidP="004E6476">
            <w:pPr>
              <w:pStyle w:val="106"/>
              <w:jc w:val="center"/>
            </w:pPr>
            <w:r w:rsidRPr="00E27D3B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25FDE" w14:textId="77777777" w:rsidR="00EE11D5" w:rsidRPr="00B0625C" w:rsidRDefault="00EE11D5" w:rsidP="004E6476">
            <w:pPr>
              <w:pStyle w:val="106"/>
              <w:jc w:val="center"/>
            </w:pPr>
            <w:r w:rsidRPr="00E27D3B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4920E" w14:textId="77777777" w:rsidR="00EE11D5" w:rsidRPr="00B0625C" w:rsidRDefault="00EE11D5" w:rsidP="004E6476">
            <w:pPr>
              <w:pStyle w:val="106"/>
              <w:jc w:val="center"/>
            </w:pPr>
            <w:r w:rsidRPr="00E27D3B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3E4B9" w14:textId="77777777" w:rsidR="00EE11D5" w:rsidRPr="00B0625C" w:rsidRDefault="00EE11D5" w:rsidP="004E6476">
            <w:pPr>
              <w:pStyle w:val="106"/>
              <w:jc w:val="center"/>
            </w:pPr>
            <w:r w:rsidRPr="00115CA1">
              <w:t>+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A6B8B" w14:textId="77777777" w:rsidR="00EE11D5" w:rsidRPr="00B0625C" w:rsidRDefault="00EE11D5" w:rsidP="004E6476">
            <w:pPr>
              <w:pStyle w:val="106"/>
              <w:jc w:val="center"/>
            </w:pPr>
            <w:r w:rsidRPr="00115CA1">
              <w:t>+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C8145" w14:textId="77777777" w:rsidR="00EE11D5" w:rsidRPr="00B0625C" w:rsidRDefault="00EE11D5" w:rsidP="004E6476">
            <w:pPr>
              <w:pStyle w:val="106"/>
              <w:jc w:val="center"/>
            </w:pPr>
            <w:r w:rsidRPr="00460233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822BD" w14:textId="77777777" w:rsidR="00EE11D5" w:rsidRPr="00B0625C" w:rsidRDefault="00EE11D5" w:rsidP="004E6476">
            <w:pPr>
              <w:pStyle w:val="106"/>
              <w:jc w:val="center"/>
            </w:pPr>
            <w:r w:rsidRPr="00460233">
              <w:t>-</w:t>
            </w:r>
          </w:p>
        </w:tc>
      </w:tr>
      <w:tr w:rsidR="005E2961" w:rsidRPr="00B0625C" w14:paraId="24404365" w14:textId="77777777" w:rsidTr="004E6476">
        <w:trPr>
          <w:cantSplit/>
        </w:trPr>
        <w:tc>
          <w:tcPr>
            <w:tcW w:w="146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D9D81" w14:textId="77777777" w:rsidR="005E2961" w:rsidRPr="00DE7AE6" w:rsidRDefault="005E2961" w:rsidP="005E2961">
            <w:pPr>
              <w:pStyle w:val="affffffffffffffffffff0"/>
              <w:numPr>
                <w:ilvl w:val="6"/>
                <w:numId w:val="0"/>
              </w:numPr>
              <w:ind w:left="349"/>
            </w:pPr>
            <w:r w:rsidRPr="00E81C2F">
              <w:rPr>
                <w:rStyle w:val="aff"/>
                <w:b/>
                <w:bCs/>
              </w:rPr>
              <w:t>Общие</w:t>
            </w:r>
            <w:r w:rsidRPr="00DE7AE6">
              <w:rPr>
                <w:rStyle w:val="aff"/>
              </w:rPr>
              <w:t xml:space="preserve"> </w:t>
            </w:r>
            <w:r w:rsidRPr="00E81C2F">
              <w:rPr>
                <w:rStyle w:val="aff"/>
                <w:b/>
                <w:bCs/>
              </w:rPr>
              <w:t>привилегии</w:t>
            </w:r>
          </w:p>
        </w:tc>
      </w:tr>
      <w:tr w:rsidR="00EE11D5" w:rsidRPr="00B0625C" w14:paraId="52043C9F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631E3" w14:textId="77777777" w:rsidR="00EE11D5" w:rsidRPr="00B0625C" w:rsidRDefault="00EE11D5" w:rsidP="004E6476">
            <w:pPr>
              <w:pStyle w:val="106"/>
            </w:pPr>
            <w:r w:rsidRPr="00B0625C">
              <w:t>Доступ уровня федерации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FD1C0" w14:textId="77777777" w:rsidR="00EE11D5" w:rsidRPr="00B0625C" w:rsidRDefault="00EE11D5" w:rsidP="004E6476">
            <w:pPr>
              <w:pStyle w:val="106"/>
              <w:jc w:val="center"/>
            </w:pPr>
            <w:r w:rsidRPr="00934500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E7237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607C0D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83D0EB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F2AB2E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DB516" w14:textId="77777777" w:rsidR="00EE11D5" w:rsidRPr="00B0625C" w:rsidRDefault="00EE11D5" w:rsidP="004E6476">
            <w:pPr>
              <w:pStyle w:val="106"/>
              <w:jc w:val="center"/>
            </w:pPr>
            <w:r w:rsidRPr="00934500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901BC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</w:tr>
      <w:tr w:rsidR="00EE11D5" w:rsidRPr="00B0625C" w14:paraId="5A85C83D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689DD" w14:textId="77777777" w:rsidR="00EE11D5" w:rsidRPr="00B0625C" w:rsidRDefault="00EE11D5" w:rsidP="004E6476">
            <w:pPr>
              <w:pStyle w:val="106"/>
            </w:pPr>
            <w:r w:rsidRPr="00B0625C">
              <w:t>Доступ уровня региона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67B11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BE79C" w14:textId="77777777" w:rsidR="00EE11D5" w:rsidRPr="00B0625C" w:rsidRDefault="00EE11D5" w:rsidP="004E6476">
            <w:pPr>
              <w:pStyle w:val="106"/>
              <w:jc w:val="center"/>
            </w:pPr>
            <w:r w:rsidRPr="00650AE1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B11A7E" w14:textId="77777777" w:rsidR="00EE11D5" w:rsidRPr="00B0625C" w:rsidRDefault="00EE11D5" w:rsidP="004E6476">
            <w:pPr>
              <w:pStyle w:val="106"/>
              <w:jc w:val="center"/>
            </w:pPr>
            <w:r w:rsidRPr="00650AE1">
              <w:t>-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525747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EAE9E0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B213A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D6624C" w14:textId="77777777" w:rsidR="00EE11D5" w:rsidRPr="00B0625C" w:rsidRDefault="00EE11D5" w:rsidP="004E6476">
            <w:pPr>
              <w:pStyle w:val="106"/>
              <w:jc w:val="center"/>
            </w:pPr>
            <w:r w:rsidRPr="00F53162">
              <w:t>-</w:t>
            </w:r>
          </w:p>
        </w:tc>
      </w:tr>
      <w:tr w:rsidR="00EE11D5" w:rsidRPr="00B0625C" w14:paraId="7974B009" w14:textId="77777777" w:rsidTr="00EE11D5">
        <w:trPr>
          <w:cantSplit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5FB116" w14:textId="77777777" w:rsidR="00EE11D5" w:rsidRPr="00B0625C" w:rsidRDefault="00EE11D5" w:rsidP="004E6476">
            <w:pPr>
              <w:pStyle w:val="106"/>
            </w:pPr>
            <w:r w:rsidRPr="00B0625C">
              <w:t>Доступ уровня ведомства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11AB1" w14:textId="77777777" w:rsidR="00EE11D5" w:rsidRPr="00B0625C" w:rsidRDefault="00EE11D5" w:rsidP="004E6476">
            <w:pPr>
              <w:pStyle w:val="106"/>
              <w:jc w:val="center"/>
            </w:pPr>
            <w:r w:rsidRPr="0028269A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9D79D" w14:textId="77777777" w:rsidR="00EE11D5" w:rsidRPr="00B0625C" w:rsidRDefault="00EE11D5" w:rsidP="004E6476">
            <w:pPr>
              <w:pStyle w:val="106"/>
              <w:jc w:val="center"/>
            </w:pPr>
            <w:r w:rsidRPr="0028269A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315750" w14:textId="77777777" w:rsidR="00EE11D5" w:rsidRPr="00B0625C" w:rsidRDefault="00EE11D5" w:rsidP="004E6476">
            <w:pPr>
              <w:pStyle w:val="106"/>
              <w:jc w:val="center"/>
            </w:pPr>
            <w:r w:rsidRPr="00B0625C">
              <w:t>+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F5129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09551C" w14:textId="77777777" w:rsidR="00EE11D5" w:rsidRPr="00B0625C" w:rsidRDefault="00EE11D5" w:rsidP="004E6476">
            <w:pPr>
              <w:pStyle w:val="106"/>
              <w:jc w:val="center"/>
            </w:pPr>
            <w:r w:rsidRPr="007A5DA4">
              <w:t>-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2C407" w14:textId="77777777" w:rsidR="00EE11D5" w:rsidRPr="00B0625C" w:rsidRDefault="00EE11D5" w:rsidP="004E6476">
            <w:pPr>
              <w:pStyle w:val="106"/>
              <w:jc w:val="center"/>
            </w:pPr>
            <w:r w:rsidRPr="00934500">
              <w:t>-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70482" w14:textId="77777777" w:rsidR="00EE11D5" w:rsidRPr="00B0625C" w:rsidRDefault="00EE11D5" w:rsidP="004E6476">
            <w:pPr>
              <w:pStyle w:val="106"/>
              <w:jc w:val="center"/>
            </w:pPr>
            <w:r w:rsidRPr="00F53162">
              <w:t>-</w:t>
            </w:r>
          </w:p>
        </w:tc>
      </w:tr>
    </w:tbl>
    <w:p w14:paraId="0C924E0C" w14:textId="77777777" w:rsidR="005E2961" w:rsidRDefault="005E2961" w:rsidP="005E2961"/>
    <w:p w14:paraId="63C8D0BD" w14:textId="7844BBEA" w:rsidR="005E2961" w:rsidRDefault="005E2961" w:rsidP="005E2961">
      <w:r>
        <w:br w:type="page"/>
      </w:r>
      <w:r w:rsidR="0048734D">
        <w:lastRenderedPageBreak/>
        <w:t xml:space="preserve">Таблица </w:t>
      </w:r>
      <w:fldSimple w:instr=" STYLEREF \s &quot;Заголовок 1 Приложение&quot;  \* MERGEFORMAT ">
        <w:r w:rsidR="0048734D">
          <w:rPr>
            <w:noProof/>
          </w:rPr>
          <w:t>А</w:t>
        </w:r>
      </w:fldSimple>
      <w:r w:rsidR="0048734D">
        <w:t>.</w:t>
      </w:r>
      <w:fldSimple w:instr=" SEQ Таблица \* ARABIC \* MERGEFORMAT ">
        <w:r w:rsidR="0048734D">
          <w:rPr>
            <w:noProof/>
          </w:rPr>
          <w:t>2</w:t>
        </w:r>
      </w:fldSimple>
      <w:r w:rsidR="0048734D">
        <w:t xml:space="preserve"> </w:t>
      </w:r>
      <w:r w:rsidR="0048734D" w:rsidRPr="00A25EDD">
        <w:t xml:space="preserve">– </w:t>
      </w:r>
      <w:r w:rsidRPr="002B0959">
        <w:t>Матрица пр</w:t>
      </w:r>
      <w:r>
        <w:t>ав и</w:t>
      </w:r>
      <w:r w:rsidRPr="002B0959">
        <w:t xml:space="preserve"> ролей пользователей ФРМР</w:t>
      </w:r>
    </w:p>
    <w:tbl>
      <w:tblPr>
        <w:tblStyle w:val="afffffffffff8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830"/>
        <w:gridCol w:w="1267"/>
        <w:gridCol w:w="1185"/>
        <w:gridCol w:w="1649"/>
        <w:gridCol w:w="1841"/>
        <w:gridCol w:w="1844"/>
        <w:gridCol w:w="2085"/>
      </w:tblGrid>
      <w:tr w:rsidR="00EE11D5" w:rsidRPr="00C20D54" w14:paraId="56757DD7" w14:textId="77777777" w:rsidTr="00EE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43" w:type="pct"/>
          </w:tcPr>
          <w:p w14:paraId="29FCCD36" w14:textId="77777777" w:rsidR="00EE11D5" w:rsidRPr="00C20D54" w:rsidRDefault="00EE11D5" w:rsidP="004E6476">
            <w:pPr>
              <w:pStyle w:val="10a"/>
            </w:pPr>
            <w:r w:rsidRPr="00C20D54">
              <w:t>Пр</w:t>
            </w:r>
            <w:r>
              <w:rPr>
                <w:lang w:val="ru-RU"/>
              </w:rPr>
              <w:t xml:space="preserve">ава </w:t>
            </w:r>
            <w:r w:rsidRPr="00C20D54">
              <w:t>/</w:t>
            </w:r>
            <w:r>
              <w:rPr>
                <w:lang w:val="ru-RU"/>
              </w:rPr>
              <w:t xml:space="preserve"> р</w:t>
            </w:r>
            <w:r w:rsidRPr="00C20D54">
              <w:t xml:space="preserve">оли </w:t>
            </w:r>
            <w:r>
              <w:rPr>
                <w:lang w:val="ru-RU"/>
              </w:rPr>
              <w:t xml:space="preserve">Пользователей </w:t>
            </w:r>
            <w:r w:rsidRPr="00C20D54">
              <w:t>ФРМР</w:t>
            </w:r>
          </w:p>
        </w:tc>
        <w:tc>
          <w:tcPr>
            <w:tcW w:w="431" w:type="pct"/>
          </w:tcPr>
          <w:p w14:paraId="17454AFF" w14:textId="77777777" w:rsidR="00EE11D5" w:rsidRPr="00B4289F" w:rsidRDefault="00EE11D5" w:rsidP="004E6476">
            <w:pPr>
              <w:pStyle w:val="10a"/>
              <w:rPr>
                <w:lang w:val="ru-RU"/>
              </w:rPr>
            </w:pPr>
            <w:r w:rsidRPr="00C20D54">
              <w:t xml:space="preserve">Работник МЗ </w:t>
            </w:r>
            <w:r>
              <w:rPr>
                <w:lang w:val="ru-RU"/>
              </w:rPr>
              <w:t>(ФРМР)</w:t>
            </w:r>
          </w:p>
        </w:tc>
        <w:tc>
          <w:tcPr>
            <w:tcW w:w="403" w:type="pct"/>
          </w:tcPr>
          <w:p w14:paraId="585AC751" w14:textId="77777777" w:rsidR="00EE11D5" w:rsidRPr="00B4289F" w:rsidRDefault="00EE11D5" w:rsidP="004E6476">
            <w:pPr>
              <w:pStyle w:val="10a"/>
              <w:rPr>
                <w:highlight w:val="green"/>
                <w:lang w:val="ru-RU"/>
              </w:rPr>
            </w:pPr>
            <w:r w:rsidRPr="00C20D54">
              <w:t>Работник ОУЗ</w:t>
            </w:r>
            <w:r>
              <w:rPr>
                <w:lang w:val="ru-RU"/>
              </w:rPr>
              <w:t xml:space="preserve"> (ФРМР)</w:t>
            </w:r>
          </w:p>
        </w:tc>
        <w:tc>
          <w:tcPr>
            <w:tcW w:w="561" w:type="pct"/>
          </w:tcPr>
          <w:p w14:paraId="2D9D4E7C" w14:textId="77777777" w:rsidR="00EE11D5" w:rsidRPr="00312461" w:rsidRDefault="00EE11D5" w:rsidP="004E6476">
            <w:pPr>
              <w:pStyle w:val="10a"/>
              <w:rPr>
                <w:highlight w:val="green"/>
                <w:lang w:val="ru-RU"/>
              </w:rPr>
            </w:pPr>
            <w:r>
              <w:rPr>
                <w:lang w:val="ru-RU"/>
              </w:rPr>
              <w:t>Работник организации (ФРМР)</w:t>
            </w:r>
          </w:p>
        </w:tc>
        <w:tc>
          <w:tcPr>
            <w:tcW w:w="626" w:type="pct"/>
          </w:tcPr>
          <w:p w14:paraId="06D8BFA5" w14:textId="77777777" w:rsidR="00EE11D5" w:rsidRPr="00B4289F" w:rsidRDefault="00EE11D5" w:rsidP="004E6476">
            <w:pPr>
              <w:pStyle w:val="10a"/>
              <w:rPr>
                <w:lang w:val="ru-RU"/>
              </w:rPr>
            </w:pPr>
            <w:r w:rsidRPr="00C20D54">
              <w:t xml:space="preserve">Работник ФОИВ </w:t>
            </w:r>
            <w:r>
              <w:rPr>
                <w:lang w:val="ru-RU"/>
              </w:rPr>
              <w:t>(ФРМР)</w:t>
            </w:r>
          </w:p>
        </w:tc>
        <w:tc>
          <w:tcPr>
            <w:tcW w:w="627" w:type="pct"/>
          </w:tcPr>
          <w:p w14:paraId="443CD331" w14:textId="77777777" w:rsidR="00EE11D5" w:rsidRPr="00B4289F" w:rsidRDefault="00EE11D5" w:rsidP="004E6476">
            <w:pPr>
              <w:pStyle w:val="10a"/>
              <w:rPr>
                <w:lang w:val="ru-RU"/>
              </w:rPr>
            </w:pPr>
            <w:r>
              <w:t>Работник Р</w:t>
            </w:r>
            <w:r>
              <w:rPr>
                <w:lang w:val="ru-RU"/>
              </w:rPr>
              <w:t>ЗН (ФРМР)</w:t>
            </w:r>
          </w:p>
        </w:tc>
        <w:tc>
          <w:tcPr>
            <w:tcW w:w="709" w:type="pct"/>
          </w:tcPr>
          <w:p w14:paraId="6C7EC5C1" w14:textId="77777777" w:rsidR="00EE11D5" w:rsidRPr="0088383F" w:rsidRDefault="00EE11D5" w:rsidP="004E6476">
            <w:pPr>
              <w:pStyle w:val="10a"/>
              <w:rPr>
                <w:lang w:val="ru-RU"/>
              </w:rPr>
            </w:pPr>
            <w:r w:rsidRPr="0088383F">
              <w:rPr>
                <w:lang w:val="ru-RU"/>
              </w:rPr>
              <w:t>Работник</w:t>
            </w:r>
            <w:r>
              <w:rPr>
                <w:lang w:val="ru-RU"/>
              </w:rPr>
              <w:t xml:space="preserve"> МЗ (кадровый департамент) </w:t>
            </w:r>
            <w:r w:rsidRPr="0088383F">
              <w:rPr>
                <w:shd w:val="clear" w:color="auto" w:fill="FFFFFF"/>
                <w:lang w:val="ru-RU"/>
              </w:rPr>
              <w:t>(ФРМР)</w:t>
            </w:r>
          </w:p>
        </w:tc>
      </w:tr>
      <w:tr w:rsidR="00EE11D5" w:rsidRPr="00C20D54" w14:paraId="0DF4A3B6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</w:tcPr>
          <w:p w14:paraId="74697D31" w14:textId="51DA9309" w:rsidR="00EE11D5" w:rsidRPr="00875634" w:rsidRDefault="00EE11D5" w:rsidP="004E6476">
            <w:pPr>
              <w:pStyle w:val="10b"/>
            </w:pPr>
            <w:r>
              <w:t xml:space="preserve">1. </w:t>
            </w:r>
            <w:r w:rsidRPr="00875634">
              <w:t>Форма «Федеральный регистр медицинских и фармацевтических работников»</w:t>
            </w:r>
          </w:p>
        </w:tc>
      </w:tr>
      <w:tr w:rsidR="00EE11D5" w:rsidRPr="00C20D54" w14:paraId="5151BC2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7D392799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6902495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17C4563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622D2E8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7A5E34F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0B22348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3A47032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9A16D3B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47ABDFBC" w14:textId="77777777" w:rsidR="00EE11D5" w:rsidRPr="00C20D54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</w:tcPr>
          <w:p w14:paraId="1CC55A9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A322FB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525D9B4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6C19FEA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3C4B380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2CB1BCB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841023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00E8457B" w14:textId="77777777" w:rsidR="00EE11D5" w:rsidRPr="00C20D54" w:rsidRDefault="00EE11D5" w:rsidP="004E6476">
            <w:pPr>
              <w:pStyle w:val="106"/>
            </w:pPr>
            <w:r w:rsidRPr="008A538A">
              <w:t>Управление составом и способом вывода информации</w:t>
            </w:r>
          </w:p>
        </w:tc>
        <w:tc>
          <w:tcPr>
            <w:tcW w:w="431" w:type="pct"/>
          </w:tcPr>
          <w:p w14:paraId="41AC12D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015B5D7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291D107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5B0CAF1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10A519B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28D897B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E69D06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10FF2E22" w14:textId="77777777" w:rsidR="00EE11D5" w:rsidRPr="00C20D54" w:rsidRDefault="00EE11D5" w:rsidP="004E6476">
            <w:pPr>
              <w:pStyle w:val="106"/>
            </w:pPr>
            <w:r>
              <w:t>Фильтрация информации</w:t>
            </w:r>
          </w:p>
        </w:tc>
        <w:tc>
          <w:tcPr>
            <w:tcW w:w="431" w:type="pct"/>
          </w:tcPr>
          <w:p w14:paraId="275AEE0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666B5E8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40158FB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1638692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0D26E40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280762E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2FAC234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7C6D81EB" w14:textId="77777777" w:rsidR="00EE11D5" w:rsidRPr="00C20D54" w:rsidRDefault="00EE11D5" w:rsidP="004E6476">
            <w:pPr>
              <w:pStyle w:val="106"/>
            </w:pPr>
            <w:r>
              <w:t>Выгрузка результатов поиска и фильтрации информации</w:t>
            </w:r>
          </w:p>
        </w:tc>
        <w:tc>
          <w:tcPr>
            <w:tcW w:w="431" w:type="pct"/>
          </w:tcPr>
          <w:p w14:paraId="6B13F3A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7777222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3067611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09042DC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005D329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126B8C8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81C05A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28F91EB6" w14:textId="1BA1DC78" w:rsidR="00EE11D5" w:rsidRPr="00C20D54" w:rsidRDefault="00EE11D5" w:rsidP="004E6476">
            <w:pPr>
              <w:pStyle w:val="10b"/>
            </w:pPr>
            <w:r>
              <w:t>2. Форма «Карточка медицинского (фармацевтического) работника»</w:t>
            </w:r>
          </w:p>
        </w:tc>
      </w:tr>
      <w:tr w:rsidR="00EE11D5" w:rsidRPr="00C20D54" w14:paraId="34CF5AC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6611DA31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6B1E809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0C37613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439A594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135F8C6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539AFBB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7BB6F48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CE7BE9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11DA2A49" w14:textId="77777777" w:rsidR="00EE11D5" w:rsidRPr="00C20D54" w:rsidRDefault="00EE11D5" w:rsidP="004E6476">
            <w:pPr>
              <w:pStyle w:val="106"/>
            </w:pPr>
            <w:r w:rsidRPr="00C20D54">
              <w:t xml:space="preserve">Создание </w:t>
            </w:r>
            <w:r>
              <w:t>карточки работника,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</w:tcPr>
          <w:p w14:paraId="60CF533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</w:tcPr>
          <w:p w14:paraId="0CB8D60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</w:tcPr>
          <w:p w14:paraId="29F78AFC" w14:textId="77777777" w:rsidR="00EE11D5" w:rsidRPr="00C20D54" w:rsidRDefault="00EE11D5" w:rsidP="004E6476">
            <w:pPr>
              <w:pStyle w:val="106"/>
              <w:rPr>
                <w:lang w:val="en-US"/>
              </w:rPr>
            </w:pPr>
            <w:r w:rsidRPr="00C20D54">
              <w:t>+</w:t>
            </w:r>
          </w:p>
        </w:tc>
        <w:tc>
          <w:tcPr>
            <w:tcW w:w="626" w:type="pct"/>
          </w:tcPr>
          <w:p w14:paraId="189BA11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2580BEE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5727CCC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D710FCE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1888272" w14:textId="77777777" w:rsidR="00EE11D5" w:rsidRPr="00C20D54" w:rsidRDefault="00EE11D5" w:rsidP="004E6476">
            <w:pPr>
              <w:pStyle w:val="106"/>
            </w:pPr>
            <w:r w:rsidRPr="00C20D54">
              <w:t xml:space="preserve">Удаление </w:t>
            </w:r>
            <w:r>
              <w:t xml:space="preserve">карточки </w:t>
            </w:r>
            <w:r w:rsidRPr="002C2C8F">
              <w:t>работника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438EA8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68988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54CE33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1B649D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93B9D2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F0928D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11BBBF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5783F27" w14:textId="29234E02" w:rsidR="00EE11D5" w:rsidRPr="00C20D54" w:rsidRDefault="00EE11D5" w:rsidP="004E6476">
            <w:pPr>
              <w:pStyle w:val="10b"/>
            </w:pPr>
            <w:r>
              <w:t xml:space="preserve">2.1. Раздел </w:t>
            </w:r>
            <w:r w:rsidRPr="00C20D54">
              <w:t>«</w:t>
            </w:r>
            <w:r>
              <w:t xml:space="preserve">Карточка» (основные </w:t>
            </w:r>
            <w:r w:rsidRPr="00C20D54">
              <w:t>данные</w:t>
            </w:r>
            <w:r>
              <w:t xml:space="preserve"> и документы, удостоверяющие личность)</w:t>
            </w:r>
          </w:p>
        </w:tc>
      </w:tr>
      <w:tr w:rsidR="00EE11D5" w:rsidRPr="00C20D54" w14:paraId="427983A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006FC39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121007F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0C0E8B6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25071E9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1D2CC8A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5A1B04B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9919E7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04F0F36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ABCE653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4D5203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F427D0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4C370A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8C57AD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B06E24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22372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745814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AB6DF15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C45AF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871323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99FAAC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D66EBA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06C612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8D8FB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EA762C4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07C447F" w14:textId="77777777" w:rsidR="00EE11D5" w:rsidRPr="00C20D54" w:rsidRDefault="00EE11D5" w:rsidP="004E6476">
            <w:pPr>
              <w:pStyle w:val="106"/>
            </w:pPr>
            <w:r>
              <w:t>Удаление данных о документе, удостоверяющем личность,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008E5E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069A01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F2FA13F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3149B04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2FC44B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2E5382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C1B86" w14:paraId="4FF48568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684E10E" w14:textId="77777777" w:rsidR="00EE11D5" w:rsidRPr="00CC1B86" w:rsidRDefault="00EE11D5" w:rsidP="004E6476">
            <w:pPr>
              <w:pStyle w:val="106"/>
            </w:pPr>
            <w:r w:rsidRPr="00CC1B86">
              <w:t>Запуск проверки СНИЛС</w:t>
            </w:r>
            <w:r>
              <w:t xml:space="preserve"> работника</w:t>
            </w:r>
          </w:p>
        </w:tc>
        <w:tc>
          <w:tcPr>
            <w:tcW w:w="431" w:type="pct"/>
            <w:shd w:val="clear" w:color="auto" w:fill="auto"/>
          </w:tcPr>
          <w:p w14:paraId="6D91B910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A7588BC" w14:textId="77777777" w:rsidR="00EE11D5" w:rsidRPr="00CC1B86" w:rsidRDefault="00EE11D5" w:rsidP="004E6476">
            <w:pPr>
              <w:pStyle w:val="106"/>
            </w:pPr>
            <w:r w:rsidRPr="00CC1B86">
              <w:t>+</w:t>
            </w:r>
          </w:p>
        </w:tc>
        <w:tc>
          <w:tcPr>
            <w:tcW w:w="561" w:type="pct"/>
            <w:shd w:val="clear" w:color="auto" w:fill="auto"/>
          </w:tcPr>
          <w:p w14:paraId="5A0B59C1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07F2991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96A5B18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0358321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BD39AB" w14:paraId="3DCB20B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2AEC4F7" w14:textId="77777777" w:rsidR="00EE11D5" w:rsidRPr="00CC1B86" w:rsidRDefault="00EE11D5" w:rsidP="004E6476">
            <w:pPr>
              <w:pStyle w:val="106"/>
            </w:pPr>
            <w:r w:rsidRPr="00CC1B86">
              <w:t>Запуск проверки ИНН</w:t>
            </w:r>
            <w:r>
              <w:t xml:space="preserve"> работника</w:t>
            </w:r>
          </w:p>
        </w:tc>
        <w:tc>
          <w:tcPr>
            <w:tcW w:w="431" w:type="pct"/>
            <w:shd w:val="clear" w:color="auto" w:fill="auto"/>
          </w:tcPr>
          <w:p w14:paraId="32D42A60" w14:textId="77777777" w:rsidR="00EE11D5" w:rsidRPr="00CC1B86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06A6278" w14:textId="77777777" w:rsidR="00EE11D5" w:rsidRPr="00BD39AB" w:rsidRDefault="00EE11D5" w:rsidP="004E6476">
            <w:pPr>
              <w:pStyle w:val="106"/>
            </w:pPr>
            <w:r w:rsidRPr="00CC1B86">
              <w:t>+</w:t>
            </w:r>
          </w:p>
        </w:tc>
        <w:tc>
          <w:tcPr>
            <w:tcW w:w="561" w:type="pct"/>
            <w:shd w:val="clear" w:color="auto" w:fill="auto"/>
          </w:tcPr>
          <w:p w14:paraId="5C5054E8" w14:textId="77777777" w:rsidR="00EE11D5" w:rsidRPr="00BD39AB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0D634C8" w14:textId="77777777" w:rsidR="00EE11D5" w:rsidRPr="00BD39AB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4B390BC" w14:textId="77777777" w:rsidR="00EE11D5" w:rsidRPr="00BD39AB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7C438FC" w14:textId="77777777" w:rsidR="00EE11D5" w:rsidRPr="00BD39AB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0344348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34B21DF6" w14:textId="6E27B32D" w:rsidR="00EE11D5" w:rsidRPr="00C20D54" w:rsidRDefault="00EE11D5" w:rsidP="004E6476">
            <w:pPr>
              <w:pStyle w:val="10b"/>
            </w:pPr>
            <w:r>
              <w:lastRenderedPageBreak/>
              <w:t>2.2. Раздел</w:t>
            </w:r>
            <w:r w:rsidRPr="00C20D54">
              <w:t xml:space="preserve"> «Личное дело»</w:t>
            </w:r>
          </w:p>
        </w:tc>
      </w:tr>
      <w:tr w:rsidR="00EE11D5" w:rsidRPr="00C20D54" w14:paraId="32FBE60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005DD9F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0843BCF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29B48B1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0E49093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2F423C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0B0C7E9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7961AB7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ACF2164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4B530E8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C96FCB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76A4F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47F6D1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7893C5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6DC8A6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5B779F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C06606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740F4A9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4A8FDC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21BFE1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6EF26B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FAE534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DBE18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0CEE3D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8B6812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BAC3D75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EE5F5C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712ABC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255055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2BB248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075899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82D30D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DCBB6A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0C860DCA" w14:textId="612839AB" w:rsidR="00EE11D5" w:rsidRPr="00C20D54" w:rsidRDefault="00EE11D5" w:rsidP="004E6476">
            <w:pPr>
              <w:pStyle w:val="10b"/>
            </w:pPr>
            <w:r>
              <w:t>2.3. Раздел</w:t>
            </w:r>
            <w:r w:rsidRPr="00C20D54">
              <w:t xml:space="preserve"> «Адреса»</w:t>
            </w:r>
          </w:p>
        </w:tc>
      </w:tr>
      <w:tr w:rsidR="00EE11D5" w:rsidRPr="00C20D54" w14:paraId="5F36D9E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B2B0E51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7983A1D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49E5DEE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12A5E7C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1B9107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33BA4D6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0D39030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476E8A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6520DAB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A43C34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4A680A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2A2AA6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56F6D6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EC4252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5D1961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5F5901B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0C8771B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2A6A3C4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8963AD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65C30E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9CD163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BD9FEF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517326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CCF9431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8A62ADB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32EA9F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03ADAA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CE2C01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1EFFC2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EA9878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8C0858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67FE59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1274D0EE" w14:textId="3F338460" w:rsidR="00EE11D5" w:rsidRPr="00C20D54" w:rsidRDefault="00EE11D5" w:rsidP="004E6476">
            <w:pPr>
              <w:pStyle w:val="10b"/>
            </w:pPr>
            <w:r>
              <w:t>2.4. Раздел</w:t>
            </w:r>
            <w:r w:rsidRPr="00C20D54">
              <w:t xml:space="preserve"> «Образование»</w:t>
            </w:r>
          </w:p>
        </w:tc>
      </w:tr>
      <w:tr w:rsidR="00EE11D5" w:rsidRPr="00C20D54" w14:paraId="6878A47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1398D038" w14:textId="1CCDE6AF" w:rsidR="00EE11D5" w:rsidRPr="00C20D54" w:rsidRDefault="00EE11D5" w:rsidP="004E6476">
            <w:pPr>
              <w:pStyle w:val="10b"/>
            </w:pPr>
            <w:r>
              <w:t>2.4.1. Блок «</w:t>
            </w:r>
            <w:r w:rsidRPr="00C20D54">
              <w:t>Среднее (общее) образование</w:t>
            </w:r>
            <w:r>
              <w:t>»</w:t>
            </w:r>
          </w:p>
        </w:tc>
      </w:tr>
      <w:tr w:rsidR="00EE11D5" w:rsidRPr="00C20D54" w14:paraId="5C9004D2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7499AC7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3950799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5F54F38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90FC7A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D6A44C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00DE5A1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6D331A9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2111FB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C15DC29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2B015A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83AFDD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A29AD1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BE3740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FE7DEE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D5E348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40D371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5FB7EA2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DA0264A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13E9B21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760C6B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6B4F99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7D88AF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957456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093B775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A071E35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CF51AF0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721750A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37E5DA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1DCA07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80507A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402F59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9C0968" w14:paraId="5E91897D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DF1E00B" w14:textId="77777777" w:rsidR="00EE11D5" w:rsidRPr="009C0968" w:rsidRDefault="00EE11D5" w:rsidP="004E6476">
            <w:pPr>
              <w:pStyle w:val="106"/>
            </w:pPr>
            <w:r w:rsidRPr="009C0968">
              <w:t>Запуск проверки сведений об образовании в ФИС ФРДО</w:t>
            </w:r>
          </w:p>
        </w:tc>
        <w:tc>
          <w:tcPr>
            <w:tcW w:w="431" w:type="pct"/>
            <w:shd w:val="clear" w:color="auto" w:fill="auto"/>
          </w:tcPr>
          <w:p w14:paraId="47B43308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403" w:type="pct"/>
            <w:shd w:val="clear" w:color="auto" w:fill="auto"/>
          </w:tcPr>
          <w:p w14:paraId="6716959E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561" w:type="pct"/>
            <w:shd w:val="clear" w:color="auto" w:fill="auto"/>
          </w:tcPr>
          <w:p w14:paraId="6876B4D3" w14:textId="77777777" w:rsidR="00EE11D5" w:rsidRPr="009C0968" w:rsidRDefault="00EE11D5" w:rsidP="004E6476">
            <w:pPr>
              <w:pStyle w:val="106"/>
            </w:pPr>
            <w:r w:rsidRPr="009C0968">
              <w:t>+</w:t>
            </w:r>
          </w:p>
        </w:tc>
        <w:tc>
          <w:tcPr>
            <w:tcW w:w="626" w:type="pct"/>
            <w:shd w:val="clear" w:color="auto" w:fill="auto"/>
          </w:tcPr>
          <w:p w14:paraId="2D03E81B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627" w:type="pct"/>
            <w:shd w:val="clear" w:color="auto" w:fill="auto"/>
          </w:tcPr>
          <w:p w14:paraId="09EC2B67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709" w:type="pct"/>
            <w:shd w:val="clear" w:color="auto" w:fill="auto"/>
          </w:tcPr>
          <w:p w14:paraId="4449CEDB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</w:tr>
      <w:tr w:rsidR="00EE11D5" w:rsidRPr="00C20D54" w14:paraId="116A202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105469C3" w14:textId="55892161" w:rsidR="00EE11D5" w:rsidRPr="00C20D54" w:rsidRDefault="00EE11D5" w:rsidP="004E6476">
            <w:pPr>
              <w:pStyle w:val="10b"/>
            </w:pPr>
            <w:r>
              <w:t>2.4.2. Блок «</w:t>
            </w:r>
            <w:r w:rsidRPr="00C20D54">
              <w:t>Профессиональное образование</w:t>
            </w:r>
            <w:r>
              <w:t>»</w:t>
            </w:r>
          </w:p>
        </w:tc>
      </w:tr>
      <w:tr w:rsidR="00EE11D5" w:rsidRPr="00C20D54" w14:paraId="296C075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F60487E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298FE25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0FEA9BE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366B387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A6227B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329B56D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0C5EBC5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8772D3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0631F47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8D59C5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75DBD25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D21C69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3CCB7D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FB4BDC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3E0F72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C887E1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F0DCBAD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 xml:space="preserve">одписание </w:t>
            </w:r>
            <w:r w:rsidRPr="00C2374A">
              <w:lastRenderedPageBreak/>
              <w:t>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1EC84BB" w14:textId="77777777" w:rsidR="00EE11D5" w:rsidRPr="00C20D54" w:rsidRDefault="00EE11D5" w:rsidP="004E6476">
            <w:pPr>
              <w:pStyle w:val="106"/>
            </w:pPr>
            <w:r w:rsidRPr="002B7A99">
              <w:lastRenderedPageBreak/>
              <w:t>-</w:t>
            </w:r>
          </w:p>
        </w:tc>
        <w:tc>
          <w:tcPr>
            <w:tcW w:w="403" w:type="pct"/>
            <w:shd w:val="clear" w:color="auto" w:fill="auto"/>
          </w:tcPr>
          <w:p w14:paraId="19AD00C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D04B6E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8E8999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E5A585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AFB7A1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F60DF9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B59B369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2588072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0844561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0A70DB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3C6E8A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0D7EBB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67B9DC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9C0968" w14:paraId="4EF7280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26F81B3" w14:textId="77777777" w:rsidR="00EE11D5" w:rsidRPr="009C0968" w:rsidRDefault="00EE11D5" w:rsidP="004E6476">
            <w:pPr>
              <w:pStyle w:val="106"/>
            </w:pPr>
            <w:r w:rsidRPr="009C0968">
              <w:t>Запуск проверки сведений об образовании в ФИС ФРДО</w:t>
            </w:r>
          </w:p>
        </w:tc>
        <w:tc>
          <w:tcPr>
            <w:tcW w:w="431" w:type="pct"/>
            <w:shd w:val="clear" w:color="auto" w:fill="auto"/>
          </w:tcPr>
          <w:p w14:paraId="719EF83B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403" w:type="pct"/>
            <w:shd w:val="clear" w:color="auto" w:fill="auto"/>
          </w:tcPr>
          <w:p w14:paraId="7AA5DFAC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561" w:type="pct"/>
            <w:shd w:val="clear" w:color="auto" w:fill="auto"/>
          </w:tcPr>
          <w:p w14:paraId="4882CD6F" w14:textId="77777777" w:rsidR="00EE11D5" w:rsidRPr="009C0968" w:rsidRDefault="00EE11D5" w:rsidP="004E6476">
            <w:pPr>
              <w:pStyle w:val="106"/>
            </w:pPr>
            <w:r w:rsidRPr="009C0968">
              <w:t>+</w:t>
            </w:r>
          </w:p>
        </w:tc>
        <w:tc>
          <w:tcPr>
            <w:tcW w:w="626" w:type="pct"/>
            <w:shd w:val="clear" w:color="auto" w:fill="auto"/>
          </w:tcPr>
          <w:p w14:paraId="5D0FF037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627" w:type="pct"/>
            <w:shd w:val="clear" w:color="auto" w:fill="auto"/>
          </w:tcPr>
          <w:p w14:paraId="477F6677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709" w:type="pct"/>
            <w:shd w:val="clear" w:color="auto" w:fill="auto"/>
          </w:tcPr>
          <w:p w14:paraId="7D8AC010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</w:tr>
      <w:tr w:rsidR="00EE11D5" w:rsidRPr="00C20D54" w14:paraId="5F5B851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AC7D5A1" w14:textId="6D50451B" w:rsidR="00EE11D5" w:rsidRPr="00C20D54" w:rsidRDefault="00EE11D5" w:rsidP="004E6476">
            <w:pPr>
              <w:pStyle w:val="10b"/>
            </w:pPr>
            <w:r>
              <w:t>2.4.3. Блок «</w:t>
            </w:r>
            <w:r w:rsidRPr="00C20D54">
              <w:t>Послевузовское образование</w:t>
            </w:r>
            <w:r>
              <w:t>»</w:t>
            </w:r>
          </w:p>
        </w:tc>
      </w:tr>
      <w:tr w:rsidR="00EE11D5" w:rsidRPr="00C20D54" w14:paraId="20CBB17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50C8F27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7596252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1C1D42C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2998C4A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4BD497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4CB8D57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69E211A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DC9AF3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16524B6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CCC562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6118AB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7A02FD3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FBA3C4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6A6E99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C5B835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7AF450E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D5497D1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E4F09F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393F72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228A82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CC84AB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AE656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197CD6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6E9B07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9F8E7C1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9A61411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035CAAF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5188B7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9AA5E9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7FBC05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00DA7C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9C0968" w14:paraId="050318D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E24A4A6" w14:textId="77777777" w:rsidR="00EE11D5" w:rsidRPr="009C0968" w:rsidRDefault="00EE11D5" w:rsidP="004E6476">
            <w:pPr>
              <w:pStyle w:val="106"/>
            </w:pPr>
            <w:r w:rsidRPr="009C0968">
              <w:t>Запуск проверки сведений об образовании в ФИС ФРДО</w:t>
            </w:r>
          </w:p>
        </w:tc>
        <w:tc>
          <w:tcPr>
            <w:tcW w:w="431" w:type="pct"/>
            <w:shd w:val="clear" w:color="auto" w:fill="auto"/>
          </w:tcPr>
          <w:p w14:paraId="0EE0BC51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403" w:type="pct"/>
            <w:shd w:val="clear" w:color="auto" w:fill="auto"/>
          </w:tcPr>
          <w:p w14:paraId="5EA51ACF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561" w:type="pct"/>
            <w:shd w:val="clear" w:color="auto" w:fill="auto"/>
          </w:tcPr>
          <w:p w14:paraId="7F02578E" w14:textId="77777777" w:rsidR="00EE11D5" w:rsidRPr="009C0968" w:rsidRDefault="00EE11D5" w:rsidP="004E6476">
            <w:pPr>
              <w:pStyle w:val="106"/>
            </w:pPr>
            <w:r w:rsidRPr="009C0968">
              <w:t>+</w:t>
            </w:r>
          </w:p>
        </w:tc>
        <w:tc>
          <w:tcPr>
            <w:tcW w:w="626" w:type="pct"/>
            <w:shd w:val="clear" w:color="auto" w:fill="auto"/>
          </w:tcPr>
          <w:p w14:paraId="17E5D30E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627" w:type="pct"/>
            <w:shd w:val="clear" w:color="auto" w:fill="auto"/>
          </w:tcPr>
          <w:p w14:paraId="66DE8C49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709" w:type="pct"/>
            <w:shd w:val="clear" w:color="auto" w:fill="auto"/>
          </w:tcPr>
          <w:p w14:paraId="02B8C250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</w:tr>
      <w:tr w:rsidR="00EE11D5" w:rsidRPr="00C20D54" w14:paraId="61C54E0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62DD6053" w14:textId="5F8222D6" w:rsidR="00EE11D5" w:rsidRPr="00C20D54" w:rsidRDefault="00EE11D5" w:rsidP="004E6476">
            <w:pPr>
              <w:pStyle w:val="10b"/>
            </w:pPr>
            <w:r>
              <w:t>2.4.4. Блок «</w:t>
            </w:r>
            <w:r w:rsidRPr="00C20D54">
              <w:t>Дополнительное профессиональное образование</w:t>
            </w:r>
            <w:r>
              <w:t>»</w:t>
            </w:r>
          </w:p>
        </w:tc>
      </w:tr>
      <w:tr w:rsidR="00EE11D5" w:rsidRPr="00C20D54" w14:paraId="3C6CDCC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94F3ABB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01B0363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601D150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6BD869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FE12AC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3C3382B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1F2A7F9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38E486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75DB45A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C9FA5F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3AE5BD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7306AEB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26940E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AEBAE0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E7FAFF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286557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47CA808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287591C5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166061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2054E5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09A53B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B8A689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7DBB39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2E0B89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688ADDD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63F3119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14B47C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00E546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0C8872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7F4A7B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FD253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9C0968" w14:paraId="6DE5968B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215464C" w14:textId="77777777" w:rsidR="00EE11D5" w:rsidRPr="009C0968" w:rsidRDefault="00EE11D5" w:rsidP="004E6476">
            <w:pPr>
              <w:pStyle w:val="106"/>
            </w:pPr>
            <w:r w:rsidRPr="009C0968">
              <w:t>Запуск проверки сведений об образовании в ФИС ФРДО</w:t>
            </w:r>
          </w:p>
        </w:tc>
        <w:tc>
          <w:tcPr>
            <w:tcW w:w="431" w:type="pct"/>
            <w:shd w:val="clear" w:color="auto" w:fill="auto"/>
          </w:tcPr>
          <w:p w14:paraId="13F94047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403" w:type="pct"/>
            <w:shd w:val="clear" w:color="auto" w:fill="auto"/>
          </w:tcPr>
          <w:p w14:paraId="5C23B2C4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561" w:type="pct"/>
            <w:shd w:val="clear" w:color="auto" w:fill="auto"/>
          </w:tcPr>
          <w:p w14:paraId="608DF446" w14:textId="77777777" w:rsidR="00EE11D5" w:rsidRPr="009C0968" w:rsidRDefault="00EE11D5" w:rsidP="004E6476">
            <w:pPr>
              <w:pStyle w:val="106"/>
            </w:pPr>
            <w:r w:rsidRPr="009C0968">
              <w:t>+</w:t>
            </w:r>
          </w:p>
        </w:tc>
        <w:tc>
          <w:tcPr>
            <w:tcW w:w="626" w:type="pct"/>
            <w:shd w:val="clear" w:color="auto" w:fill="auto"/>
          </w:tcPr>
          <w:p w14:paraId="40E110EC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627" w:type="pct"/>
            <w:shd w:val="clear" w:color="auto" w:fill="auto"/>
          </w:tcPr>
          <w:p w14:paraId="1553125E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709" w:type="pct"/>
            <w:shd w:val="clear" w:color="auto" w:fill="auto"/>
          </w:tcPr>
          <w:p w14:paraId="2EF45174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</w:tr>
      <w:tr w:rsidR="00EE11D5" w:rsidRPr="00C20D54" w14:paraId="2F82C7D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1BCD56AC" w14:textId="51FB79A2" w:rsidR="00EE11D5" w:rsidRPr="00C20D54" w:rsidRDefault="00EE11D5" w:rsidP="004E6476">
            <w:pPr>
              <w:pStyle w:val="10b"/>
            </w:pPr>
            <w:r>
              <w:t>2.4.5. Блок «</w:t>
            </w:r>
            <w:r w:rsidRPr="00C20D54">
              <w:t>Сведения с портала НМФО: пятилетние циклы</w:t>
            </w:r>
            <w:r>
              <w:t>»</w:t>
            </w:r>
          </w:p>
        </w:tc>
      </w:tr>
      <w:tr w:rsidR="00EE11D5" w:rsidRPr="00C20D54" w14:paraId="56438C94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7398E9F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46676E6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0902D2C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C5C53E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D0C000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2069624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05EC534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EC0832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874F609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4F371A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A5CD78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6C4720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956CA7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1A2D86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F53D93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AD870E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A74FC4F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7BA2DC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C7BEDDD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0960E95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5E46EF8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0781FB0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089358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0E5B43A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C6F884F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1ABC6D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5F8E2E8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382590D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43312B4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0661418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C1AE1F4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3ABCE257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5E3F3ABA" w14:textId="2DB68BAF" w:rsidR="00EE11D5" w:rsidRPr="00C20D54" w:rsidRDefault="00EE11D5" w:rsidP="004E6476">
            <w:pPr>
              <w:pStyle w:val="10b"/>
            </w:pPr>
            <w:r>
              <w:lastRenderedPageBreak/>
              <w:t>2.4.6. Блок «</w:t>
            </w:r>
            <w:r w:rsidRPr="00C20D54">
              <w:t>Сведения о прохождении военной службы</w:t>
            </w:r>
            <w:r>
              <w:t>»</w:t>
            </w:r>
          </w:p>
        </w:tc>
      </w:tr>
      <w:tr w:rsidR="00EE11D5" w:rsidRPr="00C20D54" w14:paraId="4C79930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B43E53D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7F8A1AC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7031ED4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668A46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7787EC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24A567D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788CCBF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A320797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F0B4F22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85990B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F11080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B6DEF0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13789EE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5744A2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94D6B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58D1F85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C59F0F1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654DBEA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60859FE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15489C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3378DB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5444BD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81E82C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9C2889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1FF0B28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D28D747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52D7B36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3809825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FDAA90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2939F2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44D6FB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D95D63F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6FE8734" w14:textId="3A9A2B91" w:rsidR="00EE11D5" w:rsidRPr="00C20D54" w:rsidRDefault="00EE11D5" w:rsidP="004E6476">
            <w:pPr>
              <w:pStyle w:val="10b"/>
            </w:pPr>
            <w:r>
              <w:t>2.4.7. Блок «</w:t>
            </w:r>
            <w:r w:rsidRPr="00C20D54">
              <w:t>Сертификат специалиста</w:t>
            </w:r>
            <w:r>
              <w:t>»</w:t>
            </w:r>
          </w:p>
        </w:tc>
      </w:tr>
      <w:tr w:rsidR="00EE11D5" w:rsidRPr="00C20D54" w14:paraId="14829D2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848E836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0404345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3059BF3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7E0A266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67033C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79803F5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480C220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BAB893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1D3612A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AD6E8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1A6AF6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32A37FC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56A813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1ECC9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3FF7EA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11CA01D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EBCD390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3CA11B5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2A16476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33BE6E5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B9B1E3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8E25F4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F6DC4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0283F41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23753A6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3622263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6CE2A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E517C5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71C294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E68D65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6F2EAD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28EF4A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430F71D6" w14:textId="461755EB" w:rsidR="00EE11D5" w:rsidRPr="00C20D54" w:rsidRDefault="00EE11D5" w:rsidP="004E6476">
            <w:pPr>
              <w:pStyle w:val="10b"/>
            </w:pPr>
            <w:r>
              <w:t>2.4.8. Блок «</w:t>
            </w:r>
            <w:r w:rsidRPr="00C20D54">
              <w:t>Св</w:t>
            </w:r>
            <w:r>
              <w:t xml:space="preserve">едения </w:t>
            </w:r>
            <w:r w:rsidRPr="00C20D54">
              <w:t>об аккредитации</w:t>
            </w:r>
            <w:r>
              <w:t>»</w:t>
            </w:r>
          </w:p>
        </w:tc>
      </w:tr>
      <w:tr w:rsidR="00EE11D5" w:rsidRPr="00C20D54" w14:paraId="3EFEEAF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14DC488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087B33F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79857FA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117F27F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62CD50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10F4F3B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0357CB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E281AF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4883E06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145143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226344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EB0C35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E42ACE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EEF307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9243C4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74B1165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3A087DE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E02D8C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E43A6A9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745D5CB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3CBB931B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0307419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86AE11E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7C2D4A3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5E723D6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298E20F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C937BD8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5102FEA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7AF16B05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1AA38AC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F10377C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15AD4F6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08411D7" w14:textId="39775955" w:rsidR="00EE11D5" w:rsidRPr="00C20D54" w:rsidRDefault="00EE11D5" w:rsidP="004E6476">
            <w:pPr>
              <w:pStyle w:val="10b"/>
            </w:pPr>
            <w:r>
              <w:t>2.4.9. Блок «</w:t>
            </w:r>
            <w:r w:rsidRPr="00C20D54">
              <w:t>Квалификационная категория</w:t>
            </w:r>
            <w:r>
              <w:t>»</w:t>
            </w:r>
          </w:p>
        </w:tc>
      </w:tr>
      <w:tr w:rsidR="00EE11D5" w:rsidRPr="00C20D54" w14:paraId="563C5F3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4CCFF36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190DDCD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43DD75A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21F749D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6D832C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4F20607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822B31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A8AF82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51E1BEB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5F8D75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66B1F1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693BAE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C76D13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54510E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5A5892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B918DD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05ED45A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ED7B75B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4A2080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71A086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CC1ECF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6AC1EB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4221BC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452CB2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9FA7EEA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00CBA9B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35FAA3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8110A7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0CC64C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C44154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AF1ABA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35D025E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0747AA4D" w14:textId="5BD07A3C" w:rsidR="00EE11D5" w:rsidRPr="00C20D54" w:rsidRDefault="00EE11D5" w:rsidP="004E6476">
            <w:pPr>
              <w:pStyle w:val="10b"/>
            </w:pPr>
            <w:r>
              <w:lastRenderedPageBreak/>
              <w:t>2.4.10. Блок «</w:t>
            </w:r>
            <w:r w:rsidRPr="00C20D54">
              <w:t>Решение о соответствии образования и (или) квалификации, полученных в иностранном государстве</w:t>
            </w:r>
            <w:r>
              <w:t>»</w:t>
            </w:r>
          </w:p>
        </w:tc>
      </w:tr>
      <w:tr w:rsidR="00EE11D5" w:rsidRPr="00C20D54" w14:paraId="5E82BAA5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230CB69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5EF948C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1C6906F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043D901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8CEACE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3BCD251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4814BC2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BD39AB" w14:paraId="0B9C7C4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83F38A9" w14:textId="77777777" w:rsidR="00EE11D5" w:rsidRPr="00574E1F" w:rsidRDefault="00EE11D5" w:rsidP="004E6476">
            <w:pPr>
              <w:pStyle w:val="106"/>
            </w:pPr>
            <w:r w:rsidRPr="00574E1F">
              <w:t xml:space="preserve">Отправка запроса в </w:t>
            </w:r>
            <w:r>
              <w:t>АИС «Росздравнадзор»</w:t>
            </w:r>
            <w:r w:rsidRPr="00574E1F">
              <w:t xml:space="preserve"> на получение сведений о решении о соответствии образования, полученного в иностранной организации</w:t>
            </w:r>
          </w:p>
        </w:tc>
        <w:tc>
          <w:tcPr>
            <w:tcW w:w="431" w:type="pct"/>
            <w:shd w:val="clear" w:color="auto" w:fill="auto"/>
          </w:tcPr>
          <w:p w14:paraId="63D61B5A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403" w:type="pct"/>
            <w:shd w:val="clear" w:color="auto" w:fill="auto"/>
          </w:tcPr>
          <w:p w14:paraId="27E42B9B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561" w:type="pct"/>
            <w:shd w:val="clear" w:color="auto" w:fill="auto"/>
          </w:tcPr>
          <w:p w14:paraId="77699FF7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626" w:type="pct"/>
            <w:shd w:val="clear" w:color="auto" w:fill="auto"/>
          </w:tcPr>
          <w:p w14:paraId="2A2AAB96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627" w:type="pct"/>
            <w:shd w:val="clear" w:color="auto" w:fill="auto"/>
          </w:tcPr>
          <w:p w14:paraId="42055FB3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709" w:type="pct"/>
            <w:shd w:val="clear" w:color="auto" w:fill="auto"/>
          </w:tcPr>
          <w:p w14:paraId="6335376F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</w:tr>
      <w:tr w:rsidR="00EE11D5" w:rsidRPr="00C20D54" w14:paraId="1EF5CFF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D57CF24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D37AD3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BFCB31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86EE48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141D5D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5B5D89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C44301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C29C69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73879B1" w14:textId="77777777" w:rsidR="00EE11D5" w:rsidRPr="00574E1F" w:rsidRDefault="00EE11D5" w:rsidP="004E6476">
            <w:pPr>
              <w:pStyle w:val="106"/>
            </w:pPr>
            <w:r w:rsidRPr="00574E1F">
              <w:t>Редактирование данных, в том числе подписание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7E9AE1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6AC92AEE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4280E69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61B31E7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3C565F3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88F4A7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632A6A6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9B4BAF7" w14:textId="77777777" w:rsidR="00EE11D5" w:rsidRPr="00574E1F" w:rsidRDefault="00EE11D5" w:rsidP="004E6476">
            <w:pPr>
              <w:pStyle w:val="106"/>
            </w:pPr>
            <w:r w:rsidRPr="00574E1F">
              <w:t>Удаление данных, в том числе подписание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696569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08455B7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5FD9212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27DA9111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06FC0B3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E475F94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50EEF29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6D402597" w14:textId="12A91FCF" w:rsidR="00EE11D5" w:rsidRPr="00C20D54" w:rsidRDefault="00EE11D5" w:rsidP="004E6476">
            <w:pPr>
              <w:pStyle w:val="10b"/>
            </w:pPr>
            <w:r>
              <w:t>2.4.11. Блок «</w:t>
            </w:r>
            <w:r w:rsidRPr="00C20D54">
              <w:t>Дополнительные документы</w:t>
            </w:r>
            <w:r>
              <w:t>»</w:t>
            </w:r>
          </w:p>
        </w:tc>
      </w:tr>
      <w:tr w:rsidR="00EE11D5" w:rsidRPr="00C20D54" w14:paraId="1239931F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9DD5182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4C64229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38910F2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2FFFC38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1FDFDC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07FC561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767F71B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B46EDD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5CDD22B" w14:textId="77777777" w:rsidR="00EE11D5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Выгрузка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419B625F" w14:textId="77777777" w:rsidR="00EE11D5" w:rsidRPr="002B7A99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0119B42D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221D7C5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75F8DF6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27D6032A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8443235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D0CA72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B1E97EF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Загрузка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20E86167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0DED748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99B224C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7F7FA89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F742AD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69C163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ED9F209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97549F9" w14:textId="77777777" w:rsidR="00EE11D5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Удаление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3D45FD37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4110092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F3B5B9C" w14:textId="77777777" w:rsidR="00EE11D5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4336259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F4E163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1B6DA1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74D071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2A270DE6" w14:textId="6D7F87A1" w:rsidR="00EE11D5" w:rsidRPr="00C20D54" w:rsidRDefault="00EE11D5" w:rsidP="004E6476">
            <w:pPr>
              <w:pStyle w:val="10b"/>
            </w:pPr>
            <w:r>
              <w:t>2.5. Раздел</w:t>
            </w:r>
            <w:r w:rsidRPr="00C20D54">
              <w:t xml:space="preserve"> «Награды»</w:t>
            </w:r>
          </w:p>
        </w:tc>
      </w:tr>
      <w:tr w:rsidR="00EE11D5" w:rsidRPr="00C20D54" w14:paraId="7E383B12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1161C0E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56EE8EA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18E369E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676340A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5B3155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22457A1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E6906D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0354D73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E3F20FE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5540E0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4AA9C2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036336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A5ED41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2FADF0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D4BE31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5802ACB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8D1CA66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07B75D9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08D8C3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7148320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9B51F6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4825D8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849E26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B0301E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0F67440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D7207D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AA43D3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9CD4CF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40E350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0147E0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D34508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DC495C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D6D8642" w14:textId="499B5E1D" w:rsidR="00EE11D5" w:rsidRPr="00C20D54" w:rsidRDefault="00EE11D5" w:rsidP="004E6476">
            <w:pPr>
              <w:pStyle w:val="10b"/>
            </w:pPr>
            <w:r>
              <w:t>2.6. Раздел</w:t>
            </w:r>
            <w:r w:rsidRPr="00C20D54">
              <w:t xml:space="preserve"> «Некоммерческие организации»</w:t>
            </w:r>
          </w:p>
        </w:tc>
      </w:tr>
      <w:tr w:rsidR="00EE11D5" w:rsidRPr="00C20D54" w14:paraId="3148589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9B2BA40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3DBA59F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311B440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7E0EC4A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179BD06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4F97CCA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0D91E69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A22204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F7A9C7A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1DC6F3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0A3D55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783D540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3CEA64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9CDE21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A6830B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3D39A84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A3CC299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 xml:space="preserve">одписание </w:t>
            </w:r>
            <w:r w:rsidRPr="00C2374A">
              <w:lastRenderedPageBreak/>
              <w:t>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45ED9E9" w14:textId="77777777" w:rsidR="00EE11D5" w:rsidRPr="00C20D54" w:rsidRDefault="00EE11D5" w:rsidP="004E6476">
            <w:pPr>
              <w:pStyle w:val="106"/>
            </w:pPr>
            <w:r>
              <w:lastRenderedPageBreak/>
              <w:t>-</w:t>
            </w:r>
          </w:p>
        </w:tc>
        <w:tc>
          <w:tcPr>
            <w:tcW w:w="403" w:type="pct"/>
            <w:shd w:val="clear" w:color="auto" w:fill="auto"/>
          </w:tcPr>
          <w:p w14:paraId="75DAB96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30784B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27AB09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7D5DB2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2459E3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C745E4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7DBA16D" w14:textId="77777777" w:rsidR="00EE11D5" w:rsidRPr="007F697D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2EDCBE5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657FBB7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7047C19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BDA6CE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591032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733E21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F05E13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7526552" w14:textId="149B5FC0" w:rsidR="00EE11D5" w:rsidRPr="00C20D54" w:rsidRDefault="00EE11D5" w:rsidP="004E6476">
            <w:pPr>
              <w:pStyle w:val="10b"/>
              <w:ind w:left="360"/>
            </w:pPr>
            <w:r>
              <w:t>3. Форма «</w:t>
            </w:r>
            <w:r w:rsidRPr="00C20D54">
              <w:t>Р</w:t>
            </w:r>
            <w:r>
              <w:t>егистр о</w:t>
            </w:r>
            <w:r w:rsidRPr="00C20D54">
              <w:t>бучающи</w:t>
            </w:r>
            <w:r>
              <w:t>хся»</w:t>
            </w:r>
          </w:p>
        </w:tc>
      </w:tr>
      <w:tr w:rsidR="00EE11D5" w:rsidRPr="00C20D54" w14:paraId="2F7CD4F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0F9DE083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347636B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361D535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1E12C9B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51D0F8D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58E688D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1F1CD0A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7D3493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63028961" w14:textId="77777777" w:rsidR="00EE11D5" w:rsidRPr="00C20D54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</w:tcPr>
          <w:p w14:paraId="57D1993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1EEEF4C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5032039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29C0644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54D439B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6CB6B1E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A5E7B7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3FAC0D68" w14:textId="77777777" w:rsidR="00EE11D5" w:rsidRPr="00C20D54" w:rsidRDefault="00EE11D5" w:rsidP="004E6476">
            <w:pPr>
              <w:pStyle w:val="106"/>
            </w:pPr>
            <w:r w:rsidRPr="008A538A">
              <w:t>Управление составом и способом вывода информации</w:t>
            </w:r>
          </w:p>
        </w:tc>
        <w:tc>
          <w:tcPr>
            <w:tcW w:w="431" w:type="pct"/>
          </w:tcPr>
          <w:p w14:paraId="645D050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F96B79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340E9BE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2F7F207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3B0E512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2F4AF9D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B9F6FA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45B2D147" w14:textId="77777777" w:rsidR="00EE11D5" w:rsidRPr="00C20D54" w:rsidRDefault="00EE11D5" w:rsidP="004E6476">
            <w:pPr>
              <w:pStyle w:val="106"/>
            </w:pPr>
            <w:r>
              <w:t>Фильтрация информации</w:t>
            </w:r>
          </w:p>
        </w:tc>
        <w:tc>
          <w:tcPr>
            <w:tcW w:w="431" w:type="pct"/>
          </w:tcPr>
          <w:p w14:paraId="1EB77A7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7FE174F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0750930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39262E7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08D175C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66A0385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1733AB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1E8A222C" w14:textId="77777777" w:rsidR="00EE11D5" w:rsidRPr="00C20D54" w:rsidRDefault="00EE11D5" w:rsidP="004E6476">
            <w:pPr>
              <w:pStyle w:val="106"/>
            </w:pPr>
            <w:r>
              <w:t>Выгрузка результатов поиска и фильтрации информации</w:t>
            </w:r>
          </w:p>
        </w:tc>
        <w:tc>
          <w:tcPr>
            <w:tcW w:w="431" w:type="pct"/>
          </w:tcPr>
          <w:p w14:paraId="22C006C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3BD1E97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7EF5A7B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3130B1A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341C7C7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43E05D9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D1B7AC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0C9FE4DC" w14:textId="595D45FB" w:rsidR="00EE11D5" w:rsidRPr="008C325E" w:rsidRDefault="00EE11D5" w:rsidP="004E6476">
            <w:pPr>
              <w:pStyle w:val="10b"/>
            </w:pPr>
            <w:r>
              <w:t>4. Форма «Карточка обучающегося»</w:t>
            </w:r>
          </w:p>
        </w:tc>
      </w:tr>
      <w:tr w:rsidR="00EE11D5" w:rsidRPr="00C20D54" w14:paraId="5B776B5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524105BE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6FD4FC0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8D5321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05EF9A5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53FFAF8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12FCA36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01169C5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A24F36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F5F1234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 w:rsidRPr="00C20D54">
              <w:t xml:space="preserve">Создание </w:t>
            </w:r>
            <w:r>
              <w:rPr>
                <w:szCs w:val="20"/>
              </w:rPr>
              <w:t>карточки</w:t>
            </w:r>
            <w:r w:rsidRPr="00C20D54">
              <w:t xml:space="preserve"> обучающегося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2C49AEA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1BE3DB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A51A74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98A87C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287162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36AFAD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B27499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69B6BCC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 w:rsidRPr="00C20D54">
              <w:t xml:space="preserve">Удаление </w:t>
            </w:r>
            <w:r>
              <w:rPr>
                <w:szCs w:val="20"/>
              </w:rPr>
              <w:t>карточки</w:t>
            </w:r>
            <w:r w:rsidRPr="00C20D54">
              <w:t xml:space="preserve"> обучающегося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ED67E5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5B98EF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AAF99B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DA9BDF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3EA034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38B898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7D7CFE6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4D3E3DDB" w14:textId="171149C9" w:rsidR="00EE11D5" w:rsidRPr="00C20D54" w:rsidRDefault="00EE11D5" w:rsidP="00C44699">
            <w:pPr>
              <w:pStyle w:val="10b"/>
              <w:numPr>
                <w:ilvl w:val="1"/>
                <w:numId w:val="73"/>
              </w:numPr>
            </w:pPr>
            <w:r>
              <w:t>Раздел</w:t>
            </w:r>
            <w:r w:rsidRPr="00C20D54">
              <w:t xml:space="preserve"> «</w:t>
            </w:r>
            <w:r>
              <w:t xml:space="preserve">Карточка» (основные </w:t>
            </w:r>
            <w:r w:rsidRPr="00C20D54">
              <w:t>данные</w:t>
            </w:r>
            <w:r>
              <w:t xml:space="preserve"> и документы, удостоверяющие личность)</w:t>
            </w:r>
          </w:p>
        </w:tc>
      </w:tr>
      <w:tr w:rsidR="00EE11D5" w:rsidRPr="00C20D54" w14:paraId="2A0AF60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D4FA67C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0D83456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000B45D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B82D10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49A9CF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6A839A0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5B8B52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7F6EE1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18E6336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D40FD4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141752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738CD6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92DFAD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3FD9F9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3DF48C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1CDD522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7193B0E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E9B21C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06B6DA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459F5C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A36E54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705C22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2F666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D2908DF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07674EA" w14:textId="77777777" w:rsidR="00EE11D5" w:rsidRPr="00C20D54" w:rsidRDefault="00EE11D5" w:rsidP="004E6476">
            <w:pPr>
              <w:pStyle w:val="106"/>
            </w:pPr>
            <w:r>
              <w:t>Удаление данных о документе, удостоверяющем личность,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C7F0E0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6149942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EC5A12A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5EC4B1E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AE9EF7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B948E6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2B78769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3A4636F7" w14:textId="1B34D62E" w:rsidR="00EE11D5" w:rsidRPr="00C20D54" w:rsidRDefault="00EE11D5" w:rsidP="00C44699">
            <w:pPr>
              <w:pStyle w:val="10b"/>
              <w:numPr>
                <w:ilvl w:val="1"/>
                <w:numId w:val="73"/>
              </w:numPr>
            </w:pPr>
            <w:r>
              <w:t>Раздел</w:t>
            </w:r>
            <w:r w:rsidRPr="00C20D54">
              <w:t xml:space="preserve"> «Адреса»</w:t>
            </w:r>
          </w:p>
        </w:tc>
      </w:tr>
      <w:tr w:rsidR="00EE11D5" w:rsidRPr="00C20D54" w14:paraId="03828E15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5D28D47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раздела</w:t>
            </w:r>
          </w:p>
        </w:tc>
        <w:tc>
          <w:tcPr>
            <w:tcW w:w="431" w:type="pct"/>
            <w:shd w:val="clear" w:color="auto" w:fill="auto"/>
          </w:tcPr>
          <w:p w14:paraId="66BC357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5D5CDB3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E51DE6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5CD51E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20CC183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0CA7F4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221023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2917EB1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E66C15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713A94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5852DD7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7E08018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42FF20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E641FB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B03F48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75F29A3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03A1C9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6068925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6C3159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520BAC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3A9DAC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63ADB8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1CD819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1C99565" w14:textId="77777777" w:rsidR="00EE11D5" w:rsidRPr="00C20D54" w:rsidRDefault="00EE11D5" w:rsidP="004E6476">
            <w:pPr>
              <w:pStyle w:val="106"/>
            </w:pPr>
            <w:r>
              <w:lastRenderedPageBreak/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305E48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41D6CC2" w14:textId="77777777" w:rsidR="00EE11D5" w:rsidRPr="00C20D54" w:rsidRDefault="00EE11D5" w:rsidP="004E6476">
            <w:pPr>
              <w:pStyle w:val="106"/>
            </w:pPr>
          </w:p>
        </w:tc>
        <w:tc>
          <w:tcPr>
            <w:tcW w:w="561" w:type="pct"/>
            <w:shd w:val="clear" w:color="auto" w:fill="auto"/>
          </w:tcPr>
          <w:p w14:paraId="17E2142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72C3FE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79BBCE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CAA06A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6AF1DEA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3F07628" w14:textId="2D3F8AB8" w:rsidR="00EE11D5" w:rsidRPr="00C20D54" w:rsidRDefault="00EE11D5" w:rsidP="00C44699">
            <w:pPr>
              <w:pStyle w:val="10b"/>
              <w:numPr>
                <w:ilvl w:val="1"/>
                <w:numId w:val="73"/>
              </w:numPr>
            </w:pPr>
            <w:r>
              <w:t>Раздел</w:t>
            </w:r>
            <w:r w:rsidRPr="00C20D54">
              <w:t xml:space="preserve"> «Образование»</w:t>
            </w:r>
          </w:p>
        </w:tc>
      </w:tr>
      <w:tr w:rsidR="00EE11D5" w:rsidRPr="00C20D54" w14:paraId="6D1F499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5BF8A6AE" w14:textId="48EC2270" w:rsidR="00EE11D5" w:rsidRPr="00C20D54" w:rsidRDefault="00EE11D5" w:rsidP="004E6476">
            <w:pPr>
              <w:pStyle w:val="10b"/>
            </w:pPr>
            <w:r>
              <w:t>4.3.1. Блок «</w:t>
            </w:r>
            <w:r w:rsidRPr="00C20D54">
              <w:t>Профессиональное образование</w:t>
            </w:r>
            <w:r>
              <w:t>»</w:t>
            </w:r>
          </w:p>
        </w:tc>
      </w:tr>
      <w:tr w:rsidR="00EE11D5" w:rsidRPr="00C20D54" w14:paraId="664DED41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456DA4E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2577523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6D98F4E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1FF7DFE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354FA7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6E1A138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796D046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197CEDE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693C5BB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9B934E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712F478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3DD7D61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1C3C23B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A32FFA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186207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FA9FF0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7E7F47D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4B6CC05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33BDAA0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E3133C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109B18B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910787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7E9CEA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4B4FF72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7A9EDCA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70F0A4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570B4A4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72E180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E5CBD4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6D531F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BEBACC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9C0968" w14:paraId="6DE7841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5C886AD" w14:textId="77777777" w:rsidR="00EE11D5" w:rsidRPr="009C0968" w:rsidRDefault="00EE11D5" w:rsidP="004E6476">
            <w:pPr>
              <w:pStyle w:val="106"/>
            </w:pPr>
            <w:r w:rsidRPr="009C0968">
              <w:t>Запуск проверки сведений об образовании в ФИС ФРДО</w:t>
            </w:r>
          </w:p>
        </w:tc>
        <w:tc>
          <w:tcPr>
            <w:tcW w:w="431" w:type="pct"/>
            <w:shd w:val="clear" w:color="auto" w:fill="auto"/>
          </w:tcPr>
          <w:p w14:paraId="1B70198C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403" w:type="pct"/>
            <w:shd w:val="clear" w:color="auto" w:fill="auto"/>
          </w:tcPr>
          <w:p w14:paraId="3690DD56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561" w:type="pct"/>
            <w:shd w:val="clear" w:color="auto" w:fill="auto"/>
          </w:tcPr>
          <w:p w14:paraId="6E87FF09" w14:textId="77777777" w:rsidR="00EE11D5" w:rsidRPr="009C0968" w:rsidRDefault="00EE11D5" w:rsidP="004E6476">
            <w:pPr>
              <w:pStyle w:val="106"/>
            </w:pPr>
            <w:r w:rsidRPr="009C0968">
              <w:t>+</w:t>
            </w:r>
          </w:p>
        </w:tc>
        <w:tc>
          <w:tcPr>
            <w:tcW w:w="626" w:type="pct"/>
            <w:shd w:val="clear" w:color="auto" w:fill="auto"/>
          </w:tcPr>
          <w:p w14:paraId="724FF174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627" w:type="pct"/>
            <w:shd w:val="clear" w:color="auto" w:fill="auto"/>
          </w:tcPr>
          <w:p w14:paraId="7FEEF2A3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  <w:tc>
          <w:tcPr>
            <w:tcW w:w="709" w:type="pct"/>
            <w:shd w:val="clear" w:color="auto" w:fill="auto"/>
          </w:tcPr>
          <w:p w14:paraId="0CDF4F07" w14:textId="77777777" w:rsidR="00EE11D5" w:rsidRPr="009C0968" w:rsidRDefault="00EE11D5" w:rsidP="004E6476">
            <w:pPr>
              <w:pStyle w:val="106"/>
            </w:pPr>
            <w:r w:rsidRPr="009C0968">
              <w:t>-</w:t>
            </w:r>
          </w:p>
        </w:tc>
      </w:tr>
      <w:tr w:rsidR="00EE11D5" w:rsidRPr="00C20D54" w14:paraId="20E9DBD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65C3BB00" w14:textId="27A3D882" w:rsidR="00EE11D5" w:rsidRPr="00C20D54" w:rsidRDefault="00EE11D5" w:rsidP="004E6476">
            <w:pPr>
              <w:pStyle w:val="10b"/>
            </w:pPr>
            <w:r>
              <w:t>4.3.2. Блок «</w:t>
            </w:r>
            <w:r w:rsidRPr="00C20D54">
              <w:t>Св</w:t>
            </w:r>
            <w:r>
              <w:t xml:space="preserve">едения </w:t>
            </w:r>
            <w:r w:rsidRPr="00C20D54">
              <w:t>об аккредитации</w:t>
            </w:r>
            <w:r>
              <w:t>»</w:t>
            </w:r>
          </w:p>
        </w:tc>
      </w:tr>
      <w:tr w:rsidR="00EE11D5" w:rsidRPr="00C20D54" w14:paraId="399B1CA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6A4D0EE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0292B34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50F576F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73E12A4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2020137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09980AD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8E378B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A1C1E4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EA755DD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17E4BE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2532C0A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715711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7C9FDEC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C31B82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A729DC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AC1954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3C19595" w14:textId="77777777" w:rsidR="00EE11D5" w:rsidRPr="00C20D54" w:rsidRDefault="00EE11D5" w:rsidP="004E6476">
            <w:pPr>
              <w:pStyle w:val="106"/>
            </w:pPr>
            <w:r w:rsidRPr="00C20D54">
              <w:t>Редактирование 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47BE1B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F903029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29944B3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39167145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2D043A4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63DC52A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1F963EA8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F88A766" w14:textId="77777777" w:rsidR="00EE11D5" w:rsidRPr="00C20D54" w:rsidRDefault="00EE11D5" w:rsidP="004E6476">
            <w:pPr>
              <w:pStyle w:val="106"/>
            </w:pPr>
            <w:r>
              <w:t>Удаление данных,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1043194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792D8C7C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63736D2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E2E5D09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33B3F82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A4336B3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12E7CF01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61EE6D66" w14:textId="5BF0C8D5" w:rsidR="00EE11D5" w:rsidRPr="00C20D54" w:rsidRDefault="00EE11D5" w:rsidP="004E6476">
            <w:pPr>
              <w:pStyle w:val="10b"/>
            </w:pPr>
            <w:r>
              <w:t>2.4.10. Блок «</w:t>
            </w:r>
            <w:r w:rsidRPr="00C20D54">
              <w:t>Решение о соответствии образования и (или) квалификации, полученных в иностранном государстве</w:t>
            </w:r>
            <w:r>
              <w:t>»</w:t>
            </w:r>
          </w:p>
        </w:tc>
      </w:tr>
      <w:tr w:rsidR="00EE11D5" w:rsidRPr="00C20D54" w14:paraId="345CC43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1FD10E2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2241B2C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4D745EC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0463B92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0C2D90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4E0B819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A770DE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BD39AB" w14:paraId="794FF68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5DF2F8A" w14:textId="77777777" w:rsidR="00EE11D5" w:rsidRPr="00574E1F" w:rsidRDefault="00EE11D5" w:rsidP="004E6476">
            <w:pPr>
              <w:pStyle w:val="106"/>
            </w:pPr>
            <w:r w:rsidRPr="00574E1F">
              <w:t xml:space="preserve">Отправка запроса в </w:t>
            </w:r>
            <w:r>
              <w:t>АИС «Росздравнадзор»</w:t>
            </w:r>
            <w:r w:rsidRPr="00574E1F">
              <w:t xml:space="preserve"> на получение сведений о решении о соответствии образования, полученного в иностранной организации</w:t>
            </w:r>
          </w:p>
        </w:tc>
        <w:tc>
          <w:tcPr>
            <w:tcW w:w="431" w:type="pct"/>
            <w:shd w:val="clear" w:color="auto" w:fill="auto"/>
          </w:tcPr>
          <w:p w14:paraId="470AC995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403" w:type="pct"/>
            <w:shd w:val="clear" w:color="auto" w:fill="auto"/>
          </w:tcPr>
          <w:p w14:paraId="03E42569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561" w:type="pct"/>
            <w:shd w:val="clear" w:color="auto" w:fill="auto"/>
          </w:tcPr>
          <w:p w14:paraId="627BDD2C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626" w:type="pct"/>
            <w:shd w:val="clear" w:color="auto" w:fill="auto"/>
          </w:tcPr>
          <w:p w14:paraId="44E0CB62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627" w:type="pct"/>
            <w:shd w:val="clear" w:color="auto" w:fill="auto"/>
          </w:tcPr>
          <w:p w14:paraId="7EE745BD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  <w:tc>
          <w:tcPr>
            <w:tcW w:w="709" w:type="pct"/>
            <w:shd w:val="clear" w:color="auto" w:fill="auto"/>
          </w:tcPr>
          <w:p w14:paraId="096B6D62" w14:textId="77777777" w:rsidR="00EE11D5" w:rsidRPr="000A3DAC" w:rsidRDefault="00EE11D5" w:rsidP="004E6476">
            <w:pPr>
              <w:pStyle w:val="106"/>
              <w:rPr>
                <w:color w:val="000000" w:themeColor="text1"/>
                <w:sz w:val="22"/>
                <w:szCs w:val="22"/>
              </w:rPr>
            </w:pPr>
            <w:r w:rsidRPr="000A3DAC">
              <w:t>+</w:t>
            </w:r>
          </w:p>
        </w:tc>
      </w:tr>
      <w:tr w:rsidR="00EE11D5" w:rsidRPr="00C20D54" w14:paraId="68CC06A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BB1A683" w14:textId="77777777" w:rsidR="00EE11D5" w:rsidRPr="00C20D54" w:rsidRDefault="00EE11D5" w:rsidP="004E6476">
            <w:pPr>
              <w:pStyle w:val="106"/>
            </w:pPr>
            <w:r>
              <w:t xml:space="preserve">Внесение </w:t>
            </w:r>
            <w:r w:rsidRPr="008A5F2B">
              <w:t>данных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21998F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B0EE5B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58FAC8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3DA3AA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60874A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D6F102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10C814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627337D" w14:textId="77777777" w:rsidR="00EE11D5" w:rsidRPr="00574E1F" w:rsidRDefault="00EE11D5" w:rsidP="004E6476">
            <w:pPr>
              <w:pStyle w:val="106"/>
            </w:pPr>
            <w:r w:rsidRPr="00574E1F">
              <w:t>Редактирование данных, в том числе подписание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6D00DC9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51C3353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35E9CB2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5233C08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13C2E6D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71E50B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1FC7DBC2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7C89573" w14:textId="77777777" w:rsidR="00EE11D5" w:rsidRPr="00574E1F" w:rsidRDefault="00EE11D5" w:rsidP="004E6476">
            <w:pPr>
              <w:pStyle w:val="106"/>
            </w:pPr>
            <w:r w:rsidRPr="00574E1F">
              <w:t>Удаление данных, в том числе подписание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BD6045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C705FCF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561" w:type="pct"/>
            <w:shd w:val="clear" w:color="auto" w:fill="auto"/>
          </w:tcPr>
          <w:p w14:paraId="1E184D8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25624EBE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627" w:type="pct"/>
            <w:shd w:val="clear" w:color="auto" w:fill="auto"/>
          </w:tcPr>
          <w:p w14:paraId="477392A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7CF1E3D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</w:tr>
      <w:tr w:rsidR="00EE11D5" w:rsidRPr="00C20D54" w14:paraId="16D910E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514673E6" w14:textId="7248CAE5" w:rsidR="00EE11D5" w:rsidRPr="00C20D54" w:rsidRDefault="00EE11D5" w:rsidP="004E6476">
            <w:pPr>
              <w:pStyle w:val="10b"/>
            </w:pPr>
            <w:r>
              <w:lastRenderedPageBreak/>
              <w:t>2.4.11. Блок «</w:t>
            </w:r>
            <w:r w:rsidRPr="00C20D54">
              <w:t>Дополнительные документы</w:t>
            </w:r>
            <w:r>
              <w:t>»</w:t>
            </w:r>
          </w:p>
        </w:tc>
      </w:tr>
      <w:tr w:rsidR="00EE11D5" w:rsidRPr="00C20D54" w14:paraId="16772DD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06A394C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блока</w:t>
            </w:r>
          </w:p>
        </w:tc>
        <w:tc>
          <w:tcPr>
            <w:tcW w:w="431" w:type="pct"/>
            <w:shd w:val="clear" w:color="auto" w:fill="auto"/>
          </w:tcPr>
          <w:p w14:paraId="70E9494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40ADBB4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63F593F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5F394A8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33ED364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E47E05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C0E2294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525A98D" w14:textId="77777777" w:rsidR="00EE11D5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Выгрузка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66979727" w14:textId="77777777" w:rsidR="00EE11D5" w:rsidRPr="002B7A99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608EA6DB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BA40AC8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F3E71B9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599DA298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0F7379A3" w14:textId="77777777" w:rsidR="00EE11D5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1E865E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55162BB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Загрузка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078ED2F0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0D3EEEA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256F9C7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1DB9111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FD1C2B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D2725F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3650CB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B99007E" w14:textId="77777777" w:rsidR="00EE11D5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Удаление сканированных копий документов об образовании</w:t>
            </w:r>
          </w:p>
        </w:tc>
        <w:tc>
          <w:tcPr>
            <w:tcW w:w="431" w:type="pct"/>
            <w:shd w:val="clear" w:color="auto" w:fill="auto"/>
          </w:tcPr>
          <w:p w14:paraId="69244383" w14:textId="77777777" w:rsidR="00EE11D5" w:rsidRPr="00C20D54" w:rsidRDefault="00EE11D5" w:rsidP="004E6476">
            <w:pPr>
              <w:pStyle w:val="106"/>
            </w:pPr>
            <w:r w:rsidRPr="002B7A99">
              <w:t>-</w:t>
            </w:r>
          </w:p>
        </w:tc>
        <w:tc>
          <w:tcPr>
            <w:tcW w:w="403" w:type="pct"/>
            <w:shd w:val="clear" w:color="auto" w:fill="auto"/>
          </w:tcPr>
          <w:p w14:paraId="2F3ED5B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89A11F2" w14:textId="77777777" w:rsidR="00EE11D5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69AF2E6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09510A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1AD60B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A73C72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6A60752" w14:textId="50E8F71F" w:rsidR="00EE11D5" w:rsidRPr="00C20D54" w:rsidRDefault="00EE11D5" w:rsidP="004E6476">
            <w:pPr>
              <w:pStyle w:val="10b"/>
              <w:rPr>
                <w:bCs/>
              </w:rPr>
            </w:pPr>
            <w:r>
              <w:t>5. Форма</w:t>
            </w:r>
            <w:r w:rsidRPr="00C20D54">
              <w:t xml:space="preserve"> «Земский доктор</w:t>
            </w:r>
            <w:r w:rsidRPr="00C20D54">
              <w:rPr>
                <w:lang w:val="en-US"/>
              </w:rPr>
              <w:t>/</w:t>
            </w:r>
            <w:r w:rsidRPr="00C20D54">
              <w:t>фельдшер»</w:t>
            </w:r>
          </w:p>
        </w:tc>
      </w:tr>
      <w:tr w:rsidR="00EE11D5" w:rsidRPr="00C20D54" w14:paraId="28B760C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26AB1DDF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2C0ADF0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381BC0C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1BC0527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3C28587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72D7117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3FC5F79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0FFC3D7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1E076EE2" w14:textId="77777777" w:rsidR="00EE11D5" w:rsidRPr="00C20D54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</w:tcPr>
          <w:p w14:paraId="083CF7D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25FBD45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490D9EB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2A8DAFA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1898CB8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38C59BF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6F6CF6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5ACF2B63" w14:textId="77777777" w:rsidR="00EE11D5" w:rsidRPr="00C20D54" w:rsidRDefault="00EE11D5" w:rsidP="004E6476">
            <w:pPr>
              <w:pStyle w:val="106"/>
            </w:pPr>
            <w:r w:rsidRPr="008A538A">
              <w:t>Управление составом и способом вывода информации</w:t>
            </w:r>
          </w:p>
        </w:tc>
        <w:tc>
          <w:tcPr>
            <w:tcW w:w="431" w:type="pct"/>
          </w:tcPr>
          <w:p w14:paraId="690B736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7757E56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020975B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3FF5D5B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55144DA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06F3184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7043C64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358089ED" w14:textId="77777777" w:rsidR="00EE11D5" w:rsidRPr="00C20D54" w:rsidRDefault="00EE11D5" w:rsidP="004E6476">
            <w:pPr>
              <w:pStyle w:val="106"/>
            </w:pPr>
            <w:r>
              <w:t>Фильтрация информации</w:t>
            </w:r>
          </w:p>
        </w:tc>
        <w:tc>
          <w:tcPr>
            <w:tcW w:w="431" w:type="pct"/>
          </w:tcPr>
          <w:p w14:paraId="44D2833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AFFC2A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20DB179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1025126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793F369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091DCB1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D19238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588DB3C6" w14:textId="77777777" w:rsidR="00EE11D5" w:rsidRPr="00C20D54" w:rsidRDefault="00EE11D5" w:rsidP="004E6476">
            <w:pPr>
              <w:pStyle w:val="106"/>
            </w:pPr>
            <w:r>
              <w:t>Выгрузка результатов поиска и фильтрации информации</w:t>
            </w:r>
          </w:p>
        </w:tc>
        <w:tc>
          <w:tcPr>
            <w:tcW w:w="431" w:type="pct"/>
          </w:tcPr>
          <w:p w14:paraId="7D7AD3F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6C219E16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60BAB49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75AEF5C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54177C8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241036F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5CF56FA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6874D9AB" w14:textId="760762D0" w:rsidR="00EE11D5" w:rsidRPr="00C20D54" w:rsidRDefault="00EE11D5" w:rsidP="004E6476">
            <w:pPr>
              <w:pStyle w:val="10b"/>
            </w:pPr>
            <w:r>
              <w:t>6. Форма «Карточка земского доктора/фельдшера»</w:t>
            </w:r>
          </w:p>
        </w:tc>
      </w:tr>
      <w:tr w:rsidR="00EE11D5" w:rsidRPr="00C20D54" w14:paraId="5B2A69A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E489733" w14:textId="77777777" w:rsidR="00EE11D5" w:rsidRPr="00C20D54" w:rsidRDefault="00EE11D5" w:rsidP="004E6476">
            <w:pPr>
              <w:pStyle w:val="106"/>
            </w:pPr>
            <w:r w:rsidRPr="00C20D54">
              <w:t>П</w:t>
            </w:r>
            <w:r>
              <w:t>росмотр</w:t>
            </w:r>
            <w:r w:rsidRPr="00C20D54">
              <w:t xml:space="preserve"> </w:t>
            </w:r>
            <w:r>
              <w:t>формы</w:t>
            </w:r>
          </w:p>
        </w:tc>
        <w:tc>
          <w:tcPr>
            <w:tcW w:w="431" w:type="pct"/>
            <w:shd w:val="clear" w:color="auto" w:fill="auto"/>
          </w:tcPr>
          <w:p w14:paraId="46917C1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5652C40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036ADB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CB3EEC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DDCD85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C65098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53AABD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05246365" w14:textId="77777777" w:rsidR="00EE11D5" w:rsidRPr="00C20D54" w:rsidRDefault="00EE11D5" w:rsidP="004E6476">
            <w:pPr>
              <w:pStyle w:val="106"/>
            </w:pPr>
            <w:r w:rsidRPr="00C20D54">
              <w:t>Создание</w:t>
            </w:r>
            <w:r>
              <w:t xml:space="preserve"> карточки </w:t>
            </w:r>
            <w:r w:rsidRPr="00C20D54">
              <w:t>земского доктора</w:t>
            </w:r>
            <w:r>
              <w:t>\фельдшера,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BD022F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AD9753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3723D2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0A2002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1EBB37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A511FB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1F675FB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6E004D7" w14:textId="77777777" w:rsidR="00EE11D5" w:rsidRPr="00C20D54" w:rsidRDefault="00EE11D5" w:rsidP="004E6476">
            <w:pPr>
              <w:pStyle w:val="106"/>
            </w:pPr>
            <w:r>
              <w:t xml:space="preserve">Редактирование карточки </w:t>
            </w:r>
            <w:r w:rsidRPr="00C20D54">
              <w:t>земского доктора</w:t>
            </w:r>
            <w:r>
              <w:t>\фельдшера,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529F478C" w14:textId="77777777" w:rsidR="00EE11D5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388A7A4" w14:textId="77777777" w:rsidR="00EE11D5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C9419F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8B5EFD5" w14:textId="77777777" w:rsidR="00EE11D5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6BE67AA" w14:textId="77777777" w:rsidR="00EE11D5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19BC1D2" w14:textId="77777777" w:rsidR="00EE11D5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AE7A5D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BCEF14D" w14:textId="77777777" w:rsidR="00EE11D5" w:rsidRPr="00C20D54" w:rsidRDefault="00EE11D5" w:rsidP="004E6476">
            <w:pPr>
              <w:pStyle w:val="106"/>
            </w:pPr>
            <w:r w:rsidRPr="00C20D54">
              <w:t xml:space="preserve">Удаление </w:t>
            </w:r>
            <w:r>
              <w:t xml:space="preserve">карточки </w:t>
            </w:r>
            <w:r w:rsidRPr="00C20D54">
              <w:t>земского доктора</w:t>
            </w:r>
            <w:r>
              <w:t>/фельдшера,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ECEA57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8AF01A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CDE3BD5" w14:textId="77777777" w:rsidR="00EE11D5" w:rsidRPr="0033231D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44AA12A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B9A53F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7A9395D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06256C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3D2931B" w14:textId="4EBB89A8" w:rsidR="00EE11D5" w:rsidRPr="00C20D54" w:rsidRDefault="00EE11D5" w:rsidP="004E6476">
            <w:pPr>
              <w:pStyle w:val="10b"/>
              <w:rPr>
                <w:bCs/>
              </w:rPr>
            </w:pPr>
            <w:r>
              <w:t>7. Форма «Программный реестр ЕКВ»</w:t>
            </w:r>
          </w:p>
        </w:tc>
      </w:tr>
      <w:tr w:rsidR="00EE11D5" w:rsidRPr="00C20D54" w14:paraId="5D3AD2D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07A75C85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060D961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243A8E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08B46B4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</w:tcPr>
          <w:p w14:paraId="0C8390A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2E52248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2050F7B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92148C1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34B7228D" w14:textId="77777777" w:rsidR="00EE11D5" w:rsidRPr="00C20D54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</w:tcPr>
          <w:p w14:paraId="758A8FA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FB51C1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4203309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</w:tcPr>
          <w:p w14:paraId="0F6AE37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12A566A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6E6022B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ACB6C28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0CF118D1" w14:textId="77777777" w:rsidR="00EE11D5" w:rsidRPr="00C20D54" w:rsidRDefault="00EE11D5" w:rsidP="004E6476">
            <w:pPr>
              <w:pStyle w:val="106"/>
            </w:pPr>
            <w:r w:rsidRPr="008A538A">
              <w:t>Управление составом и способом вывода информации</w:t>
            </w:r>
          </w:p>
        </w:tc>
        <w:tc>
          <w:tcPr>
            <w:tcW w:w="431" w:type="pct"/>
          </w:tcPr>
          <w:p w14:paraId="110FFEC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2DAE1F3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0BF1462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</w:tcPr>
          <w:p w14:paraId="421DC5C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0B38205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033D1E9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46C399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49012A8D" w14:textId="77777777" w:rsidR="00EE11D5" w:rsidRPr="00C20D54" w:rsidRDefault="00EE11D5" w:rsidP="004E6476">
            <w:pPr>
              <w:pStyle w:val="106"/>
            </w:pPr>
            <w:r>
              <w:lastRenderedPageBreak/>
              <w:t>Фильтрация информации</w:t>
            </w:r>
          </w:p>
        </w:tc>
        <w:tc>
          <w:tcPr>
            <w:tcW w:w="431" w:type="pct"/>
          </w:tcPr>
          <w:p w14:paraId="0675966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681791E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6B455CB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</w:tcPr>
          <w:p w14:paraId="5F03378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19769F9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76D56AB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966D669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76EAFFFE" w14:textId="77777777" w:rsidR="00EE11D5" w:rsidRPr="00C20D54" w:rsidRDefault="00EE11D5" w:rsidP="004E6476">
            <w:pPr>
              <w:pStyle w:val="106"/>
            </w:pPr>
            <w:r>
              <w:t>Выгрузка результатов поиска и фильтрации информации</w:t>
            </w:r>
          </w:p>
        </w:tc>
        <w:tc>
          <w:tcPr>
            <w:tcW w:w="431" w:type="pct"/>
          </w:tcPr>
          <w:p w14:paraId="2D61319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04B9778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5A2B5CE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</w:tcPr>
          <w:p w14:paraId="4C988C4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</w:tcPr>
          <w:p w14:paraId="134A184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</w:tcPr>
          <w:p w14:paraId="1C92DE4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6B7A103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093C5AF5" w14:textId="0152CD0B" w:rsidR="00EE11D5" w:rsidRPr="00C20D54" w:rsidRDefault="00EE11D5" w:rsidP="004E6476">
            <w:pPr>
              <w:pStyle w:val="10b"/>
            </w:pPr>
            <w:r>
              <w:t>8. Форма «Карточка программы ЕКВ»</w:t>
            </w:r>
          </w:p>
        </w:tc>
      </w:tr>
      <w:tr w:rsidR="00EE11D5" w:rsidRPr="00C20D54" w14:paraId="30021E23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4CC0191" w14:textId="77777777" w:rsidR="00EE11D5" w:rsidRPr="00C20D54" w:rsidRDefault="00EE11D5" w:rsidP="004E6476">
            <w:pPr>
              <w:pStyle w:val="106"/>
            </w:pPr>
            <w:r w:rsidRPr="00C20D54">
              <w:rPr>
                <w:szCs w:val="20"/>
              </w:rPr>
              <w:t>П</w:t>
            </w:r>
            <w:r>
              <w:rPr>
                <w:szCs w:val="20"/>
              </w:rPr>
              <w:t>росмотр формы</w:t>
            </w:r>
          </w:p>
        </w:tc>
        <w:tc>
          <w:tcPr>
            <w:tcW w:w="431" w:type="pct"/>
            <w:shd w:val="clear" w:color="auto" w:fill="auto"/>
          </w:tcPr>
          <w:p w14:paraId="764D80B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1651139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3F69CA4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88286C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27A1B0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16A8F2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A825EE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C4AF82F" w14:textId="77777777" w:rsidR="00EE11D5" w:rsidRPr="00C20D54" w:rsidRDefault="00EE11D5" w:rsidP="004E6476">
            <w:pPr>
              <w:pStyle w:val="106"/>
            </w:pPr>
            <w:r w:rsidRPr="00C20D54">
              <w:rPr>
                <w:szCs w:val="20"/>
              </w:rPr>
              <w:t xml:space="preserve">Создание </w:t>
            </w:r>
            <w:r>
              <w:rPr>
                <w:szCs w:val="20"/>
              </w:rPr>
              <w:t xml:space="preserve">карточки </w:t>
            </w:r>
            <w:r w:rsidRPr="00C20D54">
              <w:rPr>
                <w:szCs w:val="20"/>
              </w:rPr>
              <w:t>программы</w:t>
            </w:r>
            <w:r>
              <w:rPr>
                <w:szCs w:val="20"/>
              </w:rPr>
              <w:t xml:space="preserve"> ЕКВ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3F3617A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936832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B51C04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6A49AF6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7DB76F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970769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BD69F0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6800B9A" w14:textId="77777777" w:rsidR="00EE11D5" w:rsidRPr="00C20D54" w:rsidRDefault="00EE11D5" w:rsidP="004E6476">
            <w:pPr>
              <w:pStyle w:val="106"/>
            </w:pPr>
            <w:r>
              <w:rPr>
                <w:szCs w:val="20"/>
              </w:rPr>
              <w:t>Редактирование</w:t>
            </w:r>
            <w:r w:rsidRPr="00C20D5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карточки </w:t>
            </w:r>
            <w:r w:rsidRPr="00C20D54">
              <w:rPr>
                <w:szCs w:val="20"/>
              </w:rPr>
              <w:t>программы</w:t>
            </w:r>
            <w:r>
              <w:rPr>
                <w:szCs w:val="20"/>
              </w:rPr>
              <w:t xml:space="preserve"> ЕКВ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747807E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BD429A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554E7B0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3ED29E7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11572A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EDB3D9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64ED70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3A07D5A" w14:textId="77777777" w:rsidR="00EE11D5" w:rsidRPr="00C20D54" w:rsidRDefault="00EE11D5" w:rsidP="004E6476">
            <w:pPr>
              <w:pStyle w:val="106"/>
            </w:pPr>
            <w:r w:rsidRPr="00C20D54">
              <w:rPr>
                <w:szCs w:val="20"/>
              </w:rPr>
              <w:t xml:space="preserve">Удаление </w:t>
            </w:r>
            <w:r>
              <w:rPr>
                <w:szCs w:val="20"/>
              </w:rPr>
              <w:t xml:space="preserve">карточки </w:t>
            </w:r>
            <w:r w:rsidRPr="00C20D54">
              <w:rPr>
                <w:szCs w:val="20"/>
              </w:rPr>
              <w:t>программы</w:t>
            </w:r>
            <w:r>
              <w:rPr>
                <w:szCs w:val="20"/>
              </w:rPr>
              <w:t xml:space="preserve"> ЕКВ</w:t>
            </w:r>
            <w:r>
              <w:t>, в том числе п</w:t>
            </w:r>
            <w:r w:rsidRPr="00C2374A">
              <w:t>одписание выполнения операции УКЭП</w:t>
            </w:r>
          </w:p>
        </w:tc>
        <w:tc>
          <w:tcPr>
            <w:tcW w:w="431" w:type="pct"/>
            <w:shd w:val="clear" w:color="auto" w:fill="auto"/>
          </w:tcPr>
          <w:p w14:paraId="487C118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5AB8682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6F80049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D3D1B0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C43A7D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5A8B1FC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824174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99B26AB" w14:textId="77777777" w:rsidR="00EE11D5" w:rsidRPr="00C20D54" w:rsidRDefault="00EE11D5" w:rsidP="004E6476">
            <w:pPr>
              <w:pStyle w:val="106"/>
            </w:pPr>
            <w:r w:rsidRPr="00C20D54">
              <w:rPr>
                <w:szCs w:val="20"/>
              </w:rPr>
              <w:t>Согласование программы</w:t>
            </w:r>
            <w:r>
              <w:rPr>
                <w:szCs w:val="20"/>
              </w:rPr>
              <w:t xml:space="preserve"> ЕКВ</w:t>
            </w:r>
          </w:p>
        </w:tc>
        <w:tc>
          <w:tcPr>
            <w:tcW w:w="431" w:type="pct"/>
            <w:shd w:val="clear" w:color="auto" w:fill="auto"/>
          </w:tcPr>
          <w:p w14:paraId="4B9395F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77ED52A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688279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06450D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737DC7F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B6CCDE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4D95FEB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B9D91AC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Возврат программы ЕКВ на редактирование</w:t>
            </w:r>
          </w:p>
        </w:tc>
        <w:tc>
          <w:tcPr>
            <w:tcW w:w="431" w:type="pct"/>
            <w:shd w:val="clear" w:color="auto" w:fill="auto"/>
          </w:tcPr>
          <w:p w14:paraId="4A1787B0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403" w:type="pct"/>
            <w:shd w:val="clear" w:color="auto" w:fill="auto"/>
          </w:tcPr>
          <w:p w14:paraId="03BD36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0CE5106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4AB34AC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B48D52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426856D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</w:tr>
      <w:tr w:rsidR="00EE11D5" w:rsidRPr="00C20D54" w14:paraId="5564BC67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241927D" w14:textId="77777777" w:rsidR="00EE11D5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Выгрузка программы ЕКВ</w:t>
            </w:r>
          </w:p>
        </w:tc>
        <w:tc>
          <w:tcPr>
            <w:tcW w:w="431" w:type="pct"/>
            <w:shd w:val="clear" w:color="auto" w:fill="auto"/>
          </w:tcPr>
          <w:p w14:paraId="7FB445C9" w14:textId="77777777" w:rsidR="00EE11D5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403" w:type="pct"/>
            <w:shd w:val="clear" w:color="auto" w:fill="auto"/>
          </w:tcPr>
          <w:p w14:paraId="41E61BFE" w14:textId="77777777" w:rsidR="00EE11D5" w:rsidRPr="007F697D" w:rsidRDefault="00EE11D5" w:rsidP="004E6476">
            <w:pPr>
              <w:pStyle w:val="106"/>
              <w:rPr>
                <w:vertAlign w:val="subscript"/>
              </w:rPr>
            </w:pPr>
            <w:r>
              <w:t>+</w:t>
            </w:r>
          </w:p>
        </w:tc>
        <w:tc>
          <w:tcPr>
            <w:tcW w:w="561" w:type="pct"/>
            <w:shd w:val="clear" w:color="auto" w:fill="auto"/>
          </w:tcPr>
          <w:p w14:paraId="33CCAF5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4E70B00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41D87D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BF1C6CF" w14:textId="77777777" w:rsidR="00EE11D5" w:rsidRDefault="00EE11D5" w:rsidP="004E6476">
            <w:pPr>
              <w:pStyle w:val="106"/>
            </w:pPr>
            <w:r>
              <w:t>+</w:t>
            </w:r>
          </w:p>
        </w:tc>
      </w:tr>
      <w:tr w:rsidR="00EE11D5" w:rsidRPr="00C20D54" w14:paraId="58C017FF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149CA705" w14:textId="1BB5A8C2" w:rsidR="00EE11D5" w:rsidRPr="00C20D54" w:rsidRDefault="00EE11D5" w:rsidP="004E6476">
            <w:pPr>
              <w:pStyle w:val="10b"/>
            </w:pPr>
            <w:r>
              <w:t>9. Форма «Аналитические отчеты»</w:t>
            </w:r>
          </w:p>
        </w:tc>
      </w:tr>
      <w:tr w:rsidR="00EE11D5" w:rsidRPr="00C20D54" w14:paraId="7889F94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5C657FC8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</w:tcPr>
          <w:p w14:paraId="105F1A0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2B768BE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7DE3204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0D5AE09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7267111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7707927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8733422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602C045C" w14:textId="77777777" w:rsidR="00EE11D5" w:rsidRPr="00C20D54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</w:tcPr>
          <w:p w14:paraId="66762BA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5E74ADD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3D3E99C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259D49D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1E27B1C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73DCCB6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5C7DC417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</w:tcPr>
          <w:p w14:paraId="76A3EBC4" w14:textId="77777777" w:rsidR="00EE11D5" w:rsidRPr="00C20D54" w:rsidRDefault="00EE11D5" w:rsidP="004E6476">
            <w:pPr>
              <w:pStyle w:val="106"/>
            </w:pPr>
            <w:r w:rsidRPr="008A538A">
              <w:t>Управление составом и способом вывода информации</w:t>
            </w:r>
          </w:p>
        </w:tc>
        <w:tc>
          <w:tcPr>
            <w:tcW w:w="431" w:type="pct"/>
          </w:tcPr>
          <w:p w14:paraId="4462E6CE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213D36B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4468E81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079BA90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79AF09C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4B176B5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A4388CD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</w:tcPr>
          <w:p w14:paraId="5FD89E3D" w14:textId="77777777" w:rsidR="00EE11D5" w:rsidRPr="00C20D54" w:rsidRDefault="00EE11D5" w:rsidP="004E6476">
            <w:pPr>
              <w:pStyle w:val="106"/>
            </w:pPr>
            <w:r>
              <w:t>Фильтрация информации</w:t>
            </w:r>
          </w:p>
        </w:tc>
        <w:tc>
          <w:tcPr>
            <w:tcW w:w="431" w:type="pct"/>
          </w:tcPr>
          <w:p w14:paraId="490FFC4A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</w:tcPr>
          <w:p w14:paraId="054E6DE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</w:tcPr>
          <w:p w14:paraId="2CDA707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</w:tcPr>
          <w:p w14:paraId="531A28C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</w:tcPr>
          <w:p w14:paraId="2D9B2B1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</w:tcPr>
          <w:p w14:paraId="34CFFDA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17D655C9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BE3E7BA" w14:textId="77777777" w:rsidR="00EE11D5" w:rsidRPr="00C20D54" w:rsidRDefault="00EE11D5" w:rsidP="004E6476">
            <w:pPr>
              <w:pStyle w:val="106"/>
            </w:pPr>
            <w:r w:rsidRPr="00C20D54">
              <w:rPr>
                <w:szCs w:val="20"/>
              </w:rPr>
              <w:t>Формирование отчет</w:t>
            </w:r>
            <w:r>
              <w:rPr>
                <w:szCs w:val="20"/>
              </w:rPr>
              <w:t>а по персоналу</w:t>
            </w:r>
            <w:r w:rsidRPr="00C20D54">
              <w:rPr>
                <w:szCs w:val="20"/>
              </w:rPr>
              <w:t xml:space="preserve"> </w:t>
            </w:r>
            <w:r>
              <w:rPr>
                <w:szCs w:val="20"/>
              </w:rPr>
              <w:br/>
            </w:r>
            <w:r w:rsidRPr="00C20D54">
              <w:rPr>
                <w:szCs w:val="20"/>
              </w:rPr>
              <w:t>(объем данных в отчете зависит от роли пользователя)</w:t>
            </w:r>
          </w:p>
        </w:tc>
        <w:tc>
          <w:tcPr>
            <w:tcW w:w="431" w:type="pct"/>
            <w:shd w:val="clear" w:color="auto" w:fill="auto"/>
          </w:tcPr>
          <w:p w14:paraId="691A90CD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3B31ECF4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055C166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38D30A2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1339A3F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553B869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37A0AB2A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4A5B7FE" w14:textId="77777777" w:rsidR="00EE11D5" w:rsidRPr="00C20D54" w:rsidRDefault="00EE11D5" w:rsidP="004E6476">
            <w:pPr>
              <w:pStyle w:val="106"/>
              <w:rPr>
                <w:szCs w:val="20"/>
              </w:rPr>
            </w:pPr>
            <w:r>
              <w:rPr>
                <w:szCs w:val="20"/>
              </w:rPr>
              <w:t>Выгрузка отчета</w:t>
            </w:r>
          </w:p>
        </w:tc>
        <w:tc>
          <w:tcPr>
            <w:tcW w:w="431" w:type="pct"/>
            <w:shd w:val="clear" w:color="auto" w:fill="auto"/>
          </w:tcPr>
          <w:p w14:paraId="20B5100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5D34C13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BE66C8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61DE13F7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1FB0C8EB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5C189F35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A6C534C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29D34E37" w14:textId="2F4FC07D" w:rsidR="00EE11D5" w:rsidRPr="00C20D54" w:rsidRDefault="00EE11D5" w:rsidP="004E6476">
            <w:pPr>
              <w:pStyle w:val="10b"/>
            </w:pPr>
            <w:r>
              <w:t>10. Форма «</w:t>
            </w:r>
            <w:r w:rsidRPr="00C20D54">
              <w:t>Выписки о прохождении аккредитации</w:t>
            </w:r>
            <w:r>
              <w:t>»</w:t>
            </w:r>
          </w:p>
        </w:tc>
      </w:tr>
      <w:tr w:rsidR="00EE11D5" w:rsidRPr="00C20D54" w14:paraId="07D9E3EC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18C450BF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  <w:shd w:val="clear" w:color="auto" w:fill="auto"/>
          </w:tcPr>
          <w:p w14:paraId="2CA688E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BDFA48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DB7538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D0CAB1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A0BDED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04714111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</w:tr>
      <w:tr w:rsidR="00EE11D5" w:rsidRPr="00574E1F" w14:paraId="1C37B456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D0997CB" w14:textId="77777777" w:rsidR="00EE11D5" w:rsidRPr="00574E1F" w:rsidRDefault="00EE11D5" w:rsidP="004E6476">
            <w:pPr>
              <w:pStyle w:val="106"/>
            </w:pPr>
            <w:r w:rsidRPr="00574E1F">
              <w:t>Упорядочивание информации по содержимому столбцов</w:t>
            </w:r>
          </w:p>
        </w:tc>
        <w:tc>
          <w:tcPr>
            <w:tcW w:w="431" w:type="pct"/>
            <w:shd w:val="clear" w:color="auto" w:fill="auto"/>
          </w:tcPr>
          <w:p w14:paraId="23606688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403" w:type="pct"/>
            <w:shd w:val="clear" w:color="auto" w:fill="auto"/>
          </w:tcPr>
          <w:p w14:paraId="444A3ED5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561" w:type="pct"/>
            <w:shd w:val="clear" w:color="auto" w:fill="auto"/>
          </w:tcPr>
          <w:p w14:paraId="6F593988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6" w:type="pct"/>
            <w:shd w:val="clear" w:color="auto" w:fill="auto"/>
          </w:tcPr>
          <w:p w14:paraId="4D011389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7" w:type="pct"/>
            <w:shd w:val="clear" w:color="auto" w:fill="auto"/>
          </w:tcPr>
          <w:p w14:paraId="3D5755A6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709" w:type="pct"/>
            <w:shd w:val="clear" w:color="auto" w:fill="auto"/>
          </w:tcPr>
          <w:p w14:paraId="5A7D83D7" w14:textId="77777777" w:rsidR="00EE11D5" w:rsidRPr="00574E1F" w:rsidRDefault="00EE11D5" w:rsidP="004E6476">
            <w:pPr>
              <w:pStyle w:val="106"/>
            </w:pPr>
            <w:r w:rsidRPr="00574E1F">
              <w:t>+</w:t>
            </w:r>
          </w:p>
        </w:tc>
      </w:tr>
      <w:tr w:rsidR="00EE11D5" w:rsidRPr="00574E1F" w14:paraId="2CA3C27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00E09EE" w14:textId="77777777" w:rsidR="00EE11D5" w:rsidRPr="00574E1F" w:rsidRDefault="00EE11D5" w:rsidP="004E6476">
            <w:pPr>
              <w:pStyle w:val="106"/>
            </w:pPr>
            <w:r w:rsidRPr="00574E1F">
              <w:t>Фильтрация информации</w:t>
            </w:r>
          </w:p>
        </w:tc>
        <w:tc>
          <w:tcPr>
            <w:tcW w:w="431" w:type="pct"/>
            <w:shd w:val="clear" w:color="auto" w:fill="auto"/>
          </w:tcPr>
          <w:p w14:paraId="6C063725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403" w:type="pct"/>
            <w:shd w:val="clear" w:color="auto" w:fill="auto"/>
          </w:tcPr>
          <w:p w14:paraId="457E7A5B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561" w:type="pct"/>
            <w:shd w:val="clear" w:color="auto" w:fill="auto"/>
          </w:tcPr>
          <w:p w14:paraId="2028CEE6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6" w:type="pct"/>
            <w:shd w:val="clear" w:color="auto" w:fill="auto"/>
          </w:tcPr>
          <w:p w14:paraId="58961F3A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7" w:type="pct"/>
            <w:shd w:val="clear" w:color="auto" w:fill="auto"/>
          </w:tcPr>
          <w:p w14:paraId="1238CD76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709" w:type="pct"/>
            <w:shd w:val="clear" w:color="auto" w:fill="auto"/>
          </w:tcPr>
          <w:p w14:paraId="282EF618" w14:textId="77777777" w:rsidR="00EE11D5" w:rsidRPr="00574E1F" w:rsidRDefault="00EE11D5" w:rsidP="004E6476">
            <w:pPr>
              <w:pStyle w:val="106"/>
            </w:pPr>
            <w:r w:rsidRPr="00574E1F">
              <w:t>+</w:t>
            </w:r>
          </w:p>
        </w:tc>
      </w:tr>
      <w:tr w:rsidR="00EE11D5" w:rsidRPr="00574E1F" w14:paraId="20EAE920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16867F0" w14:textId="77777777" w:rsidR="00EE11D5" w:rsidRPr="00574E1F" w:rsidRDefault="00EE11D5" w:rsidP="004E6476">
            <w:pPr>
              <w:pStyle w:val="106"/>
            </w:pPr>
            <w:r w:rsidRPr="00574E1F">
              <w:t>Просмотр записи о выписке</w:t>
            </w:r>
          </w:p>
        </w:tc>
        <w:tc>
          <w:tcPr>
            <w:tcW w:w="431" w:type="pct"/>
            <w:shd w:val="clear" w:color="auto" w:fill="auto"/>
          </w:tcPr>
          <w:p w14:paraId="5E222046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403" w:type="pct"/>
            <w:shd w:val="clear" w:color="auto" w:fill="auto"/>
          </w:tcPr>
          <w:p w14:paraId="5E3CF312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561" w:type="pct"/>
            <w:shd w:val="clear" w:color="auto" w:fill="auto"/>
          </w:tcPr>
          <w:p w14:paraId="6345EAFB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6" w:type="pct"/>
            <w:shd w:val="clear" w:color="auto" w:fill="auto"/>
          </w:tcPr>
          <w:p w14:paraId="0C54792D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7" w:type="pct"/>
            <w:shd w:val="clear" w:color="auto" w:fill="auto"/>
          </w:tcPr>
          <w:p w14:paraId="1FB96C98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709" w:type="pct"/>
            <w:shd w:val="clear" w:color="auto" w:fill="auto"/>
          </w:tcPr>
          <w:p w14:paraId="2787D45E" w14:textId="77777777" w:rsidR="00EE11D5" w:rsidRPr="00574E1F" w:rsidRDefault="00EE11D5" w:rsidP="004E6476">
            <w:pPr>
              <w:pStyle w:val="106"/>
            </w:pPr>
            <w:r w:rsidRPr="00574E1F">
              <w:t>+</w:t>
            </w:r>
          </w:p>
        </w:tc>
      </w:tr>
      <w:tr w:rsidR="00EE11D5" w:rsidRPr="00574E1F" w14:paraId="326B783E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EFE3555" w14:textId="77777777" w:rsidR="00EE11D5" w:rsidRPr="00574E1F" w:rsidRDefault="00EE11D5" w:rsidP="004E6476">
            <w:pPr>
              <w:pStyle w:val="106"/>
            </w:pPr>
            <w:r w:rsidRPr="00574E1F">
              <w:t>Подписание выписки</w:t>
            </w:r>
          </w:p>
        </w:tc>
        <w:tc>
          <w:tcPr>
            <w:tcW w:w="431" w:type="pct"/>
            <w:shd w:val="clear" w:color="auto" w:fill="auto"/>
          </w:tcPr>
          <w:p w14:paraId="20AF3A25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403" w:type="pct"/>
            <w:shd w:val="clear" w:color="auto" w:fill="auto"/>
          </w:tcPr>
          <w:p w14:paraId="7D564EBE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561" w:type="pct"/>
            <w:shd w:val="clear" w:color="auto" w:fill="auto"/>
          </w:tcPr>
          <w:p w14:paraId="7317BCCA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6" w:type="pct"/>
            <w:shd w:val="clear" w:color="auto" w:fill="auto"/>
          </w:tcPr>
          <w:p w14:paraId="70B295A1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627" w:type="pct"/>
            <w:shd w:val="clear" w:color="auto" w:fill="auto"/>
          </w:tcPr>
          <w:p w14:paraId="0E233242" w14:textId="77777777" w:rsidR="00EE11D5" w:rsidRPr="00574E1F" w:rsidRDefault="00EE11D5" w:rsidP="004E6476">
            <w:pPr>
              <w:pStyle w:val="106"/>
            </w:pPr>
            <w:r w:rsidRPr="00574E1F">
              <w:t>-</w:t>
            </w:r>
          </w:p>
        </w:tc>
        <w:tc>
          <w:tcPr>
            <w:tcW w:w="709" w:type="pct"/>
            <w:shd w:val="clear" w:color="auto" w:fill="auto"/>
          </w:tcPr>
          <w:p w14:paraId="774BCFB0" w14:textId="77777777" w:rsidR="00EE11D5" w:rsidRPr="00574E1F" w:rsidRDefault="00EE11D5" w:rsidP="004E6476">
            <w:pPr>
              <w:pStyle w:val="106"/>
            </w:pPr>
            <w:r w:rsidRPr="00574E1F">
              <w:t>+</w:t>
            </w:r>
          </w:p>
        </w:tc>
      </w:tr>
      <w:tr w:rsidR="00EE11D5" w:rsidRPr="00C20D54" w14:paraId="2F0A2965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5FF0AC2D" w14:textId="2A46EFBB" w:rsidR="00EE11D5" w:rsidRPr="00C20D54" w:rsidRDefault="00EE11D5" w:rsidP="004E6476">
            <w:pPr>
              <w:pStyle w:val="10b"/>
            </w:pPr>
            <w:r>
              <w:lastRenderedPageBreak/>
              <w:t>11. Форма «Загрузка сведений об аккредитации»</w:t>
            </w:r>
          </w:p>
        </w:tc>
      </w:tr>
      <w:tr w:rsidR="00EE11D5" w:rsidRPr="00C20D54" w14:paraId="7811BAA7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33E2C283" w14:textId="77777777" w:rsidR="00EE11D5" w:rsidRPr="00C20D54" w:rsidRDefault="00EE11D5" w:rsidP="004E6476">
            <w:pPr>
              <w:pStyle w:val="106"/>
            </w:pPr>
            <w:r>
              <w:t>Просмотр формы</w:t>
            </w:r>
          </w:p>
        </w:tc>
        <w:tc>
          <w:tcPr>
            <w:tcW w:w="431" w:type="pct"/>
            <w:shd w:val="clear" w:color="auto" w:fill="auto"/>
          </w:tcPr>
          <w:p w14:paraId="2A11C9E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77C2F5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22FDBF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41166CA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452CE9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7CBFF66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</w:tr>
      <w:tr w:rsidR="00EE11D5" w:rsidRPr="00C20D54" w14:paraId="49B9F58D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5B328743" w14:textId="77777777" w:rsidR="00EE11D5" w:rsidRDefault="00EE11D5" w:rsidP="004E6476">
            <w:pPr>
              <w:pStyle w:val="106"/>
            </w:pPr>
            <w:r>
              <w:t>Упорядочивание информации по содержимому столбцов</w:t>
            </w:r>
          </w:p>
        </w:tc>
        <w:tc>
          <w:tcPr>
            <w:tcW w:w="431" w:type="pct"/>
            <w:shd w:val="clear" w:color="auto" w:fill="auto"/>
          </w:tcPr>
          <w:p w14:paraId="7A2902A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257D04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4DDF221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42CB45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420E2B9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34AC1BF9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</w:tr>
      <w:tr w:rsidR="00EE11D5" w:rsidRPr="00C20D54" w14:paraId="7E66F96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E0DF0BE" w14:textId="77777777" w:rsidR="00EE11D5" w:rsidRPr="00C20D54" w:rsidRDefault="00EE11D5" w:rsidP="004E6476">
            <w:pPr>
              <w:pStyle w:val="106"/>
            </w:pPr>
            <w:r w:rsidRPr="00C20D54">
              <w:t>Загрузка сведений об аккредитации</w:t>
            </w:r>
            <w:r>
              <w:t xml:space="preserve"> специалистов</w:t>
            </w:r>
          </w:p>
        </w:tc>
        <w:tc>
          <w:tcPr>
            <w:tcW w:w="431" w:type="pct"/>
            <w:shd w:val="clear" w:color="auto" w:fill="auto"/>
          </w:tcPr>
          <w:p w14:paraId="764ED00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488F393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3993C8E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758E32E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6B43DFF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25F335E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7176C534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4F7A4672" w14:textId="77777777" w:rsidR="00EE11D5" w:rsidRPr="00C20D54" w:rsidRDefault="00EE11D5" w:rsidP="004E6476">
            <w:pPr>
              <w:pStyle w:val="106"/>
            </w:pPr>
            <w:r w:rsidRPr="00C20D54">
              <w:t>Подписание загруженных сведений об аккредитации</w:t>
            </w:r>
            <w:r>
              <w:t xml:space="preserve"> специалистов</w:t>
            </w:r>
          </w:p>
        </w:tc>
        <w:tc>
          <w:tcPr>
            <w:tcW w:w="431" w:type="pct"/>
            <w:shd w:val="clear" w:color="auto" w:fill="auto"/>
          </w:tcPr>
          <w:p w14:paraId="4F19418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6F38EA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18B4F98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71D6A8B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531305B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BCF0EC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440B092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74783EB8" w14:textId="38A9895F" w:rsidR="00EE11D5" w:rsidRPr="00C20D54" w:rsidRDefault="00EE11D5" w:rsidP="004E6476">
            <w:pPr>
              <w:pStyle w:val="10b"/>
            </w:pPr>
            <w:r>
              <w:t>12. Форма «Уведомления»</w:t>
            </w:r>
          </w:p>
        </w:tc>
      </w:tr>
      <w:tr w:rsidR="00EE11D5" w:rsidRPr="00C20D54" w14:paraId="709090BF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66B4E85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формы</w:t>
            </w:r>
          </w:p>
        </w:tc>
        <w:tc>
          <w:tcPr>
            <w:tcW w:w="431" w:type="pct"/>
            <w:shd w:val="clear" w:color="auto" w:fill="auto"/>
          </w:tcPr>
          <w:p w14:paraId="3DEE17B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72118B7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26206452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43B55CA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1FB05BB8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4BBB6EA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0D1610A0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50DE34C" w14:textId="77777777" w:rsidR="00EE11D5" w:rsidRPr="00C20D54" w:rsidRDefault="00EE11D5" w:rsidP="004E6476">
            <w:pPr>
              <w:pStyle w:val="106"/>
            </w:pPr>
            <w:r>
              <w:t>Фильтрация информации</w:t>
            </w:r>
          </w:p>
        </w:tc>
        <w:tc>
          <w:tcPr>
            <w:tcW w:w="431" w:type="pct"/>
            <w:shd w:val="clear" w:color="auto" w:fill="auto"/>
          </w:tcPr>
          <w:p w14:paraId="17382F5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617BCA0E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5036B8D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4F41F2B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30091EF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8F4A976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28981399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2888E29" w14:textId="77777777" w:rsidR="00EE11D5" w:rsidRPr="00C20D54" w:rsidRDefault="00EE11D5" w:rsidP="004E6476">
            <w:pPr>
              <w:pStyle w:val="106"/>
            </w:pPr>
            <w:r w:rsidRPr="00C20D54">
              <w:t xml:space="preserve">Просмотр </w:t>
            </w:r>
            <w:r>
              <w:t>уведомления</w:t>
            </w:r>
          </w:p>
        </w:tc>
        <w:tc>
          <w:tcPr>
            <w:tcW w:w="431" w:type="pct"/>
            <w:shd w:val="clear" w:color="auto" w:fill="auto"/>
          </w:tcPr>
          <w:p w14:paraId="226946A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3BC73C6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565BBF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6" w:type="pct"/>
            <w:shd w:val="clear" w:color="auto" w:fill="auto"/>
          </w:tcPr>
          <w:p w14:paraId="0AE916E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2B204E6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16D490C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570E1AD3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D349DEF" w14:textId="77777777" w:rsidR="00EE11D5" w:rsidRPr="00C20D54" w:rsidRDefault="00EE11D5" w:rsidP="004E6476">
            <w:pPr>
              <w:pStyle w:val="106"/>
            </w:pPr>
            <w:r>
              <w:t>Удаление уведомления</w:t>
            </w:r>
          </w:p>
        </w:tc>
        <w:tc>
          <w:tcPr>
            <w:tcW w:w="431" w:type="pct"/>
            <w:shd w:val="clear" w:color="auto" w:fill="auto"/>
          </w:tcPr>
          <w:p w14:paraId="73083BB9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DE8171A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BCB13B0" w14:textId="77777777" w:rsidR="00EE11D5" w:rsidRPr="00C20D54" w:rsidRDefault="00EE11D5" w:rsidP="004E6476">
            <w:pPr>
              <w:pStyle w:val="106"/>
            </w:pPr>
            <w:r>
              <w:t>+</w:t>
            </w:r>
          </w:p>
        </w:tc>
        <w:tc>
          <w:tcPr>
            <w:tcW w:w="626" w:type="pct"/>
            <w:shd w:val="clear" w:color="auto" w:fill="auto"/>
          </w:tcPr>
          <w:p w14:paraId="68BF3F92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BF6AED1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19D353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3CCEDBC8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gridSpan w:val="7"/>
            <w:shd w:val="clear" w:color="auto" w:fill="auto"/>
          </w:tcPr>
          <w:p w14:paraId="5327E6D2" w14:textId="5064088A" w:rsidR="00EE11D5" w:rsidRPr="00C20D54" w:rsidRDefault="00EE11D5" w:rsidP="004E6476">
            <w:pPr>
              <w:pStyle w:val="10b"/>
            </w:pPr>
            <w:r w:rsidRPr="00C20D54">
              <w:t>Общие привилегии</w:t>
            </w:r>
          </w:p>
        </w:tc>
      </w:tr>
      <w:tr w:rsidR="00EE11D5" w:rsidRPr="00C20D54" w14:paraId="27940938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66D26B29" w14:textId="77777777" w:rsidR="00EE11D5" w:rsidRPr="00C20D54" w:rsidRDefault="00EE11D5" w:rsidP="004E6476">
            <w:pPr>
              <w:pStyle w:val="106"/>
            </w:pPr>
            <w:r w:rsidRPr="00C20D54">
              <w:t>Доступ уровня федерации</w:t>
            </w:r>
            <w:r w:rsidRPr="00C20D54">
              <w:rPr>
                <w:rStyle w:val="affff"/>
                <w:rFonts w:eastAsia="Calibri"/>
                <w:color w:val="000000" w:themeColor="text1"/>
              </w:rPr>
              <w:footnoteReference w:id="2"/>
            </w:r>
          </w:p>
        </w:tc>
        <w:tc>
          <w:tcPr>
            <w:tcW w:w="431" w:type="pct"/>
            <w:shd w:val="clear" w:color="auto" w:fill="auto"/>
          </w:tcPr>
          <w:p w14:paraId="2D3A387C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403" w:type="pct"/>
            <w:shd w:val="clear" w:color="auto" w:fill="auto"/>
          </w:tcPr>
          <w:p w14:paraId="2D95C53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561" w:type="pct"/>
            <w:shd w:val="clear" w:color="auto" w:fill="auto"/>
          </w:tcPr>
          <w:p w14:paraId="65BC86FB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C933283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06059194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1EAE80E8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</w:tr>
      <w:tr w:rsidR="00EE11D5" w:rsidRPr="00C20D54" w14:paraId="231CD5B1" w14:textId="77777777" w:rsidTr="00EE1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75326103" w14:textId="77777777" w:rsidR="00EE11D5" w:rsidRPr="00C20D54" w:rsidRDefault="00EE11D5" w:rsidP="004E6476">
            <w:pPr>
              <w:pStyle w:val="106"/>
            </w:pPr>
            <w:r w:rsidRPr="00C20D54">
              <w:t>Доступ уровня региона</w:t>
            </w:r>
            <w:r w:rsidRPr="00C20D54">
              <w:rPr>
                <w:rStyle w:val="affff"/>
                <w:rFonts w:eastAsia="Calibri"/>
                <w:color w:val="000000" w:themeColor="text1"/>
              </w:rPr>
              <w:footnoteReference w:id="3"/>
            </w:r>
          </w:p>
        </w:tc>
        <w:tc>
          <w:tcPr>
            <w:tcW w:w="431" w:type="pct"/>
            <w:shd w:val="clear" w:color="auto" w:fill="auto"/>
          </w:tcPr>
          <w:p w14:paraId="02FBA1A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0A74A70F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3839B0CF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1840D52D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7" w:type="pct"/>
            <w:shd w:val="clear" w:color="auto" w:fill="auto"/>
          </w:tcPr>
          <w:p w14:paraId="0A3EDDB1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709" w:type="pct"/>
            <w:shd w:val="clear" w:color="auto" w:fill="auto"/>
          </w:tcPr>
          <w:p w14:paraId="28CB879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  <w:tr w:rsidR="00EE11D5" w:rsidRPr="00C20D54" w14:paraId="793D13D9" w14:textId="77777777" w:rsidTr="00EE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43" w:type="pct"/>
            <w:shd w:val="clear" w:color="auto" w:fill="auto"/>
          </w:tcPr>
          <w:p w14:paraId="243E9F20" w14:textId="77777777" w:rsidR="00EE11D5" w:rsidRPr="00C20D54" w:rsidRDefault="00EE11D5" w:rsidP="004E6476">
            <w:pPr>
              <w:pStyle w:val="106"/>
            </w:pPr>
            <w:r w:rsidRPr="00C20D54">
              <w:t>Доступ уровня ведомства</w:t>
            </w:r>
            <w:r w:rsidRPr="00C20D54">
              <w:rPr>
                <w:rStyle w:val="affff"/>
                <w:rFonts w:eastAsia="Calibri"/>
                <w:color w:val="000000" w:themeColor="text1"/>
              </w:rPr>
              <w:footnoteReference w:id="4"/>
            </w:r>
          </w:p>
        </w:tc>
        <w:tc>
          <w:tcPr>
            <w:tcW w:w="431" w:type="pct"/>
            <w:shd w:val="clear" w:color="auto" w:fill="auto"/>
          </w:tcPr>
          <w:p w14:paraId="5CADFBC7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403" w:type="pct"/>
            <w:shd w:val="clear" w:color="auto" w:fill="auto"/>
          </w:tcPr>
          <w:p w14:paraId="19A0E54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561" w:type="pct"/>
            <w:shd w:val="clear" w:color="auto" w:fill="auto"/>
          </w:tcPr>
          <w:p w14:paraId="4C878790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06688BD0" w14:textId="77777777" w:rsidR="00EE11D5" w:rsidRPr="00C20D54" w:rsidRDefault="00EE11D5" w:rsidP="004E6476">
            <w:pPr>
              <w:pStyle w:val="106"/>
            </w:pPr>
            <w:r w:rsidRPr="00C20D54">
              <w:t>+</w:t>
            </w:r>
          </w:p>
        </w:tc>
        <w:tc>
          <w:tcPr>
            <w:tcW w:w="627" w:type="pct"/>
            <w:shd w:val="clear" w:color="auto" w:fill="auto"/>
          </w:tcPr>
          <w:p w14:paraId="73C85EA3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  <w:tc>
          <w:tcPr>
            <w:tcW w:w="709" w:type="pct"/>
            <w:shd w:val="clear" w:color="auto" w:fill="auto"/>
          </w:tcPr>
          <w:p w14:paraId="68E37645" w14:textId="77777777" w:rsidR="00EE11D5" w:rsidRPr="00C20D54" w:rsidRDefault="00EE11D5" w:rsidP="004E6476">
            <w:pPr>
              <w:pStyle w:val="106"/>
            </w:pPr>
            <w:r>
              <w:t>-</w:t>
            </w:r>
          </w:p>
        </w:tc>
      </w:tr>
    </w:tbl>
    <w:p w14:paraId="372F636B" w14:textId="77777777" w:rsidR="005E2961" w:rsidRDefault="005E2961" w:rsidP="005E2961">
      <w:pPr>
        <w:rPr>
          <w:b/>
          <w:bCs/>
          <w:iCs/>
        </w:rPr>
      </w:pPr>
    </w:p>
    <w:p w14:paraId="3005D5D1" w14:textId="77777777" w:rsidR="005E2961" w:rsidRDefault="005E2961" w:rsidP="005E2961">
      <w:r>
        <w:rPr>
          <w:b/>
          <w:bCs/>
          <w:iCs/>
        </w:rPr>
        <w:br w:type="page"/>
      </w:r>
    </w:p>
    <w:p w14:paraId="380E2502" w14:textId="77777777" w:rsidR="005E2961" w:rsidRDefault="005E2961" w:rsidP="005E2961">
      <w:pPr>
        <w:sectPr w:rsidR="005E2961" w:rsidSect="005E2961">
          <w:headerReference w:type="default" r:id="rId32"/>
          <w:endnotePr>
            <w:numFmt w:val="decimal"/>
          </w:endnotePr>
          <w:pgSz w:w="16838" w:h="11906" w:orient="landscape" w:code="9"/>
          <w:pgMar w:top="1276" w:right="851" w:bottom="851" w:left="1276" w:header="709" w:footer="709" w:gutter="0"/>
          <w:cols w:space="708"/>
          <w:docGrid w:linePitch="360"/>
        </w:sectPr>
      </w:pPr>
    </w:p>
    <w:p w14:paraId="11AE7F24" w14:textId="7355E479" w:rsidR="005E2961" w:rsidRDefault="005E2961" w:rsidP="005E2961">
      <w:pPr>
        <w:pStyle w:val="17"/>
        <w:autoSpaceDN w:val="0"/>
        <w:adjustRightInd w:val="0"/>
        <w:textAlignment w:val="baseline"/>
      </w:pPr>
      <w:bookmarkStart w:id="37" w:name="_ПРИЛОЖЕНИЕ_2._Форма"/>
      <w:bookmarkStart w:id="38" w:name="_ПРИЛОЖЕНИЕ_2._Описание"/>
      <w:bookmarkStart w:id="39" w:name="_Toc111837789"/>
      <w:bookmarkStart w:id="40" w:name="_Ref169017131"/>
      <w:bookmarkStart w:id="41" w:name="_Ref169017577"/>
      <w:bookmarkStart w:id="42" w:name="_Ref169017915"/>
      <w:bookmarkStart w:id="43" w:name="_Toc169021912"/>
      <w:bookmarkStart w:id="44" w:name="_Toc169069548"/>
      <w:bookmarkEnd w:id="37"/>
      <w:bookmarkEnd w:id="38"/>
      <w:r>
        <w:lastRenderedPageBreak/>
        <w:t>Описание услуги по</w:t>
      </w:r>
      <w:r w:rsidRPr="005E7C66">
        <w:t xml:space="preserve"> регистрации</w:t>
      </w:r>
      <w:r>
        <w:t xml:space="preserve"> </w:t>
      </w:r>
      <w:r w:rsidR="00715A06">
        <w:br/>
      </w:r>
      <w:r>
        <w:t>юридических лиц -</w:t>
      </w:r>
      <w:r w:rsidRPr="005E7C66">
        <w:t xml:space="preserve"> </w:t>
      </w:r>
      <w:r>
        <w:t xml:space="preserve">соискателей лицензии </w:t>
      </w:r>
      <w:r w:rsidR="00715A06">
        <w:br/>
      </w:r>
      <w:r>
        <w:t>на осуществление</w:t>
      </w:r>
      <w:r w:rsidRPr="005E7C66">
        <w:t xml:space="preserve"> медицинск</w:t>
      </w:r>
      <w:r>
        <w:t>ой деятельности на ЕПГУ</w:t>
      </w:r>
      <w:bookmarkEnd w:id="39"/>
      <w:bookmarkEnd w:id="40"/>
      <w:bookmarkEnd w:id="41"/>
      <w:bookmarkEnd w:id="42"/>
      <w:bookmarkEnd w:id="43"/>
      <w:bookmarkEnd w:id="44"/>
    </w:p>
    <w:p w14:paraId="6E505181" w14:textId="77777777" w:rsidR="005E2961" w:rsidRDefault="005E2961" w:rsidP="005E2961">
      <w:pPr>
        <w:pStyle w:val="phnormal"/>
        <w:spacing w:line="276" w:lineRule="auto"/>
        <w:ind w:firstLine="709"/>
      </w:pPr>
      <w:r>
        <w:t>На ЕПГУ предоставляется услуга по регистрации юридических лиц - соискателей лицензии на осуществление медицинской</w:t>
      </w:r>
      <w:r w:rsidRPr="00EA194B">
        <w:t xml:space="preserve"> </w:t>
      </w:r>
      <w:r>
        <w:t>деятельности «</w:t>
      </w:r>
      <w:r w:rsidRPr="00E96DC5">
        <w:t>Регистрация в федеральном реестре медицинских и фармацевтических организаций», размещенная по адресу</w:t>
      </w:r>
      <w:r>
        <w:t xml:space="preserve"> </w:t>
      </w:r>
      <w:hyperlink r:id="rId33" w:history="1">
        <w:r w:rsidRPr="00B17C5C">
          <w:rPr>
            <w:rStyle w:val="afff6"/>
            <w:rFonts w:eastAsiaTheme="majorEastAsia"/>
          </w:rPr>
          <w:t>https://www.gosuslugi.ru/609903/1/form</w:t>
        </w:r>
      </w:hyperlink>
    </w:p>
    <w:p w14:paraId="1A53C25E" w14:textId="77777777" w:rsidR="005E2961" w:rsidRDefault="005E2961" w:rsidP="005E2961">
      <w:pPr>
        <w:pStyle w:val="afffff1"/>
      </w:pPr>
      <w:r>
        <w:rPr>
          <w:noProof/>
        </w:rPr>
        <w:drawing>
          <wp:inline distT="0" distB="0" distL="0" distR="0" wp14:anchorId="2F31324F" wp14:editId="0D63CB7B">
            <wp:extent cx="3969834" cy="4593381"/>
            <wp:effectExtent l="0" t="0" r="5715" b="4445"/>
            <wp:docPr id="1059842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2124" name="Рисунок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52" cy="4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5768" w14:textId="2E7D6D75" w:rsidR="005E2961" w:rsidRDefault="005E2961" w:rsidP="005E2961">
      <w:pPr>
        <w:pStyle w:val="afffff1"/>
      </w:pPr>
      <w:bookmarkStart w:id="45" w:name="_Ref168936539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5</w:t>
      </w:r>
      <w:r w:rsidR="00000000">
        <w:rPr>
          <w:noProof/>
        </w:rPr>
        <w:fldChar w:fldCharType="end"/>
      </w:r>
      <w:bookmarkEnd w:id="45"/>
      <w:r>
        <w:t xml:space="preserve"> – Стартовая страница заказа услуги</w:t>
      </w:r>
    </w:p>
    <w:p w14:paraId="30AA00A8" w14:textId="77777777" w:rsidR="005E2961" w:rsidRDefault="005E2961" w:rsidP="005E2961">
      <w:pPr>
        <w:pStyle w:val="phnormal"/>
        <w:spacing w:line="276" w:lineRule="auto"/>
        <w:ind w:firstLine="709"/>
      </w:pPr>
      <w:r>
        <w:t>Для заказа услуги «</w:t>
      </w:r>
      <w:r w:rsidRPr="00E96DC5">
        <w:t>Регистрация в федеральном реестре медицинских и фармацевтических организаций</w:t>
      </w:r>
      <w:r>
        <w:t xml:space="preserve">» необходимо: </w:t>
      </w:r>
    </w:p>
    <w:p w14:paraId="04E7F8A3" w14:textId="73FBCA00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1.</w:t>
      </w:r>
      <w:r>
        <w:t xml:space="preserve"> Нажать на кнопку «Начать» (см. </w:t>
      </w:r>
      <w:r>
        <w:fldChar w:fldCharType="begin"/>
      </w:r>
      <w:r>
        <w:instrText xml:space="preserve"> REF _Ref168936539 \h </w:instrText>
      </w:r>
      <w:r>
        <w:fldChar w:fldCharType="separate"/>
      </w:r>
      <w:r w:rsidR="0048734D">
        <w:t xml:space="preserve">Рисунок </w:t>
      </w:r>
      <w:r w:rsidR="0048734D">
        <w:rPr>
          <w:noProof/>
        </w:rPr>
        <w:t>5</w:t>
      </w:r>
      <w:r>
        <w:fldChar w:fldCharType="end"/>
      </w:r>
      <w:r>
        <w:t xml:space="preserve">), затем </w:t>
      </w:r>
      <w:r w:rsidRPr="00A239AD">
        <w:rPr>
          <w:szCs w:val="24"/>
        </w:rPr>
        <w:t>–</w:t>
      </w:r>
      <w:r>
        <w:rPr>
          <w:szCs w:val="24"/>
        </w:rPr>
        <w:t xml:space="preserve"> </w:t>
      </w:r>
      <w:r>
        <w:t>на</w:t>
      </w:r>
      <w:r>
        <w:rPr>
          <w:szCs w:val="24"/>
        </w:rPr>
        <w:t xml:space="preserve"> кнопку</w:t>
      </w:r>
      <w:r>
        <w:t xml:space="preserve"> «Перейти к заявлению» (см. </w:t>
      </w:r>
      <w:r>
        <w:fldChar w:fldCharType="begin"/>
      </w:r>
      <w:r>
        <w:instrText xml:space="preserve"> REF _Ref168937355 \h </w:instrText>
      </w:r>
      <w:r>
        <w:fldChar w:fldCharType="separate"/>
      </w:r>
      <w:r w:rsidR="0048734D">
        <w:t xml:space="preserve">Рисунок </w:t>
      </w:r>
      <w:r w:rsidR="0048734D">
        <w:rPr>
          <w:noProof/>
        </w:rPr>
        <w:t>6</w:t>
      </w:r>
      <w:r>
        <w:fldChar w:fldCharType="end"/>
      </w:r>
      <w:r>
        <w:t>).</w:t>
      </w:r>
    </w:p>
    <w:p w14:paraId="523A4341" w14:textId="77777777" w:rsidR="005E2961" w:rsidRDefault="005E2961" w:rsidP="005E2961">
      <w:pPr>
        <w:pStyle w:val="afffff1"/>
      </w:pPr>
      <w:r>
        <w:rPr>
          <w:noProof/>
        </w:rPr>
        <w:lastRenderedPageBreak/>
        <w:drawing>
          <wp:inline distT="0" distB="0" distL="0" distR="0" wp14:anchorId="4881EBCD" wp14:editId="3B3FE134">
            <wp:extent cx="5534526" cy="4837263"/>
            <wp:effectExtent l="0" t="0" r="3175" b="1905"/>
            <wp:docPr id="17650805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80549" name="Рисунок 176508054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49" cy="48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FDBD" w14:textId="7C6141A8" w:rsidR="005E2961" w:rsidRDefault="005E2961" w:rsidP="005E2961">
      <w:pPr>
        <w:pStyle w:val="afffff1"/>
      </w:pPr>
      <w:bookmarkStart w:id="46" w:name="_Ref168937355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6</w:t>
      </w:r>
      <w:r w:rsidR="00000000">
        <w:rPr>
          <w:noProof/>
        </w:rPr>
        <w:fldChar w:fldCharType="end"/>
      </w:r>
      <w:bookmarkEnd w:id="46"/>
      <w:r w:rsidRPr="00A239AD">
        <w:t xml:space="preserve"> – </w:t>
      </w:r>
      <w:r>
        <w:t>Перечень необходимых данных для подачи заявления</w:t>
      </w:r>
    </w:p>
    <w:p w14:paraId="5F3D0F6E" w14:textId="1CB478CE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2.</w:t>
      </w:r>
      <w:r>
        <w:t xml:space="preserve"> Проверить корректность сведений о регистрируемой Вами организации (см. </w:t>
      </w:r>
      <w:r>
        <w:fldChar w:fldCharType="begin"/>
      </w:r>
      <w:r>
        <w:instrText xml:space="preserve"> REF _Ref168938078 \h </w:instrText>
      </w:r>
      <w:r>
        <w:fldChar w:fldCharType="separate"/>
      </w:r>
      <w:r w:rsidR="0048734D" w:rsidRPr="00406DF9">
        <w:t xml:space="preserve">Рисунок </w:t>
      </w:r>
      <w:r w:rsidR="0048734D">
        <w:rPr>
          <w:noProof/>
        </w:rPr>
        <w:t>7</w:t>
      </w:r>
      <w:r>
        <w:fldChar w:fldCharType="end"/>
      </w:r>
      <w:r>
        <w:t>).</w:t>
      </w:r>
    </w:p>
    <w:p w14:paraId="4485CBA6" w14:textId="77777777" w:rsidR="005E2961" w:rsidRPr="00406DF9" w:rsidRDefault="005E2961" w:rsidP="00406DF9">
      <w:pPr>
        <w:pStyle w:val="afffff1"/>
      </w:pPr>
      <w:r w:rsidRPr="00406DF9">
        <w:rPr>
          <w:noProof/>
        </w:rPr>
        <w:lastRenderedPageBreak/>
        <w:drawing>
          <wp:inline distT="0" distB="0" distL="0" distR="0" wp14:anchorId="1CAF578B" wp14:editId="0DBE2632">
            <wp:extent cx="5103441" cy="4644189"/>
            <wp:effectExtent l="0" t="0" r="2540" b="4445"/>
            <wp:docPr id="17402120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12068" name="Рисунок 174021206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04" cy="46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6D3B" w14:textId="3328442A" w:rsidR="005E2961" w:rsidRPr="00406DF9" w:rsidRDefault="005E2961" w:rsidP="00406DF9">
      <w:pPr>
        <w:pStyle w:val="afffff1"/>
      </w:pPr>
      <w:bookmarkStart w:id="47" w:name="_Ref168938078"/>
      <w:r w:rsidRPr="00406DF9"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7</w:t>
      </w:r>
      <w:r w:rsidR="00000000">
        <w:rPr>
          <w:noProof/>
        </w:rPr>
        <w:fldChar w:fldCharType="end"/>
      </w:r>
      <w:bookmarkEnd w:id="47"/>
      <w:r w:rsidRPr="00406DF9">
        <w:t xml:space="preserve"> – Форма проверки корректности сведений об организации</w:t>
      </w:r>
    </w:p>
    <w:p w14:paraId="188546AE" w14:textId="7D8A8B1D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3.</w:t>
      </w:r>
      <w:r>
        <w:t xml:space="preserve"> Проверить номер телефона организации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_Ref169068854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8</w:t>
      </w:r>
      <w:r w:rsidR="00406DF9">
        <w:fldChar w:fldCharType="end"/>
      </w:r>
      <w:r>
        <w:t>).</w:t>
      </w:r>
    </w:p>
    <w:p w14:paraId="4BF5374F" w14:textId="77777777" w:rsidR="005E2961" w:rsidRPr="00FD5498" w:rsidRDefault="005E2961" w:rsidP="00406DF9">
      <w:pPr>
        <w:pStyle w:val="afffff1"/>
      </w:pPr>
      <w:r>
        <w:rPr>
          <w:noProof/>
        </w:rPr>
        <w:drawing>
          <wp:inline distT="0" distB="0" distL="0" distR="0" wp14:anchorId="52CC1691" wp14:editId="7A8AA0AC">
            <wp:extent cx="4716379" cy="2934775"/>
            <wp:effectExtent l="0" t="0" r="0" b="0"/>
            <wp:docPr id="13226669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66910" name="Рисунок 13226669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06" cy="29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B116" w14:textId="5CAAE6C2" w:rsidR="005E2961" w:rsidRPr="00F551FF" w:rsidRDefault="005E2961" w:rsidP="00406DF9">
      <w:pPr>
        <w:pStyle w:val="afffff1"/>
      </w:pPr>
      <w:bookmarkStart w:id="48" w:name="_Ref169068854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8</w:t>
      </w:r>
      <w:r w:rsidR="00000000">
        <w:rPr>
          <w:noProof/>
        </w:rPr>
        <w:fldChar w:fldCharType="end"/>
      </w:r>
      <w:bookmarkEnd w:id="48"/>
      <w:r w:rsidRPr="00A239AD">
        <w:t xml:space="preserve"> – </w:t>
      </w:r>
      <w:r>
        <w:t>Форма проверки корректности номера телефона</w:t>
      </w:r>
    </w:p>
    <w:p w14:paraId="5431553C" w14:textId="527D8918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Pr="003B4ABB">
        <w:rPr>
          <w:b/>
          <w:bCs/>
        </w:rPr>
        <w:t>4</w:t>
      </w:r>
      <w:r w:rsidRPr="003E372D">
        <w:rPr>
          <w:b/>
          <w:bCs/>
        </w:rPr>
        <w:t>.</w:t>
      </w:r>
      <w:r>
        <w:t xml:space="preserve"> Проверить адрес электронной почты организации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_Ref169068968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9</w:t>
      </w:r>
      <w:r w:rsidR="00406DF9">
        <w:fldChar w:fldCharType="end"/>
      </w:r>
      <w:r>
        <w:t>).</w:t>
      </w:r>
    </w:p>
    <w:p w14:paraId="039FBA23" w14:textId="77777777" w:rsidR="005E2961" w:rsidRPr="00FD5498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3342EB2F" wp14:editId="294537ED">
            <wp:extent cx="4668252" cy="3070000"/>
            <wp:effectExtent l="0" t="0" r="5715" b="3810"/>
            <wp:docPr id="18953777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77710" name="Рисунок 18953777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03" cy="30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944D" w14:textId="4D84FA69" w:rsidR="005E2961" w:rsidRPr="003B4ABB" w:rsidRDefault="005E2961" w:rsidP="00406DF9">
      <w:pPr>
        <w:pStyle w:val="afffff1"/>
      </w:pPr>
      <w:bookmarkStart w:id="49" w:name="_Ref169068968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9</w:t>
      </w:r>
      <w:r w:rsidR="00000000">
        <w:rPr>
          <w:noProof/>
        </w:rPr>
        <w:fldChar w:fldCharType="end"/>
      </w:r>
      <w:bookmarkEnd w:id="49"/>
      <w:r w:rsidRPr="00A239AD">
        <w:t xml:space="preserve"> – </w:t>
      </w:r>
      <w:r>
        <w:t>Форма проверки корректности электронной почты</w:t>
      </w:r>
    </w:p>
    <w:p w14:paraId="27AA21AB" w14:textId="350F8489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5</w:t>
      </w:r>
      <w:r w:rsidRPr="003E372D">
        <w:rPr>
          <w:b/>
          <w:bCs/>
        </w:rPr>
        <w:t>.</w:t>
      </w:r>
      <w:r>
        <w:t xml:space="preserve"> Проверить юридический адрес организации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_Ref169068976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10</w:t>
      </w:r>
      <w:r w:rsidR="00406DF9">
        <w:fldChar w:fldCharType="end"/>
      </w:r>
      <w:r>
        <w:t>).</w:t>
      </w:r>
    </w:p>
    <w:p w14:paraId="44DA72D7" w14:textId="77777777" w:rsidR="005E2961" w:rsidRPr="00FD5498" w:rsidRDefault="005E2961" w:rsidP="00406DF9">
      <w:pPr>
        <w:pStyle w:val="afffff1"/>
      </w:pPr>
      <w:r>
        <w:rPr>
          <w:noProof/>
        </w:rPr>
        <w:drawing>
          <wp:inline distT="0" distB="0" distL="0" distR="0" wp14:anchorId="5F7F4E5F" wp14:editId="31EE7318">
            <wp:extent cx="5437906" cy="3368732"/>
            <wp:effectExtent l="0" t="0" r="0" b="0"/>
            <wp:docPr id="20484724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72494" name="Рисунок 20484724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62" cy="33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7428" w14:textId="172F9CE6" w:rsidR="005E2961" w:rsidRPr="00BB119F" w:rsidRDefault="005E2961" w:rsidP="00406DF9">
      <w:pPr>
        <w:pStyle w:val="afffff1"/>
      </w:pPr>
      <w:bookmarkStart w:id="50" w:name="_Ref169068976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10</w:t>
      </w:r>
      <w:r w:rsidR="00000000">
        <w:rPr>
          <w:noProof/>
        </w:rPr>
        <w:fldChar w:fldCharType="end"/>
      </w:r>
      <w:bookmarkEnd w:id="50"/>
      <w:r w:rsidRPr="00A239AD">
        <w:t xml:space="preserve"> – </w:t>
      </w:r>
      <w:r>
        <w:t>Форма проверки юридического адреса организации</w:t>
      </w:r>
    </w:p>
    <w:p w14:paraId="0D98D20A" w14:textId="63D8B39C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6</w:t>
      </w:r>
      <w:r w:rsidRPr="003E372D">
        <w:rPr>
          <w:b/>
          <w:bCs/>
        </w:rPr>
        <w:t>.</w:t>
      </w:r>
      <w:r>
        <w:t xml:space="preserve"> Проверить персональные данные пользователя, уполномоченного вносить в ФРМО данные об организации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_Ref169068989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11</w:t>
      </w:r>
      <w:r w:rsidR="00406DF9">
        <w:fldChar w:fldCharType="end"/>
      </w:r>
      <w:r>
        <w:t xml:space="preserve">). </w:t>
      </w:r>
    </w:p>
    <w:p w14:paraId="3ABE8341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23C23EBB" wp14:editId="6DED4BB2">
            <wp:extent cx="6209665" cy="7597140"/>
            <wp:effectExtent l="0" t="0" r="635" b="0"/>
            <wp:docPr id="1288881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8168" name="Рисунок 12888816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223D" w14:textId="19250C89" w:rsidR="005E2961" w:rsidRPr="00292DBF" w:rsidRDefault="005E2961" w:rsidP="00406DF9">
      <w:pPr>
        <w:pStyle w:val="afffff1"/>
      </w:pPr>
      <w:bookmarkStart w:id="51" w:name="_Ref169068989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11</w:t>
      </w:r>
      <w:r w:rsidR="00000000">
        <w:rPr>
          <w:noProof/>
        </w:rPr>
        <w:fldChar w:fldCharType="end"/>
      </w:r>
      <w:bookmarkEnd w:id="51"/>
      <w:r w:rsidRPr="00A239AD">
        <w:t xml:space="preserve"> – </w:t>
      </w:r>
      <w:r>
        <w:t>Форма проверки персональных данных</w:t>
      </w:r>
    </w:p>
    <w:p w14:paraId="4E345EE4" w14:textId="1A957483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7</w:t>
      </w:r>
      <w:r w:rsidRPr="003E372D">
        <w:rPr>
          <w:b/>
          <w:bCs/>
        </w:rPr>
        <w:t>.</w:t>
      </w:r>
      <w:r>
        <w:t xml:space="preserve"> Проверить Ваш номер телефона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_Ref169069005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12</w:t>
      </w:r>
      <w:r w:rsidR="00406DF9">
        <w:fldChar w:fldCharType="end"/>
      </w:r>
      <w:r>
        <w:t>).</w:t>
      </w:r>
    </w:p>
    <w:p w14:paraId="2F79B45F" w14:textId="77777777" w:rsidR="00406DF9" w:rsidRPr="00406DF9" w:rsidRDefault="00406DF9" w:rsidP="00406DF9"/>
    <w:p w14:paraId="4A293DC6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437DDB9B" wp14:editId="4E5EB162">
            <wp:extent cx="3905250" cy="2430049"/>
            <wp:effectExtent l="0" t="0" r="0" b="0"/>
            <wp:docPr id="11349014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1488" name="Рисунок 113490148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35" cy="24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B2D1" w14:textId="2322D255" w:rsidR="005E2961" w:rsidRDefault="005E2961" w:rsidP="00406DF9">
      <w:pPr>
        <w:pStyle w:val="afffff1"/>
      </w:pPr>
      <w:bookmarkStart w:id="52" w:name="_Ref169069005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12</w:t>
      </w:r>
      <w:r w:rsidR="00000000">
        <w:rPr>
          <w:noProof/>
        </w:rPr>
        <w:fldChar w:fldCharType="end"/>
      </w:r>
      <w:bookmarkEnd w:id="52"/>
      <w:r w:rsidRPr="00A239AD">
        <w:t xml:space="preserve"> – </w:t>
      </w:r>
      <w:r>
        <w:t>Форма для проверки Вашего номера телефона</w:t>
      </w:r>
    </w:p>
    <w:p w14:paraId="795FC640" w14:textId="2D271947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8</w:t>
      </w:r>
      <w:r w:rsidRPr="003E372D">
        <w:rPr>
          <w:b/>
          <w:bCs/>
        </w:rPr>
        <w:t>.</w:t>
      </w:r>
      <w:r>
        <w:t xml:space="preserve"> Проверить Вашу электронную почту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_Ref169069020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13</w:t>
      </w:r>
      <w:r w:rsidR="00406DF9">
        <w:fldChar w:fldCharType="end"/>
      </w:r>
      <w:r>
        <w:t>).</w:t>
      </w:r>
    </w:p>
    <w:p w14:paraId="6A458CA5" w14:textId="77777777" w:rsidR="005E2961" w:rsidRDefault="005E2961" w:rsidP="00406DF9">
      <w:pPr>
        <w:pStyle w:val="afffff1"/>
      </w:pPr>
      <w:r>
        <w:rPr>
          <w:noProof/>
        </w:rPr>
        <w:drawing>
          <wp:inline distT="0" distB="0" distL="0" distR="0" wp14:anchorId="21C7E1E8" wp14:editId="0C324AF0">
            <wp:extent cx="4448175" cy="2662810"/>
            <wp:effectExtent l="0" t="0" r="0" b="4445"/>
            <wp:docPr id="10470868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6816" name="Рисунок 10470868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73" cy="2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787A" w14:textId="1433C34B" w:rsidR="005E2961" w:rsidRDefault="005E2961" w:rsidP="00406DF9">
      <w:pPr>
        <w:pStyle w:val="afffff1"/>
      </w:pPr>
      <w:bookmarkStart w:id="53" w:name="_Ref169069020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13</w:t>
      </w:r>
      <w:r w:rsidR="00000000">
        <w:rPr>
          <w:noProof/>
        </w:rPr>
        <w:fldChar w:fldCharType="end"/>
      </w:r>
      <w:bookmarkEnd w:id="53"/>
      <w:r w:rsidRPr="00A239AD">
        <w:t xml:space="preserve"> – </w:t>
      </w:r>
      <w:r>
        <w:t>Форма для проверки Вашей электронной почты</w:t>
      </w:r>
    </w:p>
    <w:p w14:paraId="49E78E53" w14:textId="1EE53141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9</w:t>
      </w:r>
      <w:r w:rsidRPr="003E372D">
        <w:rPr>
          <w:b/>
          <w:bCs/>
        </w:rPr>
        <w:t>.</w:t>
      </w:r>
      <w:r>
        <w:t xml:space="preserve"> Проверить адрес Вашей постоянной регистрации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_Ref169069036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14</w:t>
      </w:r>
      <w:r w:rsidR="00406DF9">
        <w:fldChar w:fldCharType="end"/>
      </w:r>
      <w:r>
        <w:t>).</w:t>
      </w:r>
    </w:p>
    <w:p w14:paraId="534BF439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0071A1DF" wp14:editId="7CA05151">
            <wp:extent cx="4438650" cy="2677987"/>
            <wp:effectExtent l="0" t="0" r="0" b="1905"/>
            <wp:docPr id="21072500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50059" name="Рисунок 210725005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33" cy="26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0208" w14:textId="4E66DC99" w:rsidR="005E2961" w:rsidRPr="00292DBF" w:rsidRDefault="005E2961" w:rsidP="00406DF9">
      <w:pPr>
        <w:pStyle w:val="afffff1"/>
      </w:pPr>
      <w:bookmarkStart w:id="54" w:name="_Ref169069036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14</w:t>
      </w:r>
      <w:r w:rsidR="00000000">
        <w:rPr>
          <w:noProof/>
        </w:rPr>
        <w:fldChar w:fldCharType="end"/>
      </w:r>
      <w:bookmarkEnd w:id="54"/>
      <w:r w:rsidRPr="00A239AD">
        <w:t xml:space="preserve"> – </w:t>
      </w:r>
      <w:r>
        <w:t>Форма для проверки адреса Вашей постоянной регистрации</w:t>
      </w:r>
    </w:p>
    <w:p w14:paraId="238B9FC9" w14:textId="46AA8A55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10</w:t>
      </w:r>
      <w:r w:rsidRPr="003E372D">
        <w:rPr>
          <w:b/>
          <w:bCs/>
        </w:rPr>
        <w:t>.</w:t>
      </w:r>
      <w:r>
        <w:t xml:space="preserve"> Внести сведения о регистрируемой организации и перейти к подписанию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_Ref169069047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15</w:t>
      </w:r>
      <w:r w:rsidR="00406DF9">
        <w:fldChar w:fldCharType="end"/>
      </w:r>
      <w:r>
        <w:t>).</w:t>
      </w:r>
    </w:p>
    <w:p w14:paraId="3E7DA24F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30828F69" wp14:editId="1BC47FCF">
            <wp:extent cx="5209674" cy="8512664"/>
            <wp:effectExtent l="0" t="0" r="0" b="0"/>
            <wp:docPr id="4872269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26948" name="Рисунок 48722694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42" cy="85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84B1" w14:textId="5C7892A3" w:rsidR="005E2961" w:rsidRPr="00292DBF" w:rsidRDefault="005E2961" w:rsidP="00406DF9">
      <w:pPr>
        <w:pStyle w:val="afffff1"/>
      </w:pPr>
      <w:bookmarkStart w:id="55" w:name="_Ref169069047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15</w:t>
      </w:r>
      <w:r w:rsidR="00000000">
        <w:rPr>
          <w:noProof/>
        </w:rPr>
        <w:fldChar w:fldCharType="end"/>
      </w:r>
      <w:bookmarkEnd w:id="55"/>
      <w:r w:rsidRPr="00A239AD">
        <w:t xml:space="preserve"> – </w:t>
      </w:r>
      <w:r>
        <w:t>Форма для внесения сведений о регистрируемой организации</w:t>
      </w:r>
    </w:p>
    <w:p w14:paraId="4B976BE4" w14:textId="1E57BFCF" w:rsidR="005E2961" w:rsidRDefault="005E2961" w:rsidP="005E2961">
      <w:pPr>
        <w:pStyle w:val="phnormal"/>
        <w:spacing w:line="276" w:lineRule="auto"/>
        <w:ind w:firstLine="709"/>
      </w:pPr>
      <w:r>
        <w:lastRenderedPageBreak/>
        <w:t xml:space="preserve">При заполнении формы необходимо руководствоваться рекомендациями, изложенными в </w:t>
      </w:r>
      <w:r>
        <w:fldChar w:fldCharType="begin"/>
      </w:r>
      <w:r>
        <w:instrText xml:space="preserve"> REF _Ref168997566 \h </w:instrText>
      </w:r>
      <w:r>
        <w:fldChar w:fldCharType="separate"/>
      </w:r>
      <w:r w:rsidR="0048734D">
        <w:t xml:space="preserve">Таблица </w:t>
      </w:r>
      <w:r w:rsidR="0048734D">
        <w:rPr>
          <w:noProof/>
        </w:rPr>
        <w:t>3</w:t>
      </w:r>
      <w:r>
        <w:fldChar w:fldCharType="end"/>
      </w:r>
      <w:r>
        <w:t>.</w:t>
      </w:r>
    </w:p>
    <w:p w14:paraId="0B12F1C2" w14:textId="363555B7" w:rsidR="005E2961" w:rsidRDefault="005E2961" w:rsidP="005E2961">
      <w:pPr>
        <w:pStyle w:val="afffff8"/>
      </w:pPr>
      <w:bookmarkStart w:id="56" w:name="_Ref168997566"/>
      <w:r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48734D">
        <w:rPr>
          <w:noProof/>
        </w:rPr>
        <w:t>3</w:t>
      </w:r>
      <w:r w:rsidR="00000000">
        <w:rPr>
          <w:noProof/>
        </w:rPr>
        <w:fldChar w:fldCharType="end"/>
      </w:r>
      <w:bookmarkEnd w:id="56"/>
      <w:r>
        <w:t xml:space="preserve"> – </w:t>
      </w:r>
      <w:r w:rsidRPr="00B30EC0">
        <w:t>Рекомендации по заполнению формы для внесения сведений о регистрируемой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11"/>
        <w:gridCol w:w="7358"/>
      </w:tblGrid>
      <w:tr w:rsidR="005E2961" w:rsidRPr="001D61C5" w14:paraId="65652C22" w14:textId="77777777" w:rsidTr="00406DF9">
        <w:trPr>
          <w:trHeight w:val="754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1507A" w14:textId="77777777" w:rsidR="005E2961" w:rsidRPr="00480D1B" w:rsidRDefault="005E2961" w:rsidP="004E6476">
            <w:pPr>
              <w:pStyle w:val="phtablecolcaption"/>
              <w:spacing w:before="0" w:after="0" w:line="276" w:lineRule="auto"/>
              <w:rPr>
                <w:rFonts w:cs="Times New Roman"/>
                <w:b w:val="0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sz w:val="22"/>
                <w:szCs w:val="22"/>
              </w:rPr>
              <w:t>Наименование</w:t>
            </w:r>
            <w:r w:rsidRPr="00480D1B">
              <w:rPr>
                <w:rFonts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80D1B">
              <w:rPr>
                <w:rFonts w:cs="Times New Roman"/>
                <w:sz w:val="22"/>
                <w:szCs w:val="22"/>
              </w:rPr>
              <w:t>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95095" w14:textId="77777777" w:rsidR="005E2961" w:rsidRPr="001D61C5" w:rsidRDefault="005E2961" w:rsidP="004E6476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Рекомендации по заполнению</w:t>
            </w:r>
          </w:p>
        </w:tc>
      </w:tr>
      <w:tr w:rsidR="005E2961" w:rsidRPr="001D61C5" w14:paraId="4B5CA9C1" w14:textId="77777777" w:rsidTr="004E6476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B038B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Основной субъект здравоохранения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A3DA9D" w14:textId="77777777" w:rsidR="005E2961" w:rsidRPr="001D61C5" w:rsidRDefault="005E2961" w:rsidP="004E6476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0C06A144" w14:textId="77777777" w:rsidR="005E2961" w:rsidRDefault="005E2961" w:rsidP="004E6476">
            <w:pPr>
              <w:pStyle w:val="phtableitemizedlist1"/>
            </w:pPr>
            <w:r>
              <w:t>Медицинская организации</w:t>
            </w:r>
            <w:r w:rsidRPr="0063094A">
              <w:t>;</w:t>
            </w:r>
          </w:p>
          <w:p w14:paraId="75655437" w14:textId="77777777" w:rsidR="005E2961" w:rsidRPr="00D6449E" w:rsidRDefault="005E2961" w:rsidP="004E6476">
            <w:pPr>
              <w:pStyle w:val="phtableitemizedlist1"/>
            </w:pPr>
            <w:r>
              <w:t>Образовательная организации</w:t>
            </w:r>
          </w:p>
        </w:tc>
      </w:tr>
      <w:tr w:rsidR="005E2961" w:rsidRPr="001D61C5" w14:paraId="002FE264" w14:textId="77777777" w:rsidTr="004E6476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940FB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Форма собственности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EBE4A" w14:textId="77777777" w:rsidR="005E2961" w:rsidRPr="001D61C5" w:rsidRDefault="005E2961" w:rsidP="004E6476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4287064F" w14:textId="77777777" w:rsidR="005E2961" w:rsidRPr="0063094A" w:rsidRDefault="005E2961" w:rsidP="004E6476">
            <w:pPr>
              <w:pStyle w:val="phtableitemizedlist1"/>
            </w:pPr>
            <w:r w:rsidRPr="0063094A">
              <w:t xml:space="preserve">Государственное или муниципальное юридическое лицо; </w:t>
            </w:r>
          </w:p>
          <w:p w14:paraId="5109CDFA" w14:textId="77777777" w:rsidR="005E2961" w:rsidRPr="008D17DD" w:rsidRDefault="005E2961" w:rsidP="005E2961">
            <w:pPr>
              <w:pStyle w:val="phtableitemizedlist1"/>
            </w:pPr>
            <w:r w:rsidRPr="0063094A">
              <w:t>Частное юридическое лицо</w:t>
            </w:r>
          </w:p>
        </w:tc>
      </w:tr>
      <w:tr w:rsidR="005E2961" w:rsidRPr="001D61C5" w14:paraId="0F52A534" w14:textId="77777777" w:rsidTr="004E6476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CBF63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bCs w:val="0"/>
                <w:sz w:val="22"/>
                <w:szCs w:val="22"/>
              </w:rPr>
              <w:t>Субъект РФ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7277D" w14:textId="77777777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субъекта </w:t>
            </w:r>
            <w:r>
              <w:rPr>
                <w:rFonts w:cs="Times New Roman"/>
                <w:sz w:val="22"/>
                <w:szCs w:val="22"/>
              </w:rPr>
              <w:t>Российской Федерации,</w:t>
            </w:r>
            <w:r w:rsidRPr="001D61C5">
              <w:rPr>
                <w:rFonts w:cs="Times New Roman"/>
                <w:sz w:val="22"/>
                <w:szCs w:val="22"/>
              </w:rPr>
              <w:t xml:space="preserve"> исходя из юридического адреса организаци</w:t>
            </w:r>
            <w:r>
              <w:rPr>
                <w:rFonts w:cs="Times New Roman"/>
                <w:sz w:val="22"/>
                <w:szCs w:val="22"/>
              </w:rPr>
              <w:t>и</w:t>
            </w:r>
          </w:p>
        </w:tc>
      </w:tr>
      <w:tr w:rsidR="005E2961" w:rsidRPr="001D61C5" w14:paraId="171FE3A7" w14:textId="77777777" w:rsidTr="004E6476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8779B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Территориальный признак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16C99" w14:textId="77777777" w:rsidR="005E2961" w:rsidRPr="001D61C5" w:rsidRDefault="005E2961" w:rsidP="004E6476">
            <w:pPr>
              <w:pStyle w:val="phnormal"/>
              <w:tabs>
                <w:tab w:val="right" w:pos="1276"/>
                <w:tab w:val="right" w:pos="1560"/>
                <w:tab w:val="right" w:pos="1985"/>
              </w:tabs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 xml:space="preserve">Указать территориальный признак в соответствии с приказом Минздрава России от 06.08.2013 № 529н (Раздел II), документ размещен по ссылке </w:t>
            </w:r>
            <w:hyperlink r:id="rId45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5E2961" w:rsidRPr="001D61C5" w14:paraId="5144E770" w14:textId="77777777" w:rsidTr="004E6476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D4EBE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Уровень организации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729708" w14:textId="77777777" w:rsidR="005E2961" w:rsidRPr="00006492" w:rsidRDefault="005E2961" w:rsidP="004E6476">
            <w:pPr>
              <w:jc w:val="left"/>
              <w:rPr>
                <w:sz w:val="22"/>
              </w:rPr>
            </w:pPr>
            <w:r w:rsidRPr="00006492">
              <w:rPr>
                <w:sz w:val="22"/>
              </w:rPr>
              <w:t>Указать одно из следующих значений:</w:t>
            </w:r>
          </w:p>
          <w:p w14:paraId="3818D6BD" w14:textId="77777777" w:rsidR="005E2961" w:rsidRPr="00006492" w:rsidRDefault="005E2961" w:rsidP="004E6476">
            <w:pPr>
              <w:pStyle w:val="phtableitemizedlist1"/>
            </w:pPr>
            <w:r w:rsidRPr="00006492">
              <w:t>«I уровень»;</w:t>
            </w:r>
          </w:p>
          <w:p w14:paraId="2BF2D96B" w14:textId="77777777" w:rsidR="005E2961" w:rsidRPr="00006492" w:rsidRDefault="005E2961" w:rsidP="004E6476">
            <w:pPr>
              <w:pStyle w:val="phtableitemizedlist1"/>
            </w:pPr>
            <w:r w:rsidRPr="00006492">
              <w:t>«II уровень»;</w:t>
            </w:r>
          </w:p>
          <w:p w14:paraId="1E8B9FA9" w14:textId="77777777" w:rsidR="005E2961" w:rsidRPr="00006492" w:rsidRDefault="005E2961" w:rsidP="004E6476">
            <w:pPr>
              <w:pStyle w:val="phtableitemizedlist1"/>
            </w:pPr>
            <w:r w:rsidRPr="00006492">
              <w:t>«III уровень»;</w:t>
            </w:r>
          </w:p>
          <w:p w14:paraId="6D78DC4D" w14:textId="77777777" w:rsidR="005E2961" w:rsidRPr="00006492" w:rsidRDefault="005E2961" w:rsidP="004E6476">
            <w:pPr>
              <w:pStyle w:val="phtableitemizedlist1"/>
            </w:pPr>
            <w:r w:rsidRPr="00006492">
              <w:t>«Иное».</w:t>
            </w:r>
          </w:p>
          <w:p w14:paraId="50A861DE" w14:textId="77777777" w:rsidR="005E2961" w:rsidRPr="00006492" w:rsidRDefault="005E2961" w:rsidP="004E6476">
            <w:pPr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Пояснения: </w:t>
            </w:r>
          </w:p>
          <w:p w14:paraId="66BF7111" w14:textId="77777777" w:rsidR="005E2961" w:rsidRPr="00006492" w:rsidRDefault="005E2961" w:rsidP="004E6476">
            <w:pPr>
              <w:ind w:firstLine="732"/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I уровень (первый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      </w:r>
          </w:p>
          <w:p w14:paraId="596176D6" w14:textId="77777777" w:rsidR="005E2961" w:rsidRPr="00006492" w:rsidRDefault="005E2961" w:rsidP="004E6476">
            <w:pPr>
              <w:ind w:firstLine="732"/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II уровень (второй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</w:t>
            </w:r>
            <w:r w:rsidRPr="00006492">
              <w:rPr>
                <w:sz w:val="22"/>
              </w:rPr>
              <w:br/>
              <w:t>и (или) диспансеры (противотуберкулезные, психоневрологические, наркологические и иные);</w:t>
            </w:r>
          </w:p>
          <w:p w14:paraId="0B18CB88" w14:textId="77777777" w:rsidR="005E2961" w:rsidRPr="001D61C5" w:rsidRDefault="005E2961" w:rsidP="004E6476">
            <w:pPr>
              <w:ind w:firstLine="732"/>
              <w:jc w:val="left"/>
            </w:pPr>
            <w:r w:rsidRPr="00006492">
              <w:rPr>
                <w:sz w:val="22"/>
              </w:rPr>
              <w:t xml:space="preserve">III уровень (третий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</w:t>
            </w:r>
            <w:r>
              <w:rPr>
                <w:sz w:val="22"/>
              </w:rPr>
              <w:t>е</w:t>
            </w:r>
            <w:r w:rsidRPr="00006492">
              <w:rPr>
                <w:sz w:val="22"/>
              </w:rPr>
              <w:t xml:space="preserve"> организации, имеющие в своей структуре подразделения, оказывающие специализированную, </w:t>
            </w:r>
            <w:r>
              <w:rPr>
                <w:sz w:val="22"/>
              </w:rPr>
              <w:br/>
            </w:r>
            <w:r w:rsidRPr="00006492">
              <w:rPr>
                <w:sz w:val="22"/>
              </w:rPr>
              <w:t>в том числе высокотехнологичную медицинскую помощь</w:t>
            </w:r>
          </w:p>
        </w:tc>
      </w:tr>
      <w:tr w:rsidR="005E2961" w:rsidRPr="001D61C5" w14:paraId="5B8C4BD0" w14:textId="77777777" w:rsidTr="004E6476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F9505" w14:textId="7FB1FD81" w:rsidR="005E2961" w:rsidRPr="00EE11D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EE11D5">
              <w:rPr>
                <w:rFonts w:cs="Times New Roman"/>
                <w:bCs w:val="0"/>
                <w:sz w:val="22"/>
                <w:szCs w:val="22"/>
              </w:rPr>
              <w:t>Ведомственная принадлежность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 xml:space="preserve"> или Учреди</w:t>
            </w:r>
            <w:r w:rsidR="00EE11D5">
              <w:rPr>
                <w:rFonts w:cs="Times New Roman"/>
                <w:bCs w:val="0"/>
                <w:sz w:val="22"/>
                <w:szCs w:val="22"/>
              </w:rPr>
              <w:t>т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>ель</w:t>
            </w:r>
            <w:r w:rsidR="00EE11D5">
              <w:rPr>
                <w:rFonts w:cs="Times New Roman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4B8C8" w14:textId="6AFA2F9F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ведомственную принадлежность г</w:t>
            </w:r>
            <w:r w:rsidRPr="001D61C5">
              <w:rPr>
                <w:sz w:val="22"/>
                <w:szCs w:val="22"/>
              </w:rPr>
              <w:t xml:space="preserve">осударственной или муниципальной </w:t>
            </w:r>
            <w:r w:rsidRPr="001D61C5">
              <w:rPr>
                <w:rFonts w:cs="Times New Roman"/>
                <w:sz w:val="22"/>
                <w:szCs w:val="22"/>
              </w:rPr>
              <w:t>организации в соответствии с учредительными документами</w:t>
            </w:r>
            <w:r w:rsidR="00EE11D5">
              <w:rPr>
                <w:rFonts w:cs="Times New Roman"/>
                <w:sz w:val="22"/>
                <w:szCs w:val="22"/>
              </w:rPr>
              <w:t xml:space="preserve"> 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 xml:space="preserve">(при выборе </w:t>
            </w:r>
            <w:r w:rsidR="00EE11D5">
              <w:rPr>
                <w:rFonts w:cs="Times New Roman"/>
                <w:bCs w:val="0"/>
                <w:sz w:val="22"/>
                <w:szCs w:val="22"/>
              </w:rPr>
              <w:t>значения «</w:t>
            </w:r>
            <w:r w:rsidR="00EE11D5" w:rsidRPr="00EE11D5">
              <w:rPr>
                <w:sz w:val="22"/>
                <w:szCs w:val="22"/>
              </w:rPr>
              <w:t>Государственное или муниципальное юридическое лицо</w:t>
            </w:r>
            <w:r w:rsidR="00EE11D5">
              <w:rPr>
                <w:sz w:val="22"/>
                <w:szCs w:val="22"/>
              </w:rPr>
              <w:t>» в поле «Форма собственности»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>)</w:t>
            </w:r>
          </w:p>
          <w:p w14:paraId="4A21B3F0" w14:textId="519526C6" w:rsidR="005E2961" w:rsidRDefault="00EE11D5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или</w:t>
            </w:r>
          </w:p>
          <w:p w14:paraId="0A00CB84" w14:textId="2DF53AF2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i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учредителя частной организации в соответствии </w:t>
            </w:r>
            <w:r>
              <w:rPr>
                <w:rFonts w:cs="Times New Roman"/>
                <w:sz w:val="22"/>
                <w:szCs w:val="22"/>
              </w:rPr>
              <w:br/>
            </w:r>
            <w:r w:rsidRPr="001D61C5">
              <w:rPr>
                <w:rFonts w:cs="Times New Roman"/>
                <w:sz w:val="22"/>
                <w:szCs w:val="22"/>
              </w:rPr>
              <w:t>с учредительными документами</w:t>
            </w:r>
            <w:r w:rsidR="00EE11D5">
              <w:rPr>
                <w:rFonts w:cs="Times New Roman"/>
                <w:sz w:val="22"/>
                <w:szCs w:val="22"/>
              </w:rPr>
              <w:t xml:space="preserve"> 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 xml:space="preserve">(при выборе </w:t>
            </w:r>
            <w:r w:rsidR="00EE11D5">
              <w:rPr>
                <w:rFonts w:cs="Times New Roman"/>
                <w:bCs w:val="0"/>
                <w:sz w:val="22"/>
                <w:szCs w:val="22"/>
              </w:rPr>
              <w:t>значения «</w:t>
            </w:r>
            <w:r w:rsidR="00EE11D5">
              <w:rPr>
                <w:sz w:val="22"/>
                <w:szCs w:val="22"/>
              </w:rPr>
              <w:t>Частное</w:t>
            </w:r>
            <w:r w:rsidR="00EE11D5" w:rsidRPr="00EE11D5">
              <w:rPr>
                <w:sz w:val="22"/>
                <w:szCs w:val="22"/>
              </w:rPr>
              <w:t xml:space="preserve"> юридическое лицо</w:t>
            </w:r>
            <w:r w:rsidR="00EE11D5">
              <w:rPr>
                <w:sz w:val="22"/>
                <w:szCs w:val="22"/>
              </w:rPr>
              <w:t>» в поле «Форма собственности»</w:t>
            </w:r>
            <w:r w:rsidR="00EE11D5" w:rsidRPr="00EE11D5">
              <w:rPr>
                <w:rFonts w:cs="Times New Roman"/>
                <w:bCs w:val="0"/>
                <w:sz w:val="22"/>
                <w:szCs w:val="22"/>
              </w:rPr>
              <w:t>)</w:t>
            </w:r>
          </w:p>
        </w:tc>
      </w:tr>
      <w:tr w:rsidR="005E2961" w:rsidRPr="001D61C5" w14:paraId="7B62FEC9" w14:textId="77777777" w:rsidTr="004E6476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541A1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399DF" w14:textId="77777777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вид деятельности организации в соответствии с приказом Минздрава России от 06.08.2013 № 529н (Раздел I)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</w:t>
            </w:r>
            <w:r>
              <w:rPr>
                <w:sz w:val="22"/>
                <w:szCs w:val="22"/>
                <w:shd w:val="clear" w:color="auto" w:fill="FFFFFF"/>
              </w:rPr>
              <w:br/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по ссылке </w:t>
            </w:r>
            <w:hyperlink r:id="rId46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EE11D5" w:rsidRPr="001D61C5" w14:paraId="6F938F51" w14:textId="77777777" w:rsidTr="004E6476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D6219" w14:textId="486ECAD8" w:rsidR="00EE11D5" w:rsidRPr="00480D1B" w:rsidRDefault="00EE11D5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>
              <w:rPr>
                <w:rFonts w:cs="Times New Roman"/>
                <w:bCs w:val="0"/>
                <w:sz w:val="22"/>
                <w:szCs w:val="22"/>
              </w:rPr>
              <w:t>Профиль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938C5" w14:textId="2A10E3AA" w:rsidR="00EE11D5" w:rsidRPr="001D61C5" w:rsidRDefault="00EE11D5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</w:t>
            </w:r>
            <w:r>
              <w:rPr>
                <w:rFonts w:cs="Times New Roman"/>
                <w:sz w:val="22"/>
                <w:szCs w:val="22"/>
              </w:rPr>
              <w:t>профиль</w:t>
            </w:r>
            <w:r w:rsidRPr="001D61C5">
              <w:rPr>
                <w:rFonts w:cs="Times New Roman"/>
                <w:sz w:val="22"/>
                <w:szCs w:val="22"/>
              </w:rPr>
              <w:t xml:space="preserve"> деятельности организации в соответствии с приказом Минздрава России от 06.08.2013 № 529н (Раздел I)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</w:t>
            </w:r>
            <w:r>
              <w:rPr>
                <w:sz w:val="22"/>
                <w:szCs w:val="22"/>
                <w:shd w:val="clear" w:color="auto" w:fill="FFFFFF"/>
              </w:rPr>
              <w:br/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по ссылке </w:t>
            </w:r>
            <w:hyperlink r:id="rId47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5E2961" w:rsidRPr="001D61C5" w14:paraId="19F520B2" w14:textId="77777777" w:rsidTr="004E6476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5721D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3E1CEC">
              <w:rPr>
                <w:rFonts w:cs="Times New Roman"/>
                <w:bCs w:val="0"/>
                <w:sz w:val="22"/>
                <w:szCs w:val="22"/>
              </w:rPr>
              <w:t>Контактный адрес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877735" w14:textId="77777777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6BF40A7A" w14:textId="56422E8E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11</w:t>
      </w:r>
      <w:r w:rsidRPr="003E372D">
        <w:rPr>
          <w:b/>
          <w:bCs/>
        </w:rPr>
        <w:t>.</w:t>
      </w:r>
      <w:r>
        <w:t xml:space="preserve"> Выбрать подпись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_Ref169069075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16</w:t>
      </w:r>
      <w:r w:rsidR="00406DF9">
        <w:fldChar w:fldCharType="end"/>
      </w:r>
      <w:r>
        <w:t xml:space="preserve">). В данном приложении описано подписание в приложении «Госключ». В </w:t>
      </w:r>
      <w:r>
        <w:fldChar w:fldCharType="begin"/>
      </w:r>
      <w:r>
        <w:instrText xml:space="preserve"> REF _Ref169016868 \n \h </w:instrText>
      </w:r>
      <w:r>
        <w:fldChar w:fldCharType="separate"/>
      </w:r>
      <w:r w:rsidR="0048734D">
        <w:t>Приложение В</w:t>
      </w:r>
      <w:r>
        <w:fldChar w:fldCharType="end"/>
      </w:r>
      <w:r>
        <w:t xml:space="preserve"> описано подписание с компьютера.</w:t>
      </w:r>
    </w:p>
    <w:p w14:paraId="0C42E4E8" w14:textId="77777777" w:rsidR="005E2961" w:rsidRDefault="005E2961" w:rsidP="00406DF9">
      <w:pPr>
        <w:pStyle w:val="afffff1"/>
      </w:pPr>
      <w:r>
        <w:rPr>
          <w:noProof/>
        </w:rPr>
        <w:drawing>
          <wp:inline distT="0" distB="0" distL="0" distR="0" wp14:anchorId="5C67DD0F" wp14:editId="17987B21">
            <wp:extent cx="4266392" cy="3254188"/>
            <wp:effectExtent l="0" t="0" r="1270" b="0"/>
            <wp:docPr id="6111192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19269" name="Рисунок 61111926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55" cy="32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520C" w14:textId="648D568D" w:rsidR="005E2961" w:rsidRPr="00DC3CF0" w:rsidRDefault="005E2961" w:rsidP="00406DF9">
      <w:pPr>
        <w:pStyle w:val="afffff1"/>
      </w:pPr>
      <w:bookmarkStart w:id="57" w:name="_Ref169069075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16</w:t>
      </w:r>
      <w:r w:rsidR="00000000">
        <w:rPr>
          <w:noProof/>
        </w:rPr>
        <w:fldChar w:fldCharType="end"/>
      </w:r>
      <w:bookmarkEnd w:id="57"/>
      <w:r w:rsidRPr="00A239AD">
        <w:t xml:space="preserve"> – </w:t>
      </w:r>
      <w:r>
        <w:t>Форма для выбора подписи</w:t>
      </w:r>
    </w:p>
    <w:p w14:paraId="26DC9849" w14:textId="33146380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12</w:t>
      </w:r>
      <w:r w:rsidRPr="003E372D">
        <w:rPr>
          <w:b/>
          <w:bCs/>
        </w:rPr>
        <w:t>.</w:t>
      </w:r>
      <w:r>
        <w:t xml:space="preserve"> Укажите ответ на вопрос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_Ref169069086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17</w:t>
      </w:r>
      <w:r w:rsidR="00406DF9">
        <w:fldChar w:fldCharType="end"/>
      </w:r>
      <w:r>
        <w:t>).</w:t>
      </w:r>
    </w:p>
    <w:p w14:paraId="77CB0102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4FB867B8" wp14:editId="706FE9AA">
            <wp:extent cx="4869456" cy="3119825"/>
            <wp:effectExtent l="0" t="0" r="0" b="4445"/>
            <wp:docPr id="15591261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26141" name="Рисунок 155912614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027" cy="31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976C" w14:textId="472FC40F" w:rsidR="005E2961" w:rsidRDefault="005E2961" w:rsidP="00406DF9">
      <w:pPr>
        <w:pStyle w:val="afffff1"/>
      </w:pPr>
      <w:bookmarkStart w:id="58" w:name="_Ref169069086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17</w:t>
      </w:r>
      <w:r w:rsidR="00000000">
        <w:rPr>
          <w:noProof/>
        </w:rPr>
        <w:fldChar w:fldCharType="end"/>
      </w:r>
      <w:bookmarkEnd w:id="58"/>
      <w:r w:rsidRPr="00A239AD">
        <w:t xml:space="preserve"> – </w:t>
      </w:r>
      <w:r>
        <w:t>Форма для указания ответа на вопрос</w:t>
      </w:r>
    </w:p>
    <w:p w14:paraId="12A7E114" w14:textId="79150B5C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13</w:t>
      </w:r>
      <w:r w:rsidRPr="003E372D">
        <w:rPr>
          <w:b/>
          <w:bCs/>
        </w:rPr>
        <w:t>.</w:t>
      </w:r>
      <w:r>
        <w:t xml:space="preserve"> Отправьте документы в приложение «Госключ»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_Ref169069100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18</w:t>
      </w:r>
      <w:r w:rsidR="00406DF9">
        <w:fldChar w:fldCharType="end"/>
      </w:r>
      <w:r>
        <w:t>).</w:t>
      </w:r>
    </w:p>
    <w:p w14:paraId="4D7283BF" w14:textId="77777777" w:rsidR="005E2961" w:rsidRDefault="005E2961" w:rsidP="00406DF9">
      <w:pPr>
        <w:pStyle w:val="afffff1"/>
      </w:pPr>
      <w:r>
        <w:rPr>
          <w:noProof/>
        </w:rPr>
        <w:drawing>
          <wp:inline distT="0" distB="0" distL="0" distR="0" wp14:anchorId="10640736" wp14:editId="68755E08">
            <wp:extent cx="4704202" cy="3933514"/>
            <wp:effectExtent l="0" t="0" r="0" b="3810"/>
            <wp:docPr id="13186637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63764" name="Рисунок 131866376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27" cy="39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1B2A" w14:textId="415A1608" w:rsidR="005E2961" w:rsidRPr="00DC3CF0" w:rsidRDefault="005E2961" w:rsidP="00406DF9">
      <w:pPr>
        <w:pStyle w:val="afffff1"/>
      </w:pPr>
      <w:bookmarkStart w:id="59" w:name="_Ref169069100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18</w:t>
      </w:r>
      <w:r w:rsidR="00000000">
        <w:rPr>
          <w:noProof/>
        </w:rPr>
        <w:fldChar w:fldCharType="end"/>
      </w:r>
      <w:bookmarkEnd w:id="59"/>
      <w:r w:rsidRPr="00A239AD">
        <w:t xml:space="preserve"> – </w:t>
      </w:r>
      <w:r>
        <w:t>Форма для отправки документов</w:t>
      </w:r>
    </w:p>
    <w:p w14:paraId="395FFFDC" w14:textId="63948E64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14</w:t>
      </w:r>
      <w:r w:rsidRPr="003E372D">
        <w:rPr>
          <w:b/>
          <w:bCs/>
        </w:rPr>
        <w:t>.</w:t>
      </w:r>
      <w:r>
        <w:t xml:space="preserve"> Подпишите документы в приложении «Госключ»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_Ref169069111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19</w:t>
      </w:r>
      <w:r w:rsidR="00406DF9">
        <w:fldChar w:fldCharType="end"/>
      </w:r>
      <w:r>
        <w:t>).</w:t>
      </w:r>
    </w:p>
    <w:p w14:paraId="32E78073" w14:textId="77777777" w:rsidR="005E2961" w:rsidRDefault="005E2961" w:rsidP="00406DF9">
      <w:pPr>
        <w:pStyle w:val="afffff1"/>
      </w:pPr>
      <w:r>
        <w:rPr>
          <w:noProof/>
        </w:rPr>
        <w:lastRenderedPageBreak/>
        <w:drawing>
          <wp:inline distT="0" distB="0" distL="0" distR="0" wp14:anchorId="79A55AAE" wp14:editId="5794B620">
            <wp:extent cx="4285562" cy="3990187"/>
            <wp:effectExtent l="0" t="0" r="0" b="0"/>
            <wp:docPr id="45906375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63753" name="Рисунок 4590637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42" cy="39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9A55" w14:textId="6F573963" w:rsidR="005E2961" w:rsidRDefault="005E2961" w:rsidP="00406DF9">
      <w:pPr>
        <w:pStyle w:val="afffff1"/>
      </w:pPr>
      <w:bookmarkStart w:id="60" w:name="_Ref169069111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19</w:t>
      </w:r>
      <w:r w:rsidR="00000000">
        <w:rPr>
          <w:noProof/>
        </w:rPr>
        <w:fldChar w:fldCharType="end"/>
      </w:r>
      <w:bookmarkEnd w:id="60"/>
      <w:r w:rsidRPr="00A239AD">
        <w:t xml:space="preserve"> – </w:t>
      </w:r>
      <w:r>
        <w:t>Форма для отправки документов</w:t>
      </w:r>
    </w:p>
    <w:p w14:paraId="4E28B7EC" w14:textId="6A7FE80F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15</w:t>
      </w:r>
      <w:r w:rsidRPr="003E372D">
        <w:rPr>
          <w:b/>
          <w:bCs/>
        </w:rPr>
        <w:t>.</w:t>
      </w:r>
      <w:r>
        <w:t xml:space="preserve"> Перейдите в личный кабинет для просмотра статуса заявления (</w:t>
      </w:r>
      <w:r w:rsidR="00406DF9">
        <w:t xml:space="preserve">см. </w:t>
      </w:r>
      <w:r w:rsidR="00406DF9">
        <w:fldChar w:fldCharType="begin"/>
      </w:r>
      <w:r w:rsidR="00406DF9">
        <w:instrText xml:space="preserve"> REF _Ref169069123 \h </w:instrText>
      </w:r>
      <w:r w:rsidR="00406DF9">
        <w:fldChar w:fldCharType="separate"/>
      </w:r>
      <w:r w:rsidR="0048734D">
        <w:t xml:space="preserve">Рисунок </w:t>
      </w:r>
      <w:r w:rsidR="0048734D">
        <w:rPr>
          <w:noProof/>
        </w:rPr>
        <w:t>20</w:t>
      </w:r>
      <w:r w:rsidR="00406DF9">
        <w:fldChar w:fldCharType="end"/>
      </w:r>
      <w:r>
        <w:t>).</w:t>
      </w:r>
    </w:p>
    <w:p w14:paraId="0B24BB1E" w14:textId="77777777" w:rsidR="005E2961" w:rsidRDefault="005E2961" w:rsidP="00406DF9">
      <w:pPr>
        <w:pStyle w:val="afffff1"/>
      </w:pPr>
      <w:r>
        <w:rPr>
          <w:noProof/>
        </w:rPr>
        <w:drawing>
          <wp:inline distT="0" distB="0" distL="0" distR="0" wp14:anchorId="7F1BDFA2" wp14:editId="6B5F4D46">
            <wp:extent cx="5023692" cy="2106262"/>
            <wp:effectExtent l="0" t="0" r="0" b="2540"/>
            <wp:docPr id="20938578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7811" name="Рисунок 20938578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092" cy="21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3455" w14:textId="57972A88" w:rsidR="005E2961" w:rsidRPr="00DC3CF0" w:rsidRDefault="005E2961" w:rsidP="00406DF9">
      <w:pPr>
        <w:pStyle w:val="afffff1"/>
      </w:pPr>
      <w:bookmarkStart w:id="61" w:name="_Ref16906912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20</w:t>
      </w:r>
      <w:r w:rsidR="00000000">
        <w:rPr>
          <w:noProof/>
        </w:rPr>
        <w:fldChar w:fldCharType="end"/>
      </w:r>
      <w:bookmarkEnd w:id="61"/>
      <w:r w:rsidRPr="00A239AD">
        <w:t xml:space="preserve"> – </w:t>
      </w:r>
      <w:r>
        <w:t>Финальная форма для просмотра статуса заявления</w:t>
      </w:r>
    </w:p>
    <w:p w14:paraId="638370D3" w14:textId="271B811D" w:rsidR="005E2961" w:rsidRDefault="005E2961" w:rsidP="005E2961">
      <w:pPr>
        <w:pStyle w:val="17"/>
        <w:autoSpaceDN w:val="0"/>
        <w:adjustRightInd w:val="0"/>
        <w:textAlignment w:val="baseline"/>
      </w:pPr>
      <w:bookmarkStart w:id="62" w:name="_Ref169016868"/>
      <w:bookmarkStart w:id="63" w:name="_Toc169021913"/>
      <w:bookmarkStart w:id="64" w:name="_Toc169069549"/>
      <w:r>
        <w:lastRenderedPageBreak/>
        <w:t>Описание услуги по</w:t>
      </w:r>
      <w:r w:rsidRPr="005E7C66">
        <w:t xml:space="preserve"> регистрации</w:t>
      </w:r>
      <w:r>
        <w:t xml:space="preserve"> </w:t>
      </w:r>
      <w:r w:rsidR="00715A06">
        <w:br/>
      </w:r>
      <w:r>
        <w:t xml:space="preserve">индивидуальных предпринимателей - соискателей лицензии </w:t>
      </w:r>
      <w:r w:rsidR="00715A06">
        <w:br/>
      </w:r>
      <w:r>
        <w:t>на осуществление</w:t>
      </w:r>
      <w:r w:rsidRPr="005E7C66">
        <w:t xml:space="preserve"> медицинск</w:t>
      </w:r>
      <w:r>
        <w:t>ой деятельности на ЕПГУ</w:t>
      </w:r>
      <w:bookmarkEnd w:id="62"/>
      <w:bookmarkEnd w:id="63"/>
      <w:bookmarkEnd w:id="64"/>
    </w:p>
    <w:p w14:paraId="448C4796" w14:textId="77777777" w:rsidR="005E2961" w:rsidRPr="00BA0871" w:rsidRDefault="005E2961" w:rsidP="005E2961">
      <w:pPr>
        <w:pStyle w:val="phnormal"/>
        <w:spacing w:line="276" w:lineRule="auto"/>
        <w:ind w:firstLine="709"/>
      </w:pPr>
      <w:r>
        <w:t>На ЕПГУ предоставляется услуга по регистрации индивидуальных предпринимателей - соискателей лицензии на осуществление медицинской</w:t>
      </w:r>
      <w:r w:rsidRPr="00EA194B">
        <w:t xml:space="preserve"> </w:t>
      </w:r>
      <w:r>
        <w:t>деятельности «</w:t>
      </w:r>
      <w:r w:rsidRPr="00E96DC5">
        <w:t>Регистрация в федеральном реестре медицинских и фармацевтических организаций», размещенная по адресу</w:t>
      </w:r>
      <w:r>
        <w:t xml:space="preserve"> </w:t>
      </w:r>
      <w:hyperlink r:id="rId53" w:history="1">
        <w:r w:rsidRPr="00B17C5C">
          <w:rPr>
            <w:rStyle w:val="afff6"/>
            <w:rFonts w:eastAsiaTheme="majorEastAsia"/>
          </w:rPr>
          <w:t>https://www.gosuslugi.ru/609903/1/form</w:t>
        </w:r>
      </w:hyperlink>
    </w:p>
    <w:p w14:paraId="54A325C6" w14:textId="77777777" w:rsidR="005E2961" w:rsidRDefault="005E2961" w:rsidP="005E2961">
      <w:pPr>
        <w:pStyle w:val="afffff1"/>
      </w:pPr>
      <w:r>
        <w:rPr>
          <w:noProof/>
        </w:rPr>
        <w:drawing>
          <wp:inline distT="0" distB="0" distL="0" distR="0" wp14:anchorId="42246732" wp14:editId="0997D13E">
            <wp:extent cx="3969834" cy="4593381"/>
            <wp:effectExtent l="0" t="0" r="5715" b="4445"/>
            <wp:docPr id="10314698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2124" name="Рисунок 10598421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52" cy="4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066F" w14:textId="6A973E5F" w:rsidR="005E2961" w:rsidRDefault="005E2961" w:rsidP="005E2961">
      <w:pPr>
        <w:pStyle w:val="afffff1"/>
      </w:pPr>
      <w:bookmarkStart w:id="65" w:name="_Ref16906914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21</w:t>
      </w:r>
      <w:r w:rsidR="00000000">
        <w:rPr>
          <w:noProof/>
        </w:rPr>
        <w:fldChar w:fldCharType="end"/>
      </w:r>
      <w:bookmarkEnd w:id="65"/>
      <w:r>
        <w:t xml:space="preserve"> – Стартовая страница заказа услуги</w:t>
      </w:r>
    </w:p>
    <w:p w14:paraId="4D1C7A35" w14:textId="77777777" w:rsidR="005E2961" w:rsidRDefault="005E2961" w:rsidP="005E2961">
      <w:pPr>
        <w:pStyle w:val="phnormal"/>
        <w:spacing w:line="276" w:lineRule="auto"/>
        <w:ind w:firstLine="709"/>
      </w:pPr>
      <w:r>
        <w:t>Для заказа услуги «</w:t>
      </w:r>
      <w:r w:rsidRPr="00E96DC5">
        <w:t>Регистрация в федеральном реестре медицинских и фармацевтических организаций</w:t>
      </w:r>
      <w:r>
        <w:t xml:space="preserve">» необходимо: </w:t>
      </w:r>
    </w:p>
    <w:p w14:paraId="588931B2" w14:textId="625F7FC5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1.</w:t>
      </w:r>
      <w:r>
        <w:t xml:space="preserve"> Нажать на кнопку «Начать» (см.</w:t>
      </w:r>
      <w:r w:rsidR="0048734D">
        <w:t xml:space="preserve"> </w:t>
      </w:r>
      <w:r w:rsidR="0048734D">
        <w:fldChar w:fldCharType="begin"/>
      </w:r>
      <w:r w:rsidR="0048734D">
        <w:instrText xml:space="preserve"> REF _Ref169069143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21</w:t>
      </w:r>
      <w:r w:rsidR="0048734D">
        <w:fldChar w:fldCharType="end"/>
      </w:r>
      <w:r>
        <w:t xml:space="preserve">), затем </w:t>
      </w:r>
      <w:r w:rsidRPr="00A239AD">
        <w:rPr>
          <w:szCs w:val="24"/>
        </w:rPr>
        <w:t>–</w:t>
      </w:r>
      <w:r>
        <w:rPr>
          <w:szCs w:val="24"/>
        </w:rPr>
        <w:t xml:space="preserve"> </w:t>
      </w:r>
      <w:r>
        <w:t>на</w:t>
      </w:r>
      <w:r>
        <w:rPr>
          <w:szCs w:val="24"/>
        </w:rPr>
        <w:t xml:space="preserve"> кнопку</w:t>
      </w:r>
      <w:r>
        <w:t xml:space="preserve"> «Перейти к заявлению» (см.</w:t>
      </w:r>
      <w:r w:rsidR="0048734D">
        <w:t xml:space="preserve"> </w:t>
      </w:r>
      <w:r w:rsidR="0048734D">
        <w:fldChar w:fldCharType="begin"/>
      </w:r>
      <w:r w:rsidR="0048734D">
        <w:instrText xml:space="preserve"> REF _Ref169069150 \h </w:instrText>
      </w:r>
      <w:r w:rsidR="0048734D">
        <w:fldChar w:fldCharType="separate"/>
      </w:r>
      <w:r w:rsidR="0048734D" w:rsidRPr="0048734D">
        <w:t xml:space="preserve">Рисунок </w:t>
      </w:r>
      <w:r w:rsidR="0048734D">
        <w:rPr>
          <w:noProof/>
        </w:rPr>
        <w:t>22</w:t>
      </w:r>
      <w:r w:rsidR="0048734D">
        <w:fldChar w:fldCharType="end"/>
      </w:r>
      <w:r>
        <w:t>).</w:t>
      </w:r>
    </w:p>
    <w:p w14:paraId="22446FD4" w14:textId="77777777" w:rsidR="005E2961" w:rsidRPr="0048734D" w:rsidRDefault="005E2961" w:rsidP="0048734D">
      <w:pPr>
        <w:pStyle w:val="afffff1"/>
      </w:pPr>
      <w:r w:rsidRPr="0048734D">
        <w:rPr>
          <w:noProof/>
        </w:rPr>
        <w:lastRenderedPageBreak/>
        <w:drawing>
          <wp:inline distT="0" distB="0" distL="0" distR="0" wp14:anchorId="2042F677" wp14:editId="16E8D0D6">
            <wp:extent cx="4638101" cy="4571700"/>
            <wp:effectExtent l="0" t="0" r="0" b="635"/>
            <wp:docPr id="1133901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170" name="Рисунок 11339017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86" cy="45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DCA7" w14:textId="40C4B133" w:rsidR="005E2961" w:rsidRPr="0048734D" w:rsidRDefault="005E2961" w:rsidP="0048734D">
      <w:pPr>
        <w:pStyle w:val="afffff1"/>
      </w:pPr>
      <w:bookmarkStart w:id="66" w:name="_Ref169069150"/>
      <w:r w:rsidRPr="0048734D"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22</w:t>
      </w:r>
      <w:r w:rsidR="00000000">
        <w:rPr>
          <w:noProof/>
        </w:rPr>
        <w:fldChar w:fldCharType="end"/>
      </w:r>
      <w:bookmarkEnd w:id="66"/>
      <w:r w:rsidRPr="0048734D">
        <w:t xml:space="preserve"> – Перечень необходимых данных для подачи заявления</w:t>
      </w:r>
    </w:p>
    <w:p w14:paraId="5557B4D4" w14:textId="6DF14ADB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2.</w:t>
      </w:r>
      <w:r>
        <w:t xml:space="preserve"> Проверить корректность сведений о регистрируемом Вами ИП (см.</w:t>
      </w:r>
      <w:r w:rsidR="0048734D">
        <w:t xml:space="preserve"> </w:t>
      </w:r>
      <w:r w:rsidR="0048734D">
        <w:fldChar w:fldCharType="begin"/>
      </w:r>
      <w:r w:rsidR="0048734D">
        <w:instrText xml:space="preserve"> REF _Ref169069170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23</w:t>
      </w:r>
      <w:r w:rsidR="0048734D">
        <w:fldChar w:fldCharType="end"/>
      </w:r>
      <w:r>
        <w:t>).</w:t>
      </w:r>
    </w:p>
    <w:p w14:paraId="20C111C5" w14:textId="77777777" w:rsidR="005E2961" w:rsidRDefault="005E2961" w:rsidP="005E2961">
      <w:pPr>
        <w:pStyle w:val="afffff1"/>
      </w:pPr>
      <w:r>
        <w:rPr>
          <w:noProof/>
        </w:rPr>
        <w:lastRenderedPageBreak/>
        <w:drawing>
          <wp:inline distT="0" distB="0" distL="0" distR="0" wp14:anchorId="4EF35925" wp14:editId="68AFC19F">
            <wp:extent cx="4395730" cy="3530429"/>
            <wp:effectExtent l="0" t="0" r="0" b="635"/>
            <wp:docPr id="7898115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11560" name="Рисунок 78981156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00" cy="35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637F" w14:textId="6ADB13DA" w:rsidR="005E2961" w:rsidRDefault="005E2961" w:rsidP="005E2961">
      <w:pPr>
        <w:pStyle w:val="afffff1"/>
      </w:pPr>
      <w:bookmarkStart w:id="67" w:name="_Ref169069170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23</w:t>
      </w:r>
      <w:r w:rsidR="00000000">
        <w:rPr>
          <w:noProof/>
        </w:rPr>
        <w:fldChar w:fldCharType="end"/>
      </w:r>
      <w:bookmarkEnd w:id="67"/>
      <w:r w:rsidRPr="00A239AD">
        <w:t xml:space="preserve"> – </w:t>
      </w:r>
      <w:r>
        <w:t>Форма проверки корректности сведений об ИП</w:t>
      </w:r>
    </w:p>
    <w:p w14:paraId="2D9CCA11" w14:textId="5372D33F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>Шаг 3.</w:t>
      </w:r>
      <w:r>
        <w:t xml:space="preserve"> Проверить номер телефона ИП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_Ref169069183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24</w:t>
      </w:r>
      <w:r w:rsidR="0048734D">
        <w:fldChar w:fldCharType="end"/>
      </w:r>
      <w:r>
        <w:t>).</w:t>
      </w:r>
    </w:p>
    <w:p w14:paraId="7300BA3A" w14:textId="77777777" w:rsidR="005E2961" w:rsidRPr="00FD5498" w:rsidRDefault="005E2961" w:rsidP="0048734D">
      <w:pPr>
        <w:pStyle w:val="afffff1"/>
      </w:pPr>
      <w:r>
        <w:rPr>
          <w:noProof/>
        </w:rPr>
        <w:drawing>
          <wp:inline distT="0" distB="0" distL="0" distR="0" wp14:anchorId="39A3E128" wp14:editId="5F0180B0">
            <wp:extent cx="5298853" cy="2999739"/>
            <wp:effectExtent l="0" t="0" r="0" b="0"/>
            <wp:docPr id="2974865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86553" name="Рисунок 29748655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42" cy="30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2AEB" w14:textId="3AF879BD" w:rsidR="005E2961" w:rsidRPr="00F551FF" w:rsidRDefault="005E2961" w:rsidP="0048734D">
      <w:pPr>
        <w:pStyle w:val="afffff1"/>
      </w:pPr>
      <w:bookmarkStart w:id="68" w:name="_Ref16906918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24</w:t>
      </w:r>
      <w:r w:rsidR="00000000">
        <w:rPr>
          <w:noProof/>
        </w:rPr>
        <w:fldChar w:fldCharType="end"/>
      </w:r>
      <w:bookmarkEnd w:id="68"/>
      <w:r w:rsidRPr="00A239AD">
        <w:t xml:space="preserve"> – </w:t>
      </w:r>
      <w:r>
        <w:t>Форма проверки корректности номера телефона</w:t>
      </w:r>
    </w:p>
    <w:p w14:paraId="417C7022" w14:textId="7F87AED2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Pr="003B4ABB">
        <w:rPr>
          <w:b/>
          <w:bCs/>
        </w:rPr>
        <w:t>4</w:t>
      </w:r>
      <w:r w:rsidRPr="003E372D">
        <w:rPr>
          <w:b/>
          <w:bCs/>
        </w:rPr>
        <w:t>.</w:t>
      </w:r>
      <w:r>
        <w:t xml:space="preserve"> Проверить адрес электронной почты ИП </w:t>
      </w:r>
      <w:r w:rsidR="0048734D">
        <w:t xml:space="preserve">(см. </w:t>
      </w:r>
      <w:r w:rsidR="0048734D">
        <w:fldChar w:fldCharType="begin"/>
      </w:r>
      <w:r w:rsidR="0048734D">
        <w:instrText xml:space="preserve"> REF _Ref169069197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25</w:t>
      </w:r>
      <w:r w:rsidR="0048734D">
        <w:fldChar w:fldCharType="end"/>
      </w:r>
      <w:r>
        <w:t>).</w:t>
      </w:r>
    </w:p>
    <w:p w14:paraId="5DE69E71" w14:textId="77777777" w:rsidR="005E2961" w:rsidRPr="00FD5498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57B2D2E0" wp14:editId="0250CDA5">
            <wp:extent cx="5177928" cy="3196559"/>
            <wp:effectExtent l="0" t="0" r="3810" b="4445"/>
            <wp:docPr id="155224746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47464" name="Рисунок 155224746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960" cy="32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49F0" w14:textId="01C307D0" w:rsidR="005E2961" w:rsidRPr="003B4ABB" w:rsidRDefault="005E2961" w:rsidP="0048734D">
      <w:pPr>
        <w:pStyle w:val="afffff1"/>
      </w:pPr>
      <w:bookmarkStart w:id="69" w:name="_Ref169069197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25</w:t>
      </w:r>
      <w:r w:rsidR="00000000">
        <w:rPr>
          <w:noProof/>
        </w:rPr>
        <w:fldChar w:fldCharType="end"/>
      </w:r>
      <w:bookmarkEnd w:id="69"/>
      <w:r w:rsidRPr="00A239AD">
        <w:t xml:space="preserve"> – </w:t>
      </w:r>
      <w:r>
        <w:t>Форма проверки корректности электронной почты</w:t>
      </w:r>
    </w:p>
    <w:p w14:paraId="437663D0" w14:textId="2581752E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5</w:t>
      </w:r>
      <w:r w:rsidRPr="003E372D">
        <w:rPr>
          <w:b/>
          <w:bCs/>
        </w:rPr>
        <w:t>.</w:t>
      </w:r>
      <w:r>
        <w:t xml:space="preserve"> Указать</w:t>
      </w:r>
      <w:r w:rsidRPr="009B3DD5">
        <w:t xml:space="preserve"> </w:t>
      </w:r>
      <w:r>
        <w:t>или проверить адрес постоянной регистрации ИП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_Ref169069212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26</w:t>
      </w:r>
      <w:r w:rsidR="0048734D">
        <w:fldChar w:fldCharType="end"/>
      </w:r>
      <w:r>
        <w:t>).</w:t>
      </w:r>
    </w:p>
    <w:p w14:paraId="2FE0047F" w14:textId="77777777" w:rsidR="005E2961" w:rsidRPr="00FD5498" w:rsidRDefault="005E2961" w:rsidP="0048734D">
      <w:pPr>
        <w:pStyle w:val="afffff1"/>
      </w:pPr>
      <w:r>
        <w:rPr>
          <w:noProof/>
        </w:rPr>
        <w:drawing>
          <wp:inline distT="0" distB="0" distL="0" distR="0" wp14:anchorId="70EDE67D" wp14:editId="71B0486A">
            <wp:extent cx="4891489" cy="3278333"/>
            <wp:effectExtent l="0" t="0" r="0" b="0"/>
            <wp:docPr id="167279629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96292" name="Рисунок 167279629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58" cy="32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3F1F" w14:textId="06683B7C" w:rsidR="005E2961" w:rsidRPr="00BB119F" w:rsidRDefault="005E2961" w:rsidP="0048734D">
      <w:pPr>
        <w:pStyle w:val="afffff1"/>
      </w:pPr>
      <w:bookmarkStart w:id="70" w:name="_Ref169069212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26</w:t>
      </w:r>
      <w:r w:rsidR="00000000">
        <w:rPr>
          <w:noProof/>
        </w:rPr>
        <w:fldChar w:fldCharType="end"/>
      </w:r>
      <w:bookmarkEnd w:id="70"/>
      <w:r w:rsidRPr="00A239AD">
        <w:t xml:space="preserve"> – </w:t>
      </w:r>
      <w:r>
        <w:t>Форма для указания адреса ИП</w:t>
      </w:r>
    </w:p>
    <w:p w14:paraId="239770F0" w14:textId="067827C5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6</w:t>
      </w:r>
      <w:r w:rsidRPr="003E372D">
        <w:rPr>
          <w:b/>
          <w:bCs/>
        </w:rPr>
        <w:t>.</w:t>
      </w:r>
      <w:r>
        <w:t xml:space="preserve"> Проверить персональные данные пользователя, уполномоченного вносить в ФРМО данные об ИП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_Ref169069223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27</w:t>
      </w:r>
      <w:r w:rsidR="0048734D">
        <w:fldChar w:fldCharType="end"/>
      </w:r>
      <w:r>
        <w:t xml:space="preserve">). </w:t>
      </w:r>
    </w:p>
    <w:p w14:paraId="03D47784" w14:textId="77777777" w:rsidR="005E2961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12D6F6C8" wp14:editId="5BC61C43">
            <wp:extent cx="5144877" cy="6294438"/>
            <wp:effectExtent l="0" t="0" r="0" b="5080"/>
            <wp:docPr id="1799106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0618" name="Рисунок 17991061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667" cy="63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ABA5" w14:textId="3A84D15B" w:rsidR="005E2961" w:rsidRPr="00F51409" w:rsidRDefault="005E2961" w:rsidP="0048734D">
      <w:pPr>
        <w:pStyle w:val="afffff1"/>
      </w:pPr>
      <w:bookmarkStart w:id="71" w:name="_Ref16906922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27</w:t>
      </w:r>
      <w:r w:rsidR="00000000">
        <w:rPr>
          <w:noProof/>
        </w:rPr>
        <w:fldChar w:fldCharType="end"/>
      </w:r>
      <w:bookmarkEnd w:id="71"/>
      <w:r w:rsidRPr="00A239AD">
        <w:t xml:space="preserve"> – </w:t>
      </w:r>
      <w:r>
        <w:t>Форма проверки персональных данных</w:t>
      </w:r>
    </w:p>
    <w:p w14:paraId="6D3A7E41" w14:textId="45A37382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7</w:t>
      </w:r>
      <w:r w:rsidRPr="003E372D">
        <w:rPr>
          <w:b/>
          <w:bCs/>
        </w:rPr>
        <w:t>.</w:t>
      </w:r>
      <w:r>
        <w:t xml:space="preserve"> Проверить Ваш номер телефона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_Ref169069235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28</w:t>
      </w:r>
      <w:r w:rsidR="0048734D">
        <w:fldChar w:fldCharType="end"/>
      </w:r>
      <w:r>
        <w:t>).</w:t>
      </w:r>
    </w:p>
    <w:p w14:paraId="780A6EFC" w14:textId="77777777" w:rsidR="005E2961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5A372CBA" wp14:editId="11BBB51D">
            <wp:extent cx="3905250" cy="2430049"/>
            <wp:effectExtent l="0" t="0" r="0" b="0"/>
            <wp:docPr id="5646688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1488" name="Рисунок 113490148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35" cy="24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9EA0" w14:textId="06870163" w:rsidR="005E2961" w:rsidRDefault="005E2961" w:rsidP="0048734D">
      <w:pPr>
        <w:pStyle w:val="afffff1"/>
      </w:pPr>
      <w:bookmarkStart w:id="72" w:name="_Ref169069235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28</w:t>
      </w:r>
      <w:r w:rsidR="00000000">
        <w:rPr>
          <w:noProof/>
        </w:rPr>
        <w:fldChar w:fldCharType="end"/>
      </w:r>
      <w:bookmarkEnd w:id="72"/>
      <w:r w:rsidRPr="00A239AD">
        <w:t xml:space="preserve"> – </w:t>
      </w:r>
      <w:r>
        <w:t>Форма для проверки Вашего номера телефона</w:t>
      </w:r>
    </w:p>
    <w:p w14:paraId="06E23B51" w14:textId="2D091250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8</w:t>
      </w:r>
      <w:r w:rsidRPr="003E372D">
        <w:rPr>
          <w:b/>
          <w:bCs/>
        </w:rPr>
        <w:t>.</w:t>
      </w:r>
      <w:r>
        <w:t xml:space="preserve"> Проверить Вашу электронную почту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_Ref169069247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29</w:t>
      </w:r>
      <w:r w:rsidR="0048734D">
        <w:fldChar w:fldCharType="end"/>
      </w:r>
      <w:r>
        <w:t>).</w:t>
      </w:r>
    </w:p>
    <w:p w14:paraId="300A4813" w14:textId="77777777" w:rsidR="005E2961" w:rsidRDefault="005E2961" w:rsidP="0048734D">
      <w:pPr>
        <w:pStyle w:val="afffff1"/>
      </w:pPr>
      <w:r>
        <w:rPr>
          <w:noProof/>
        </w:rPr>
        <w:drawing>
          <wp:inline distT="0" distB="0" distL="0" distR="0" wp14:anchorId="691FCF55" wp14:editId="0461D9C2">
            <wp:extent cx="4448175" cy="2662810"/>
            <wp:effectExtent l="0" t="0" r="0" b="4445"/>
            <wp:docPr id="4568002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6816" name="Рисунок 10470868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73" cy="2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DCD8" w14:textId="7F23FFB5" w:rsidR="005E2961" w:rsidRDefault="005E2961" w:rsidP="0048734D">
      <w:pPr>
        <w:pStyle w:val="afffff1"/>
      </w:pPr>
      <w:bookmarkStart w:id="73" w:name="_Ref169069247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29</w:t>
      </w:r>
      <w:r w:rsidR="00000000">
        <w:rPr>
          <w:noProof/>
        </w:rPr>
        <w:fldChar w:fldCharType="end"/>
      </w:r>
      <w:bookmarkEnd w:id="73"/>
      <w:r w:rsidRPr="00A239AD">
        <w:t xml:space="preserve"> – </w:t>
      </w:r>
      <w:r>
        <w:t>Форма для проверки Вашей электронной почты</w:t>
      </w:r>
    </w:p>
    <w:p w14:paraId="4BD3F913" w14:textId="65D7D31C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9</w:t>
      </w:r>
      <w:r w:rsidRPr="003E372D">
        <w:rPr>
          <w:b/>
          <w:bCs/>
        </w:rPr>
        <w:t>.</w:t>
      </w:r>
      <w:r>
        <w:t xml:space="preserve"> Проверить адрес Вашей постоянной регистрации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_Ref169069258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30</w:t>
      </w:r>
      <w:r w:rsidR="0048734D">
        <w:fldChar w:fldCharType="end"/>
      </w:r>
      <w:r>
        <w:t>).</w:t>
      </w:r>
    </w:p>
    <w:p w14:paraId="1E0726FF" w14:textId="77777777" w:rsidR="005E2961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38EB8DD7" wp14:editId="31514C4C">
            <wp:extent cx="4438650" cy="2677987"/>
            <wp:effectExtent l="0" t="0" r="0" b="1905"/>
            <wp:docPr id="399008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50059" name="Рисунок 210725005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33" cy="26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B6FE" w14:textId="4AD64E66" w:rsidR="005E2961" w:rsidRPr="00292DBF" w:rsidRDefault="005E2961" w:rsidP="0048734D">
      <w:pPr>
        <w:pStyle w:val="afffff1"/>
      </w:pPr>
      <w:bookmarkStart w:id="74" w:name="_Ref169069258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30</w:t>
      </w:r>
      <w:r w:rsidR="00000000">
        <w:rPr>
          <w:noProof/>
        </w:rPr>
        <w:fldChar w:fldCharType="end"/>
      </w:r>
      <w:bookmarkEnd w:id="74"/>
      <w:r w:rsidRPr="00A239AD">
        <w:t xml:space="preserve"> – </w:t>
      </w:r>
      <w:r>
        <w:t>Форма для проверки адреса Вашей постоянной регистрации</w:t>
      </w:r>
    </w:p>
    <w:p w14:paraId="3FCBE426" w14:textId="3AEC73C3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10</w:t>
      </w:r>
      <w:r w:rsidRPr="003E372D">
        <w:rPr>
          <w:b/>
          <w:bCs/>
        </w:rPr>
        <w:t>.</w:t>
      </w:r>
      <w:r>
        <w:t xml:space="preserve"> Внести сведения о регистрируемом ИП и перейти к подписанию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_Ref169069268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31</w:t>
      </w:r>
      <w:r w:rsidR="0048734D">
        <w:fldChar w:fldCharType="end"/>
      </w:r>
      <w:r>
        <w:t>).</w:t>
      </w:r>
    </w:p>
    <w:p w14:paraId="0BFC5049" w14:textId="77777777" w:rsidR="005E2961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7620F795" wp14:editId="69C70EE1">
            <wp:extent cx="6209665" cy="5572125"/>
            <wp:effectExtent l="0" t="0" r="635" b="3175"/>
            <wp:docPr id="154532648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26481" name="Рисунок 154532648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C91F" w14:textId="15601127" w:rsidR="005E2961" w:rsidRPr="00292DBF" w:rsidRDefault="005E2961" w:rsidP="0048734D">
      <w:pPr>
        <w:pStyle w:val="afffff1"/>
      </w:pPr>
      <w:bookmarkStart w:id="75" w:name="_Ref169069268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31</w:t>
      </w:r>
      <w:r w:rsidR="00000000">
        <w:rPr>
          <w:noProof/>
        </w:rPr>
        <w:fldChar w:fldCharType="end"/>
      </w:r>
      <w:bookmarkEnd w:id="75"/>
      <w:r w:rsidRPr="00A239AD">
        <w:t xml:space="preserve"> – </w:t>
      </w:r>
      <w:r>
        <w:t>Форма для внесения сведений о регистрируемом ИП</w:t>
      </w:r>
    </w:p>
    <w:p w14:paraId="5850AAD6" w14:textId="2179FA0E" w:rsidR="005E2961" w:rsidRDefault="005E2961" w:rsidP="005E2961">
      <w:pPr>
        <w:pStyle w:val="phnormal"/>
        <w:spacing w:line="276" w:lineRule="auto"/>
        <w:ind w:firstLine="709"/>
      </w:pPr>
      <w:r>
        <w:t>При заполнении формы необходимо руководствоваться рекомендациями, изложенными в</w:t>
      </w:r>
      <w:r w:rsidR="0048734D">
        <w:t xml:space="preserve"> </w:t>
      </w:r>
      <w:r w:rsidR="0048734D">
        <w:fldChar w:fldCharType="begin"/>
      </w:r>
      <w:r w:rsidR="0048734D">
        <w:instrText xml:space="preserve"> REF _Ref169069296 \h </w:instrText>
      </w:r>
      <w:r w:rsidR="0048734D">
        <w:fldChar w:fldCharType="separate"/>
      </w:r>
      <w:r w:rsidR="0048734D">
        <w:t xml:space="preserve">Таблица </w:t>
      </w:r>
      <w:r w:rsidR="0048734D">
        <w:rPr>
          <w:noProof/>
        </w:rPr>
        <w:t>4</w:t>
      </w:r>
      <w:r w:rsidR="0048734D">
        <w:fldChar w:fldCharType="end"/>
      </w:r>
      <w:r>
        <w:t>.</w:t>
      </w:r>
    </w:p>
    <w:p w14:paraId="29B6C842" w14:textId="178F316F" w:rsidR="005E2961" w:rsidRDefault="005E2961" w:rsidP="005E2961">
      <w:pPr>
        <w:pStyle w:val="afffff8"/>
      </w:pPr>
      <w:bookmarkStart w:id="76" w:name="_Ref169069296"/>
      <w:r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48734D">
        <w:rPr>
          <w:noProof/>
        </w:rPr>
        <w:t>4</w:t>
      </w:r>
      <w:r w:rsidR="00000000">
        <w:rPr>
          <w:noProof/>
        </w:rPr>
        <w:fldChar w:fldCharType="end"/>
      </w:r>
      <w:bookmarkEnd w:id="76"/>
      <w:r>
        <w:t xml:space="preserve"> – </w:t>
      </w:r>
      <w:r w:rsidRPr="00B30EC0">
        <w:t>Рекомендации по заполнению формы для внесения сведений о регистрируемо</w:t>
      </w:r>
      <w:r w:rsidR="0048734D">
        <w:t>м ИП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11"/>
        <w:gridCol w:w="7358"/>
      </w:tblGrid>
      <w:tr w:rsidR="005E2961" w:rsidRPr="001D61C5" w14:paraId="02498FB3" w14:textId="77777777" w:rsidTr="004E6476">
        <w:trPr>
          <w:trHeight w:val="227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50C2" w14:textId="77777777" w:rsidR="005E2961" w:rsidRPr="00480D1B" w:rsidRDefault="005E2961" w:rsidP="004E6476">
            <w:pPr>
              <w:pStyle w:val="phtablecolcaption"/>
              <w:spacing w:before="0" w:after="0" w:line="276" w:lineRule="auto"/>
              <w:rPr>
                <w:rFonts w:cs="Times New Roman"/>
                <w:b w:val="0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sz w:val="22"/>
                <w:szCs w:val="22"/>
              </w:rPr>
              <w:t>Наименование</w:t>
            </w:r>
            <w:r w:rsidRPr="00480D1B">
              <w:rPr>
                <w:rFonts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80D1B">
              <w:rPr>
                <w:rFonts w:cs="Times New Roman"/>
                <w:sz w:val="22"/>
                <w:szCs w:val="22"/>
              </w:rPr>
              <w:t>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018F0" w14:textId="77777777" w:rsidR="005E2961" w:rsidRPr="001D61C5" w:rsidRDefault="005E2961" w:rsidP="004E6476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Рекомендации по заполнению</w:t>
            </w:r>
          </w:p>
        </w:tc>
      </w:tr>
      <w:tr w:rsidR="005E2961" w:rsidRPr="001D61C5" w14:paraId="4FD13397" w14:textId="77777777" w:rsidTr="004E6476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A77B4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Основной субъект здравоохранения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F1EA5" w14:textId="77777777" w:rsidR="005E2961" w:rsidRPr="001D61C5" w:rsidRDefault="005E2961" w:rsidP="004E6476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3EF759C9" w14:textId="77777777" w:rsidR="005E2961" w:rsidRDefault="005E2961" w:rsidP="004E6476">
            <w:pPr>
              <w:pStyle w:val="phtableitemizedlist1"/>
            </w:pPr>
            <w:r>
              <w:t>Медицинская организации</w:t>
            </w:r>
            <w:r w:rsidRPr="0063094A">
              <w:t>;</w:t>
            </w:r>
          </w:p>
          <w:p w14:paraId="323C568D" w14:textId="77777777" w:rsidR="005E2961" w:rsidRPr="00D6449E" w:rsidRDefault="005E2961" w:rsidP="004E6476">
            <w:pPr>
              <w:pStyle w:val="phtableitemizedlist1"/>
            </w:pPr>
            <w:r>
              <w:t>Образовательная организации</w:t>
            </w:r>
          </w:p>
        </w:tc>
      </w:tr>
      <w:tr w:rsidR="005E2961" w:rsidRPr="001D61C5" w14:paraId="3144FA1D" w14:textId="77777777" w:rsidTr="004E6476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515ED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bCs w:val="0"/>
                <w:sz w:val="22"/>
                <w:szCs w:val="22"/>
              </w:rPr>
              <w:t>Субъект РФ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16F86A" w14:textId="77777777" w:rsidR="005E2961" w:rsidRPr="001D61C5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субъекта </w:t>
            </w:r>
            <w:r>
              <w:rPr>
                <w:rFonts w:cs="Times New Roman"/>
                <w:sz w:val="22"/>
                <w:szCs w:val="22"/>
              </w:rPr>
              <w:t>Российской Федерации,</w:t>
            </w:r>
            <w:r w:rsidRPr="001D61C5">
              <w:rPr>
                <w:rFonts w:cs="Times New Roman"/>
                <w:sz w:val="22"/>
                <w:szCs w:val="22"/>
              </w:rPr>
              <w:t xml:space="preserve"> исходя из юридического адреса организаци</w:t>
            </w:r>
            <w:r>
              <w:rPr>
                <w:rFonts w:cs="Times New Roman"/>
                <w:sz w:val="22"/>
                <w:szCs w:val="22"/>
              </w:rPr>
              <w:t>и</w:t>
            </w:r>
          </w:p>
        </w:tc>
      </w:tr>
      <w:tr w:rsidR="005E2961" w:rsidRPr="001D61C5" w14:paraId="4203CF88" w14:textId="77777777" w:rsidTr="004E6476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EAD3" w14:textId="77777777" w:rsidR="005E2961" w:rsidRPr="00480D1B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3E1CEC">
              <w:rPr>
                <w:rFonts w:cs="Times New Roman"/>
                <w:bCs w:val="0"/>
                <w:sz w:val="22"/>
                <w:szCs w:val="22"/>
              </w:rPr>
              <w:t>Контактный адрес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C74A6" w14:textId="77777777" w:rsidR="005E2961" w:rsidRPr="00F51409" w:rsidRDefault="005E2961" w:rsidP="004E6476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 xml:space="preserve">Указать фактический адрес местонахождения </w:t>
            </w:r>
            <w:r>
              <w:rPr>
                <w:sz w:val="22"/>
                <w:szCs w:val="22"/>
                <w:shd w:val="clear" w:color="auto" w:fill="FFFFFF"/>
              </w:rPr>
              <w:t>ИП</w:t>
            </w:r>
          </w:p>
        </w:tc>
      </w:tr>
    </w:tbl>
    <w:p w14:paraId="273D7C55" w14:textId="649A3A7F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11</w:t>
      </w:r>
      <w:r w:rsidRPr="003E372D">
        <w:rPr>
          <w:b/>
          <w:bCs/>
        </w:rPr>
        <w:t>.</w:t>
      </w:r>
      <w:r>
        <w:t xml:space="preserve"> Выбрать подпись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_Ref169069330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32</w:t>
      </w:r>
      <w:r w:rsidR="0048734D">
        <w:fldChar w:fldCharType="end"/>
      </w:r>
      <w:r>
        <w:t xml:space="preserve">). В данном приложении описано подписание с компьютера. В </w:t>
      </w:r>
      <w:r>
        <w:fldChar w:fldCharType="begin"/>
      </w:r>
      <w:r>
        <w:instrText xml:space="preserve"> REF _Ref169017577 \n \h </w:instrText>
      </w:r>
      <w:r>
        <w:fldChar w:fldCharType="separate"/>
      </w:r>
      <w:r w:rsidR="0048734D">
        <w:t>Приложение Б</w:t>
      </w:r>
      <w:r>
        <w:fldChar w:fldCharType="end"/>
      </w:r>
      <w:r>
        <w:t xml:space="preserve"> описано подписание в приложении «Госключ».</w:t>
      </w:r>
    </w:p>
    <w:p w14:paraId="7CD7A03E" w14:textId="77777777" w:rsidR="005E2961" w:rsidRDefault="005E2961" w:rsidP="0048734D">
      <w:pPr>
        <w:pStyle w:val="afffff1"/>
      </w:pPr>
      <w:r>
        <w:rPr>
          <w:noProof/>
        </w:rPr>
        <w:lastRenderedPageBreak/>
        <w:drawing>
          <wp:inline distT="0" distB="0" distL="0" distR="0" wp14:anchorId="1492C268" wp14:editId="5D38BC23">
            <wp:extent cx="4266392" cy="3254188"/>
            <wp:effectExtent l="0" t="0" r="1270" b="0"/>
            <wp:docPr id="10677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19269" name="Рисунок 61111926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55" cy="32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62C8" w14:textId="5815F9C3" w:rsidR="005E2961" w:rsidRPr="00DC3CF0" w:rsidRDefault="005E2961" w:rsidP="0048734D">
      <w:pPr>
        <w:pStyle w:val="afffff1"/>
      </w:pPr>
      <w:bookmarkStart w:id="77" w:name="_Ref169069330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32</w:t>
      </w:r>
      <w:r w:rsidR="00000000">
        <w:rPr>
          <w:noProof/>
        </w:rPr>
        <w:fldChar w:fldCharType="end"/>
      </w:r>
      <w:bookmarkEnd w:id="77"/>
      <w:r w:rsidRPr="00A239AD">
        <w:t xml:space="preserve"> – </w:t>
      </w:r>
      <w:r>
        <w:t>Форма для выбора подписи</w:t>
      </w:r>
    </w:p>
    <w:p w14:paraId="56798106" w14:textId="42857270" w:rsidR="005E2961" w:rsidRDefault="005E2961" w:rsidP="005E296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="0048734D">
        <w:rPr>
          <w:b/>
          <w:bCs/>
        </w:rPr>
        <w:t>12</w:t>
      </w:r>
      <w:r w:rsidRPr="003E372D">
        <w:rPr>
          <w:b/>
          <w:bCs/>
        </w:rPr>
        <w:t>.</w:t>
      </w:r>
      <w:r>
        <w:t xml:space="preserve"> Подпишите документы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_Ref169069343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33</w:t>
      </w:r>
      <w:r w:rsidR="0048734D">
        <w:fldChar w:fldCharType="end"/>
      </w:r>
      <w:r>
        <w:t>).</w:t>
      </w:r>
    </w:p>
    <w:p w14:paraId="0E57B274" w14:textId="77777777" w:rsidR="005E2961" w:rsidRDefault="005E2961" w:rsidP="0048734D">
      <w:pPr>
        <w:pStyle w:val="afffff1"/>
      </w:pPr>
      <w:r>
        <w:rPr>
          <w:noProof/>
        </w:rPr>
        <w:drawing>
          <wp:inline distT="0" distB="0" distL="0" distR="0" wp14:anchorId="649678EF" wp14:editId="7BAA4A14">
            <wp:extent cx="4977424" cy="4187687"/>
            <wp:effectExtent l="0" t="0" r="1270" b="3810"/>
            <wp:docPr id="164561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7322" name="Рисунок 105038732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46" cy="41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B580" w14:textId="348872FB" w:rsidR="005E2961" w:rsidRPr="00DC3CF0" w:rsidRDefault="005E2961" w:rsidP="0048734D">
      <w:pPr>
        <w:pStyle w:val="afffff1"/>
      </w:pPr>
      <w:bookmarkStart w:id="78" w:name="_Ref169069343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 w:rsidR="0048734D">
        <w:rPr>
          <w:noProof/>
        </w:rPr>
        <w:t>33</w:t>
      </w:r>
      <w:r w:rsidR="00000000">
        <w:rPr>
          <w:noProof/>
        </w:rPr>
        <w:fldChar w:fldCharType="end"/>
      </w:r>
      <w:bookmarkEnd w:id="78"/>
      <w:r w:rsidRPr="00A239AD">
        <w:t xml:space="preserve"> – </w:t>
      </w:r>
      <w:r>
        <w:t>Форма для подписания документов</w:t>
      </w:r>
    </w:p>
    <w:p w14:paraId="39F0D388" w14:textId="3CF592BF" w:rsidR="005E2961" w:rsidRDefault="005E2961" w:rsidP="005E2961">
      <w:pPr>
        <w:pStyle w:val="phnormal"/>
        <w:spacing w:line="276" w:lineRule="auto"/>
        <w:ind w:firstLine="709"/>
      </w:pPr>
      <w:r>
        <w:t>По окончании регистрации заявки появится сообщение со сроком оказания услуги (</w:t>
      </w:r>
      <w:r w:rsidR="0048734D">
        <w:t xml:space="preserve">см. </w:t>
      </w:r>
      <w:r w:rsidR="0048734D">
        <w:fldChar w:fldCharType="begin"/>
      </w:r>
      <w:r w:rsidR="0048734D">
        <w:instrText xml:space="preserve"> REF _Ref169069377 \h </w:instrText>
      </w:r>
      <w:r w:rsidR="0048734D">
        <w:fldChar w:fldCharType="separate"/>
      </w:r>
      <w:r w:rsidR="0048734D">
        <w:t xml:space="preserve">Рисунок </w:t>
      </w:r>
      <w:r w:rsidR="0048734D">
        <w:rPr>
          <w:noProof/>
        </w:rPr>
        <w:t>34</w:t>
      </w:r>
      <w:r w:rsidR="0048734D">
        <w:fldChar w:fldCharType="end"/>
      </w:r>
      <w:r>
        <w:t>).</w:t>
      </w:r>
    </w:p>
    <w:p w14:paraId="66EFCEB0" w14:textId="77777777" w:rsidR="005E2961" w:rsidRDefault="005E2961" w:rsidP="005E2961">
      <w:pPr>
        <w:pStyle w:val="afffff1"/>
      </w:pPr>
      <w:r>
        <w:rPr>
          <w:noProof/>
        </w:rPr>
        <w:lastRenderedPageBreak/>
        <w:drawing>
          <wp:inline distT="0" distB="0" distL="0" distR="0" wp14:anchorId="4EE8D8A0" wp14:editId="17B4F84F">
            <wp:extent cx="3158912" cy="4030428"/>
            <wp:effectExtent l="0" t="0" r="3810" b="8255"/>
            <wp:docPr id="2828384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42964" name="Рисунок 1725842964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3245"/>
                    <a:stretch/>
                  </pic:blipFill>
                  <pic:spPr bwMode="auto">
                    <a:xfrm>
                      <a:off x="0" y="0"/>
                      <a:ext cx="3166097" cy="403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91E51" w14:textId="2E096C16" w:rsidR="005E2961" w:rsidRDefault="0048734D" w:rsidP="005E2961">
      <w:pPr>
        <w:pStyle w:val="afffff1"/>
      </w:pPr>
      <w:bookmarkStart w:id="79" w:name="_Ref169069377"/>
      <w:r>
        <w:t xml:space="preserve">Рисунок </w:t>
      </w:r>
      <w:r w:rsidR="00000000">
        <w:fldChar w:fldCharType="begin"/>
      </w:r>
      <w:r w:rsidR="00000000">
        <w:instrText xml:space="preserve"> SEQ Рисунок \* ARABIC </w:instrText>
      </w:r>
      <w:r w:rsidR="00000000">
        <w:fldChar w:fldCharType="separate"/>
      </w:r>
      <w:r>
        <w:rPr>
          <w:noProof/>
        </w:rPr>
        <w:t>34</w:t>
      </w:r>
      <w:r w:rsidR="00000000">
        <w:rPr>
          <w:noProof/>
        </w:rPr>
        <w:fldChar w:fldCharType="end"/>
      </w:r>
      <w:bookmarkEnd w:id="79"/>
      <w:r w:rsidRPr="00A239AD">
        <w:t xml:space="preserve"> – </w:t>
      </w:r>
      <w:r w:rsidR="005E2961">
        <w:t>Финальная страница заказа услуги</w:t>
      </w:r>
    </w:p>
    <w:p w14:paraId="5C6CBDE0" w14:textId="77777777" w:rsidR="005E2961" w:rsidRPr="00292DBF" w:rsidRDefault="005E2961" w:rsidP="005E2961">
      <w:pPr>
        <w:tabs>
          <w:tab w:val="left" w:pos="7513"/>
        </w:tabs>
        <w:contextualSpacing/>
        <w:jc w:val="center"/>
      </w:pPr>
    </w:p>
    <w:p w14:paraId="52BD19E8" w14:textId="77777777" w:rsidR="005E2961" w:rsidRDefault="005E2961" w:rsidP="005E2961">
      <w:pPr>
        <w:pStyle w:val="phnormal"/>
        <w:spacing w:line="276" w:lineRule="auto"/>
        <w:ind w:firstLine="709"/>
        <w:sectPr w:rsidR="005E2961" w:rsidSect="005E2961">
          <w:headerReference w:type="default" r:id="rId63"/>
          <w:endnotePr>
            <w:numFmt w:val="decimal"/>
          </w:endnotePr>
          <w:pgSz w:w="11906" w:h="16838"/>
          <w:pgMar w:top="851" w:right="851" w:bottom="1276" w:left="1276" w:header="709" w:footer="709" w:gutter="0"/>
          <w:cols w:space="708"/>
          <w:docGrid w:linePitch="360"/>
        </w:sectPr>
      </w:pPr>
      <w:r>
        <w:br w:type="page"/>
      </w:r>
    </w:p>
    <w:p w14:paraId="3B97C9D3" w14:textId="77777777" w:rsidR="005E2961" w:rsidRPr="00D34747" w:rsidRDefault="005E2961" w:rsidP="005E2961">
      <w:pPr>
        <w:pStyle w:val="17"/>
        <w:keepNext w:val="0"/>
        <w:keepLines w:val="0"/>
        <w:widowControl w:val="0"/>
        <w:autoSpaceDN w:val="0"/>
        <w:adjustRightInd w:val="0"/>
        <w:ind w:left="0"/>
        <w:textAlignment w:val="baseline"/>
      </w:pPr>
      <w:bookmarkStart w:id="80" w:name="_ПРИЛОЖЕНИЕ_3._Форма_1"/>
      <w:bookmarkStart w:id="81" w:name="_Toc111828901"/>
      <w:bookmarkStart w:id="82" w:name="_Toc139035407"/>
      <w:bookmarkStart w:id="83" w:name="_Ref147840963"/>
      <w:bookmarkStart w:id="84" w:name="_Ref147947506"/>
      <w:bookmarkStart w:id="85" w:name="_Ref147947768"/>
      <w:bookmarkStart w:id="86" w:name="_Toc161158033"/>
      <w:bookmarkStart w:id="87" w:name="_Toc169021914"/>
      <w:bookmarkStart w:id="88" w:name="_Ref169066986"/>
      <w:bookmarkStart w:id="89" w:name="_Toc169069550"/>
      <w:bookmarkStart w:id="90" w:name="_Hlk111826384"/>
      <w:bookmarkEnd w:id="80"/>
      <w:r w:rsidRPr="00D34747">
        <w:lastRenderedPageBreak/>
        <w:t xml:space="preserve">Форма заявки в СТП на предоставление доступа к </w:t>
      </w:r>
      <w:bookmarkEnd w:id="81"/>
      <w:r w:rsidRPr="00D34747">
        <w:t>ФРМО</w:t>
      </w:r>
      <w:r w:rsidRPr="005B0972">
        <w:rPr>
          <w:rStyle w:val="affff"/>
        </w:rPr>
        <w:footnoteReference w:id="5"/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bookmarkEnd w:id="90"/>
    <w:p w14:paraId="492676BF" w14:textId="77777777" w:rsidR="005E2961" w:rsidRPr="007D14D7" w:rsidRDefault="005E2961" w:rsidP="005E2961">
      <w:pPr>
        <w:pStyle w:val="affffffffff5"/>
        <w:rPr>
          <w:rStyle w:val="affffff6"/>
        </w:rPr>
      </w:pPr>
      <w:r w:rsidRPr="007D14D7">
        <w:rPr>
          <w:rStyle w:val="affffff6"/>
        </w:rPr>
        <w:t xml:space="preserve">Заявка на предоставление доступа к Федеральному реестру </w:t>
      </w:r>
      <w:r>
        <w:rPr>
          <w:rStyle w:val="affffff6"/>
        </w:rPr>
        <w:br/>
      </w:r>
      <w:r w:rsidRPr="007D14D7">
        <w:rPr>
          <w:rStyle w:val="affffff6"/>
        </w:rPr>
        <w:t>медицинских и фармацевтических организаций</w:t>
      </w:r>
    </w:p>
    <w:p w14:paraId="63A66815" w14:textId="77777777" w:rsidR="005E2961" w:rsidRPr="00B0625C" w:rsidRDefault="005E2961" w:rsidP="005E2961">
      <w:pPr>
        <w:pStyle w:val="af6"/>
      </w:pPr>
    </w:p>
    <w:p w14:paraId="01F3E0A6" w14:textId="77777777" w:rsidR="005E2961" w:rsidRPr="00B0625C" w:rsidRDefault="005E2961" w:rsidP="005E2961">
      <w:pPr>
        <w:pStyle w:val="af6"/>
      </w:pPr>
      <w:r w:rsidRPr="00B0625C">
        <w:t xml:space="preserve">Прошу предоставить пользователю(-ям) права роли </w:t>
      </w:r>
      <w:r w:rsidRPr="00B0625C">
        <w:rPr>
          <w:i/>
        </w:rPr>
        <w:t xml:space="preserve">{Наименование роли} </w:t>
      </w:r>
      <w:r w:rsidRPr="00B0625C">
        <w:t xml:space="preserve">в </w:t>
      </w:r>
      <w:r w:rsidRPr="00B0625C">
        <w:rPr>
          <w:i/>
        </w:rPr>
        <w:t>{</w:t>
      </w:r>
      <w:r w:rsidRPr="00B0625C">
        <w:rPr>
          <w:i/>
          <w:iCs/>
          <w:u w:val="single"/>
        </w:rPr>
        <w:t>промышленной/тестовой</w:t>
      </w:r>
      <w:r w:rsidRPr="00B0625C">
        <w:rPr>
          <w:i/>
        </w:rPr>
        <w:t>}</w:t>
      </w:r>
      <w:r w:rsidRPr="00B0625C">
        <w:t xml:space="preserve"> версии Федерального реестра медицинских </w:t>
      </w:r>
      <w:r>
        <w:t xml:space="preserve">и фармацевтических </w:t>
      </w:r>
      <w:r w:rsidRPr="00B0625C">
        <w:t>организаций ЕГИСЗ. Сведения о пользователе(-ях) приведены в таблице</w:t>
      </w:r>
      <w:r>
        <w:t xml:space="preserve"> ниже</w:t>
      </w:r>
      <w:r w:rsidRPr="00B0625C">
        <w:t xml:space="preserve">. </w:t>
      </w:r>
    </w:p>
    <w:p w14:paraId="03FDECD1" w14:textId="52FA3259" w:rsidR="005E2961" w:rsidRPr="00B0625C" w:rsidRDefault="0048734D" w:rsidP="005E2961">
      <w:pPr>
        <w:pStyle w:val="afffff8"/>
      </w:pPr>
      <w:r w:rsidRPr="00A25EDD">
        <w:t>Таблица</w:t>
      </w:r>
      <w:r>
        <w:t xml:space="preserve"> </w:t>
      </w:r>
      <w:fldSimple w:instr=" STYLEREF \s &quot;Заголовок 1 Приложение&quot;  \* MERGEFORMAT ">
        <w:r>
          <w:rPr>
            <w:noProof/>
          </w:rPr>
          <w:t>Г</w:t>
        </w:r>
      </w:fldSimple>
      <w:r>
        <w:t>.</w:t>
      </w:r>
      <w:fldSimple w:instr=" SEQ Таблица \* ARABIC \r 1 \* MERGEFORMAT ">
        <w:r>
          <w:rPr>
            <w:noProof/>
          </w:rPr>
          <w:t>1</w:t>
        </w:r>
      </w:fldSimple>
      <w:r>
        <w:t xml:space="preserve"> </w:t>
      </w:r>
      <w:r w:rsidRPr="00A25EDD">
        <w:t xml:space="preserve">– </w:t>
      </w:r>
      <w:r w:rsidR="005E2961" w:rsidRPr="00B0625C">
        <w:t>Сведения о пользователе(-ях)</w:t>
      </w:r>
    </w:p>
    <w:tbl>
      <w:tblPr>
        <w:tblStyle w:val="afff5"/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006"/>
        <w:gridCol w:w="1085"/>
        <w:gridCol w:w="632"/>
        <w:gridCol w:w="1003"/>
        <w:gridCol w:w="1429"/>
        <w:gridCol w:w="1294"/>
        <w:gridCol w:w="1270"/>
        <w:gridCol w:w="1708"/>
        <w:gridCol w:w="4704"/>
      </w:tblGrid>
      <w:tr w:rsidR="005E2961" w:rsidRPr="00B0625C" w14:paraId="37C2132B" w14:textId="77777777" w:rsidTr="004E6476">
        <w:trPr>
          <w:trHeight w:val="1023"/>
        </w:trPr>
        <w:tc>
          <w:tcPr>
            <w:tcW w:w="194" w:type="pct"/>
            <w:vAlign w:val="center"/>
          </w:tcPr>
          <w:p w14:paraId="3F72BD5C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</w:t>
            </w:r>
          </w:p>
        </w:tc>
        <w:tc>
          <w:tcPr>
            <w:tcW w:w="342" w:type="pct"/>
            <w:vAlign w:val="center"/>
          </w:tcPr>
          <w:p w14:paraId="2FD73C13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СНИЛС</w:t>
            </w:r>
            <w:r w:rsidRPr="00B0625C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vAlign w:val="center"/>
          </w:tcPr>
          <w:p w14:paraId="6F2865F0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Фамилия</w:t>
            </w:r>
          </w:p>
        </w:tc>
        <w:tc>
          <w:tcPr>
            <w:tcW w:w="215" w:type="pct"/>
            <w:vAlign w:val="center"/>
          </w:tcPr>
          <w:p w14:paraId="7BDB9B80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Имя</w:t>
            </w:r>
          </w:p>
        </w:tc>
        <w:tc>
          <w:tcPr>
            <w:tcW w:w="341" w:type="pct"/>
            <w:vAlign w:val="center"/>
          </w:tcPr>
          <w:p w14:paraId="32E96C52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Отчество</w:t>
            </w:r>
          </w:p>
        </w:tc>
        <w:tc>
          <w:tcPr>
            <w:tcW w:w="486" w:type="pct"/>
            <w:vAlign w:val="center"/>
          </w:tcPr>
          <w:p w14:paraId="3FED5224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 xml:space="preserve">Адрес электронной почты </w:t>
            </w:r>
            <w:r w:rsidRPr="00B0625C">
              <w:rPr>
                <w:rStyle w:val="affff"/>
              </w:rPr>
              <w:footnoteReference w:id="6"/>
            </w:r>
          </w:p>
        </w:tc>
        <w:tc>
          <w:tcPr>
            <w:tcW w:w="440" w:type="pct"/>
            <w:vAlign w:val="center"/>
          </w:tcPr>
          <w:p w14:paraId="0E750C71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432" w:type="pct"/>
            <w:vAlign w:val="center"/>
          </w:tcPr>
          <w:p w14:paraId="3B6B0AF7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 xml:space="preserve">Полное наименование организации </w:t>
            </w:r>
          </w:p>
        </w:tc>
        <w:tc>
          <w:tcPr>
            <w:tcW w:w="581" w:type="pct"/>
            <w:vAlign w:val="center"/>
          </w:tcPr>
          <w:p w14:paraId="14907D40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  <w:lang w:val="en-US"/>
              </w:rPr>
            </w:pPr>
            <w:r w:rsidRPr="00B0625C">
              <w:rPr>
                <w:sz w:val="20"/>
                <w:szCs w:val="20"/>
                <w:lang w:val="en-US"/>
              </w:rPr>
              <w:t>OID</w:t>
            </w:r>
          </w:p>
          <w:p w14:paraId="0621B9B9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организации</w:t>
            </w:r>
            <w:r w:rsidRPr="00B0625C">
              <w:rPr>
                <w:rStyle w:val="affff"/>
              </w:rPr>
              <w:footnoteReference w:id="7"/>
            </w:r>
          </w:p>
        </w:tc>
        <w:tc>
          <w:tcPr>
            <w:tcW w:w="1600" w:type="pct"/>
            <w:vAlign w:val="center"/>
          </w:tcPr>
          <w:p w14:paraId="56DEADE5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B0625C">
              <w:rPr>
                <w:rStyle w:val="affff"/>
                <w:bCs/>
                <w:color w:val="000000"/>
              </w:rPr>
              <w:footnoteReference w:id="8"/>
            </w:r>
          </w:p>
        </w:tc>
      </w:tr>
      <w:tr w:rsidR="005E2961" w:rsidRPr="00B0625C" w14:paraId="18F62A99" w14:textId="77777777" w:rsidTr="004E6476">
        <w:trPr>
          <w:trHeight w:val="312"/>
        </w:trPr>
        <w:tc>
          <w:tcPr>
            <w:tcW w:w="194" w:type="pct"/>
            <w:vAlign w:val="center"/>
          </w:tcPr>
          <w:p w14:paraId="2B661E75" w14:textId="77777777" w:rsidR="005E2961" w:rsidRPr="00B0625C" w:rsidRDefault="005E2961" w:rsidP="004E6476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1.</w:t>
            </w:r>
          </w:p>
        </w:tc>
        <w:tc>
          <w:tcPr>
            <w:tcW w:w="342" w:type="pct"/>
            <w:vAlign w:val="center"/>
          </w:tcPr>
          <w:p w14:paraId="07AB2D13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CECD8B7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3542C1C4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D105B83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57938C3A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52776C87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2" w:type="pct"/>
            <w:vAlign w:val="center"/>
          </w:tcPr>
          <w:p w14:paraId="4A8B609E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6006649D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39434279"/>
            <w:showingPlcHdr/>
            <w:dropDownList>
              <w:listItem w:value="Выберите элемент."/>
              <w:listItem w:displayText="Работник организации (ФРМО)" w:value="Работник организации (ФРМО)"/>
              <w:listItem w:displayText="Работник МЗ (ФРМО)" w:value="Работник МЗ (ФРМО)"/>
              <w:listItem w:displayText="Работник МЗ кадровый департамент(ФРМО)" w:value="Работник МЗ кадровый департамент(ФРМО)"/>
              <w:listItem w:displayText="Работник РЗН (ФРМО)" w:value="Работник РЗН (ФРМО)"/>
              <w:listItem w:displayText="Работник ОУЗ (ФРМО)" w:value="Работник ОУЗ (ФРМО)"/>
              <w:listItem w:displayText="Работник ФОИВ (ФРМО)" w:value="Работник ФОИВ (ФРМО)"/>
              <w:listItem w:displayText="Работник организации, бухгалтер (ФРМО)" w:value="Работник организации, бухгалтер (ФРМО)"/>
            </w:dropDownList>
          </w:sdtPr>
          <w:sdtContent>
            <w:tc>
              <w:tcPr>
                <w:tcW w:w="1600" w:type="pct"/>
                <w:vAlign w:val="center"/>
              </w:tcPr>
              <w:p w14:paraId="704EC55B" w14:textId="77777777" w:rsidR="005E2961" w:rsidRPr="007750EA" w:rsidRDefault="005E2961" w:rsidP="004E6476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7750EA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  <w:tr w:rsidR="008D063F" w:rsidRPr="00B0625C" w14:paraId="73F306EB" w14:textId="77777777" w:rsidTr="00BA6C22">
        <w:trPr>
          <w:trHeight w:val="312"/>
        </w:trPr>
        <w:tc>
          <w:tcPr>
            <w:tcW w:w="194" w:type="pct"/>
            <w:vAlign w:val="center"/>
          </w:tcPr>
          <w:p w14:paraId="36CCF0B2" w14:textId="77777777" w:rsidR="008D063F" w:rsidRPr="00B0625C" w:rsidRDefault="008D063F" w:rsidP="008D063F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2.</w:t>
            </w:r>
          </w:p>
        </w:tc>
        <w:tc>
          <w:tcPr>
            <w:tcW w:w="342" w:type="pct"/>
            <w:vAlign w:val="center"/>
          </w:tcPr>
          <w:p w14:paraId="6F3AB095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9952EC1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2B2F67E0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4B0B3F9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19F528C2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6D295106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2" w:type="pct"/>
            <w:vAlign w:val="center"/>
          </w:tcPr>
          <w:p w14:paraId="65163602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2022DB0C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05595062"/>
            <w:showingPlcHdr/>
            <w:dropDownList>
              <w:listItem w:value="Выберите элемент."/>
              <w:listItem w:displayText="Работник организации (ФРМО)" w:value="Работник организации (ФРМО)"/>
              <w:listItem w:displayText="Работник МЗ (ФРМО)" w:value="Работник МЗ (ФРМО)"/>
              <w:listItem w:displayText="Работник МЗ кадровый департамент(ФРМО)" w:value="Работник МЗ кадровый департамент(ФРМО)"/>
              <w:listItem w:displayText="Работник РЗН (ФРМО)" w:value="Работник РЗН (ФРМО)"/>
              <w:listItem w:displayText="Работник ОУЗ (ФРМО)" w:value="Работник ОУЗ (ФРМО)"/>
              <w:listItem w:displayText="Работник ФОИВ (ФРМО)" w:value="Работник ФОИВ (ФРМО)"/>
              <w:listItem w:displayText="Работник организации, бухгалтер (ФРМО)" w:value="Работник организации, бухгалтер (ФРМО)"/>
            </w:dropDownList>
          </w:sdtPr>
          <w:sdtContent>
            <w:tc>
              <w:tcPr>
                <w:tcW w:w="1600" w:type="pct"/>
                <w:vAlign w:val="center"/>
              </w:tcPr>
              <w:p w14:paraId="743A198C" w14:textId="35519C21" w:rsidR="008D063F" w:rsidRPr="007750EA" w:rsidRDefault="008D063F" w:rsidP="008D063F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7750EA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  <w:tr w:rsidR="008D063F" w:rsidRPr="00B0625C" w14:paraId="1DAAA455" w14:textId="77777777" w:rsidTr="00BA6C22">
        <w:trPr>
          <w:trHeight w:val="312"/>
        </w:trPr>
        <w:tc>
          <w:tcPr>
            <w:tcW w:w="194" w:type="pct"/>
            <w:vAlign w:val="center"/>
          </w:tcPr>
          <w:p w14:paraId="4D5D5756" w14:textId="77777777" w:rsidR="008D063F" w:rsidRPr="00B0625C" w:rsidRDefault="008D063F" w:rsidP="008D063F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3.</w:t>
            </w:r>
          </w:p>
        </w:tc>
        <w:tc>
          <w:tcPr>
            <w:tcW w:w="342" w:type="pct"/>
            <w:vAlign w:val="center"/>
          </w:tcPr>
          <w:p w14:paraId="10EC62B9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7941CEF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6826F2D6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393ED8CE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3B10213E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74D80928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2" w:type="pct"/>
            <w:vAlign w:val="center"/>
          </w:tcPr>
          <w:p w14:paraId="1EE4483B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81" w:type="pct"/>
            <w:vAlign w:val="center"/>
          </w:tcPr>
          <w:p w14:paraId="36B3CD49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30190642"/>
            <w:showingPlcHdr/>
            <w:dropDownList>
              <w:listItem w:value="Выберите элемент."/>
              <w:listItem w:displayText="Работник организации (ФРМО)" w:value="Работник организации (ФРМО)"/>
              <w:listItem w:displayText="Работник МЗ (ФРМО)" w:value="Работник МЗ (ФРМО)"/>
              <w:listItem w:displayText="Работник МЗ кадровый департамент(ФРМО)" w:value="Работник МЗ кадровый департамент(ФРМО)"/>
              <w:listItem w:displayText="Работник РЗН (ФРМО)" w:value="Работник РЗН (ФРМО)"/>
              <w:listItem w:displayText="Работник ОУЗ (ФРМО)" w:value="Работник ОУЗ (ФРМО)"/>
              <w:listItem w:displayText="Работник ФОИВ (ФРМО)" w:value="Работник ФОИВ (ФРМО)"/>
              <w:listItem w:displayText="Работник организации, бухгалтер (ФРМО)" w:value="Работник организации, бухгалтер (ФРМО)"/>
            </w:dropDownList>
          </w:sdtPr>
          <w:sdtContent>
            <w:tc>
              <w:tcPr>
                <w:tcW w:w="1600" w:type="pct"/>
                <w:vAlign w:val="center"/>
              </w:tcPr>
              <w:p w14:paraId="2AD738CC" w14:textId="4608FE14" w:rsidR="008D063F" w:rsidRPr="007750EA" w:rsidRDefault="008D063F" w:rsidP="008D063F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7750EA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</w:tbl>
    <w:p w14:paraId="366F0987" w14:textId="77777777" w:rsidR="005E2961" w:rsidRPr="00B0625C" w:rsidRDefault="005E2961" w:rsidP="005E2961">
      <w:pPr>
        <w:pStyle w:val="afffffffffff2"/>
        <w:spacing w:before="0"/>
        <w:rPr>
          <w:sz w:val="22"/>
          <w:szCs w:val="22"/>
        </w:rPr>
      </w:pPr>
    </w:p>
    <w:p w14:paraId="5CCD3FCE" w14:textId="77777777" w:rsidR="005E2961" w:rsidRPr="00B0625C" w:rsidRDefault="005E2961" w:rsidP="005E2961">
      <w:pPr>
        <w:pStyle w:val="af6"/>
      </w:pPr>
      <w:r w:rsidRPr="00B0625C">
        <w:t>{Наименование должности</w:t>
      </w:r>
    </w:p>
    <w:p w14:paraId="4915B1C7" w14:textId="77777777" w:rsidR="005E2961" w:rsidRPr="00B0625C" w:rsidRDefault="005E2961" w:rsidP="005E2961">
      <w:pPr>
        <w:pStyle w:val="af6"/>
      </w:pPr>
      <w:r w:rsidRPr="00B0625C">
        <w:t>уполномоченного лица}</w:t>
      </w:r>
      <w:r w:rsidRPr="00B0625C">
        <w:rPr>
          <w:rStyle w:val="affff"/>
          <w:sz w:val="22"/>
          <w:szCs w:val="22"/>
        </w:rPr>
        <w:footnoteReference w:id="9"/>
      </w:r>
      <w:r w:rsidRPr="00B0625C">
        <w:rPr>
          <w:rStyle w:val="affff"/>
          <w:sz w:val="22"/>
          <w:szCs w:val="22"/>
        </w:rPr>
        <w:tab/>
      </w:r>
      <w:r w:rsidRPr="00B0625C">
        <w:tab/>
      </w:r>
      <w:r w:rsidRPr="00B0625C">
        <w:tab/>
        <w:t xml:space="preserve">               </w:t>
      </w:r>
      <w:r w:rsidRPr="00B0625C">
        <w:tab/>
      </w:r>
      <w:r w:rsidRPr="00B0625C">
        <w:tab/>
      </w:r>
      <w:r w:rsidRPr="00B0625C">
        <w:tab/>
      </w:r>
      <w:r w:rsidRPr="00B0625C">
        <w:tab/>
        <w:t xml:space="preserve">    ____________________/{И.О. Фамилия}</w:t>
      </w:r>
    </w:p>
    <w:p w14:paraId="6052075E" w14:textId="77777777" w:rsidR="005E2961" w:rsidRPr="00B0625C" w:rsidRDefault="005E2961" w:rsidP="005E2961">
      <w:pPr>
        <w:pStyle w:val="af6"/>
      </w:pPr>
    </w:p>
    <w:p w14:paraId="45F18674" w14:textId="77777777" w:rsidR="005E2961" w:rsidRPr="00B0625C" w:rsidRDefault="005E2961" w:rsidP="005E2961">
      <w:pPr>
        <w:pStyle w:val="af6"/>
      </w:pPr>
      <w:r w:rsidRPr="00B0625C">
        <w:t>МП</w:t>
      </w:r>
      <w:r w:rsidRPr="00B0625C">
        <w:rPr>
          <w:rStyle w:val="affff"/>
          <w:sz w:val="22"/>
          <w:szCs w:val="22"/>
        </w:rPr>
        <w:footnoteReference w:id="10"/>
      </w:r>
      <w:r w:rsidRPr="00B0625C">
        <w:br w:type="page"/>
      </w:r>
    </w:p>
    <w:p w14:paraId="5DBFD9CB" w14:textId="77777777" w:rsidR="005E2961" w:rsidRPr="00D34747" w:rsidRDefault="005E2961" w:rsidP="005E2961">
      <w:pPr>
        <w:pStyle w:val="17"/>
        <w:autoSpaceDN w:val="0"/>
        <w:adjustRightInd w:val="0"/>
        <w:textAlignment w:val="baseline"/>
      </w:pPr>
      <w:bookmarkStart w:id="91" w:name="_ПРИЛОЖЕНИЕ_3._Форма"/>
      <w:bookmarkStart w:id="92" w:name="_ПРИЛОЖЕНИЕ_4._Форма"/>
      <w:bookmarkStart w:id="93" w:name="_ПРИЛОЖЕНИЕ_5._Форма"/>
      <w:bookmarkStart w:id="94" w:name="_Toc148459480"/>
      <w:bookmarkStart w:id="95" w:name="_Toc166976859"/>
      <w:bookmarkStart w:id="96" w:name="_Toc169021915"/>
      <w:bookmarkStart w:id="97" w:name="_Ref169067002"/>
      <w:bookmarkStart w:id="98" w:name="_Toc169069551"/>
      <w:bookmarkStart w:id="99" w:name="_Toc111837792"/>
      <w:bookmarkEnd w:id="33"/>
      <w:bookmarkEnd w:id="34"/>
      <w:bookmarkEnd w:id="35"/>
      <w:bookmarkEnd w:id="36"/>
      <w:bookmarkEnd w:id="91"/>
      <w:bookmarkEnd w:id="92"/>
      <w:bookmarkEnd w:id="93"/>
      <w:r w:rsidRPr="00D34747">
        <w:lastRenderedPageBreak/>
        <w:t xml:space="preserve">Форма </w:t>
      </w:r>
      <w:r w:rsidRPr="00E003B6">
        <w:t>заявки в СТП на предоставление</w:t>
      </w:r>
      <w:r w:rsidRPr="00D33C8B">
        <w:t xml:space="preserve"> доступа </w:t>
      </w:r>
      <w:r w:rsidRPr="00670C93">
        <w:t>к ФРМР</w:t>
      </w:r>
      <w:bookmarkEnd w:id="94"/>
      <w:bookmarkEnd w:id="95"/>
      <w:bookmarkEnd w:id="96"/>
      <w:bookmarkEnd w:id="97"/>
      <w:bookmarkEnd w:id="98"/>
    </w:p>
    <w:p w14:paraId="24132FCB" w14:textId="77777777" w:rsidR="005E2961" w:rsidRDefault="005E2961" w:rsidP="005E2961">
      <w:pPr>
        <w:pStyle w:val="affffffffff5"/>
        <w:rPr>
          <w:rStyle w:val="affffff6"/>
        </w:rPr>
      </w:pPr>
      <w:r w:rsidRPr="007D14D7">
        <w:rPr>
          <w:rStyle w:val="affffff6"/>
        </w:rPr>
        <w:t xml:space="preserve">Заявка на </w:t>
      </w:r>
      <w:r w:rsidRPr="0012237F">
        <w:rPr>
          <w:rStyle w:val="affffff6"/>
        </w:rPr>
        <w:t xml:space="preserve">предоставление доступа к Федеральному реГИСТРУ </w:t>
      </w:r>
      <w:r w:rsidRPr="0012237F">
        <w:rPr>
          <w:rStyle w:val="affffff6"/>
        </w:rPr>
        <w:br/>
        <w:t>медицински</w:t>
      </w:r>
      <w:r w:rsidRPr="007D14D7">
        <w:rPr>
          <w:rStyle w:val="affffff6"/>
        </w:rPr>
        <w:t xml:space="preserve">х и фармацевтических </w:t>
      </w:r>
      <w:r>
        <w:rPr>
          <w:rStyle w:val="affffff6"/>
        </w:rPr>
        <w:t>РАБОТНИКОВ</w:t>
      </w:r>
    </w:p>
    <w:p w14:paraId="0F1D3991" w14:textId="77777777" w:rsidR="005E2961" w:rsidRPr="00B0625C" w:rsidRDefault="005E2961" w:rsidP="005E2961">
      <w:pPr>
        <w:pStyle w:val="affffd"/>
      </w:pPr>
      <w:r w:rsidRPr="00B0625C">
        <w:t xml:space="preserve">Прошу предоставить пользователю(-ям) права роли </w:t>
      </w:r>
      <w:r w:rsidRPr="00B0625C">
        <w:rPr>
          <w:i/>
        </w:rPr>
        <w:t xml:space="preserve">{Наименование роли} </w:t>
      </w:r>
      <w:r w:rsidRPr="00B0625C">
        <w:t xml:space="preserve">в </w:t>
      </w:r>
      <w:r w:rsidRPr="00B0625C">
        <w:rPr>
          <w:i/>
        </w:rPr>
        <w:t>{</w:t>
      </w:r>
      <w:r w:rsidRPr="00B0625C">
        <w:rPr>
          <w:i/>
          <w:iCs/>
          <w:u w:val="single"/>
        </w:rPr>
        <w:t>промышленной/тестовой</w:t>
      </w:r>
      <w:r w:rsidRPr="00B0625C">
        <w:rPr>
          <w:i/>
        </w:rPr>
        <w:t>}</w:t>
      </w:r>
      <w:r w:rsidRPr="00B0625C">
        <w:t xml:space="preserve"> версии Федерального ре</w:t>
      </w:r>
      <w:r>
        <w:t xml:space="preserve">гистра </w:t>
      </w:r>
      <w:r w:rsidRPr="00B0625C">
        <w:t xml:space="preserve">медицинских </w:t>
      </w:r>
      <w:r>
        <w:t>и фармацевтических работников</w:t>
      </w:r>
      <w:r w:rsidRPr="00B0625C">
        <w:t xml:space="preserve"> ЕГИСЗ. Сведения о пользователе(-ях) приведены в таблице</w:t>
      </w:r>
      <w:r>
        <w:t xml:space="preserve"> ниже</w:t>
      </w:r>
      <w:r w:rsidRPr="00B0625C">
        <w:t xml:space="preserve">. </w:t>
      </w:r>
    </w:p>
    <w:p w14:paraId="6F3639B4" w14:textId="0ABC9D97" w:rsidR="005E2961" w:rsidRPr="00A25EDD" w:rsidRDefault="005E2961" w:rsidP="005E2961">
      <w:pPr>
        <w:pStyle w:val="afffff8"/>
      </w:pPr>
      <w:r w:rsidRPr="00A25EDD">
        <w:t>Таблица</w:t>
      </w:r>
      <w:r>
        <w:t xml:space="preserve"> </w:t>
      </w:r>
      <w:fldSimple w:instr=" STYLEREF \s &quot;Заголовок 1 Приложение&quot;  \* MERGEFORMAT ">
        <w:r w:rsidR="0048734D">
          <w:rPr>
            <w:noProof/>
          </w:rPr>
          <w:t>Д</w:t>
        </w:r>
      </w:fldSimple>
      <w:r>
        <w:t>.</w:t>
      </w:r>
      <w:fldSimple w:instr=" SEQ Таблица \* ARABIC \r 1 \* MERGEFORMAT ">
        <w:r w:rsidR="0048734D">
          <w:rPr>
            <w:noProof/>
          </w:rPr>
          <w:t>1</w:t>
        </w:r>
      </w:fldSimple>
      <w:r>
        <w:t xml:space="preserve"> </w:t>
      </w:r>
      <w:r w:rsidRPr="00A25EDD">
        <w:t>– Сведения о пользователе(-ях)</w:t>
      </w:r>
    </w:p>
    <w:tbl>
      <w:tblPr>
        <w:tblStyle w:val="afff5"/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006"/>
        <w:gridCol w:w="1085"/>
        <w:gridCol w:w="767"/>
        <w:gridCol w:w="1082"/>
        <w:gridCol w:w="1382"/>
        <w:gridCol w:w="1264"/>
        <w:gridCol w:w="1573"/>
        <w:gridCol w:w="1576"/>
        <w:gridCol w:w="4396"/>
      </w:tblGrid>
      <w:tr w:rsidR="005E2961" w:rsidRPr="00646423" w14:paraId="4C4231AF" w14:textId="77777777" w:rsidTr="004E6476">
        <w:trPr>
          <w:trHeight w:val="1023"/>
        </w:trPr>
        <w:tc>
          <w:tcPr>
            <w:tcW w:w="194" w:type="pct"/>
            <w:vAlign w:val="center"/>
          </w:tcPr>
          <w:p w14:paraId="0E5099EB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№</w:t>
            </w:r>
          </w:p>
        </w:tc>
        <w:tc>
          <w:tcPr>
            <w:tcW w:w="342" w:type="pct"/>
            <w:vAlign w:val="center"/>
          </w:tcPr>
          <w:p w14:paraId="452D72A9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СНИЛС</w:t>
            </w:r>
            <w:r w:rsidRPr="00646423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vAlign w:val="center"/>
          </w:tcPr>
          <w:p w14:paraId="7B949043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0D6F5680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Имя</w:t>
            </w:r>
          </w:p>
        </w:tc>
        <w:tc>
          <w:tcPr>
            <w:tcW w:w="368" w:type="pct"/>
            <w:vAlign w:val="center"/>
          </w:tcPr>
          <w:p w14:paraId="03561F3B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19F8CCCA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Адрес электронной почты</w:t>
            </w:r>
            <w:r w:rsidRPr="00646423">
              <w:rPr>
                <w:rStyle w:val="affff"/>
                <w:sz w:val="20"/>
                <w:szCs w:val="20"/>
              </w:rPr>
              <w:footnoteReference w:id="11"/>
            </w:r>
          </w:p>
        </w:tc>
        <w:tc>
          <w:tcPr>
            <w:tcW w:w="430" w:type="pct"/>
            <w:vAlign w:val="center"/>
          </w:tcPr>
          <w:p w14:paraId="78D51741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535" w:type="pct"/>
            <w:vAlign w:val="center"/>
          </w:tcPr>
          <w:p w14:paraId="21EA0975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 xml:space="preserve">Полное наименование организации </w:t>
            </w:r>
          </w:p>
        </w:tc>
        <w:tc>
          <w:tcPr>
            <w:tcW w:w="536" w:type="pct"/>
            <w:vAlign w:val="center"/>
          </w:tcPr>
          <w:p w14:paraId="2A79961C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  <w:lang w:val="en-US"/>
              </w:rPr>
            </w:pPr>
            <w:r w:rsidRPr="00646423">
              <w:rPr>
                <w:sz w:val="20"/>
                <w:szCs w:val="20"/>
                <w:lang w:val="en-US"/>
              </w:rPr>
              <w:t>OID</w:t>
            </w:r>
          </w:p>
          <w:p w14:paraId="15808A63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организации</w:t>
            </w:r>
            <w:r w:rsidRPr="00646423">
              <w:rPr>
                <w:rStyle w:val="affff"/>
                <w:sz w:val="20"/>
                <w:szCs w:val="20"/>
              </w:rPr>
              <w:footnoteReference w:id="12"/>
            </w:r>
          </w:p>
        </w:tc>
        <w:tc>
          <w:tcPr>
            <w:tcW w:w="1495" w:type="pct"/>
            <w:vAlign w:val="center"/>
          </w:tcPr>
          <w:p w14:paraId="7F49C61D" w14:textId="77777777" w:rsidR="005E2961" w:rsidRPr="00646423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646423">
              <w:rPr>
                <w:rStyle w:val="affff"/>
                <w:bCs/>
                <w:color w:val="000000"/>
                <w:sz w:val="20"/>
                <w:szCs w:val="20"/>
              </w:rPr>
              <w:footnoteReference w:id="13"/>
            </w:r>
          </w:p>
        </w:tc>
      </w:tr>
      <w:tr w:rsidR="005E2961" w:rsidRPr="00EB5CC9" w14:paraId="5A18C183" w14:textId="77777777" w:rsidTr="004E6476">
        <w:trPr>
          <w:trHeight w:val="312"/>
        </w:trPr>
        <w:tc>
          <w:tcPr>
            <w:tcW w:w="194" w:type="pct"/>
            <w:vAlign w:val="center"/>
          </w:tcPr>
          <w:p w14:paraId="2278D6AD" w14:textId="77777777" w:rsidR="005E2961" w:rsidRPr="00EB5CC9" w:rsidRDefault="005E2961" w:rsidP="00C44699">
            <w:pPr>
              <w:pStyle w:val="1f"/>
              <w:numPr>
                <w:ilvl w:val="0"/>
                <w:numId w:val="45"/>
              </w:numPr>
              <w:autoSpaceDN w:val="0"/>
              <w:adjustRightInd w:val="0"/>
              <w:ind w:left="0"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14:paraId="10D064FF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5BF3C51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479B350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3BE0CD45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3A2F954D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0" w:type="pct"/>
            <w:vAlign w:val="center"/>
          </w:tcPr>
          <w:p w14:paraId="4E7F7E84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5" w:type="pct"/>
            <w:vAlign w:val="center"/>
          </w:tcPr>
          <w:p w14:paraId="0C257C1A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1516A560" w14:textId="77777777" w:rsidR="005E2961" w:rsidRPr="00EB5CC9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id w:val="357398024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МЗ кадровый департамент (ФРМР)" w:value="Работник МЗ кадровый департамент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</w:dropDownList>
          </w:sdtPr>
          <w:sdtContent>
            <w:tc>
              <w:tcPr>
                <w:tcW w:w="1495" w:type="pct"/>
                <w:vAlign w:val="center"/>
              </w:tcPr>
              <w:p w14:paraId="20D302A2" w14:textId="77777777" w:rsidR="005E2961" w:rsidRPr="00EB5CC9" w:rsidRDefault="005E2961" w:rsidP="004E6476">
                <w:pPr>
                  <w:pStyle w:val="afffffa"/>
                </w:pPr>
                <w:r w:rsidRPr="00EB5CC9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  <w:tr w:rsidR="008D063F" w:rsidRPr="00EB5CC9" w14:paraId="05B50699" w14:textId="77777777" w:rsidTr="00BA6C22">
        <w:trPr>
          <w:trHeight w:val="312"/>
        </w:trPr>
        <w:tc>
          <w:tcPr>
            <w:tcW w:w="194" w:type="pct"/>
            <w:vAlign w:val="center"/>
          </w:tcPr>
          <w:p w14:paraId="02C4B56E" w14:textId="77777777" w:rsidR="008D063F" w:rsidRPr="00EB5CC9" w:rsidRDefault="008D063F" w:rsidP="008D063F">
            <w:pPr>
              <w:pStyle w:val="1f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14:paraId="4F70F395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B3D84EE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42217B39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9810E9A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0719FC12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0" w:type="pct"/>
            <w:vAlign w:val="center"/>
          </w:tcPr>
          <w:p w14:paraId="0AE7F504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5" w:type="pct"/>
            <w:vAlign w:val="center"/>
          </w:tcPr>
          <w:p w14:paraId="7FAF4FF3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039B11A5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id w:val="1351673582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МЗ кадровый департамент (ФРМР)" w:value="Работник МЗ кадровый департамент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</w:dropDownList>
          </w:sdtPr>
          <w:sdtContent>
            <w:tc>
              <w:tcPr>
                <w:tcW w:w="1495" w:type="pct"/>
                <w:vAlign w:val="center"/>
              </w:tcPr>
              <w:p w14:paraId="6F009DDC" w14:textId="07E68A13" w:rsidR="008D063F" w:rsidRPr="00EB5CC9" w:rsidRDefault="008D063F" w:rsidP="008D063F">
                <w:pPr>
                  <w:pStyle w:val="afffffa"/>
                </w:pPr>
                <w:r w:rsidRPr="00EB5CC9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  <w:tr w:rsidR="008D063F" w:rsidRPr="00EB5CC9" w14:paraId="78621D56" w14:textId="77777777" w:rsidTr="00BA6C22">
        <w:trPr>
          <w:trHeight w:val="312"/>
        </w:trPr>
        <w:tc>
          <w:tcPr>
            <w:tcW w:w="194" w:type="pct"/>
            <w:vAlign w:val="center"/>
          </w:tcPr>
          <w:p w14:paraId="0CCAD0DC" w14:textId="77777777" w:rsidR="008D063F" w:rsidRPr="00EB5CC9" w:rsidRDefault="008D063F" w:rsidP="008D063F">
            <w:pPr>
              <w:pStyle w:val="1f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14:paraId="5BBB4104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9BA2007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46B83C3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BAA93CD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79F4EFA5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30" w:type="pct"/>
            <w:vAlign w:val="center"/>
          </w:tcPr>
          <w:p w14:paraId="449A746B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5" w:type="pct"/>
            <w:vAlign w:val="center"/>
          </w:tcPr>
          <w:p w14:paraId="747100DD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2E3B0FE1" w14:textId="77777777" w:rsidR="008D063F" w:rsidRPr="00EB5CC9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id w:val="1054820391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МЗ кадровый департамент (ФРМР)" w:value="Работник МЗ кадровый департамент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</w:dropDownList>
          </w:sdtPr>
          <w:sdtContent>
            <w:tc>
              <w:tcPr>
                <w:tcW w:w="1495" w:type="pct"/>
                <w:vAlign w:val="center"/>
              </w:tcPr>
              <w:p w14:paraId="2ADCEC4D" w14:textId="2BBA61D6" w:rsidR="008D063F" w:rsidRPr="00EB5CC9" w:rsidRDefault="008D063F" w:rsidP="008D063F">
                <w:pPr>
                  <w:pStyle w:val="afffffa"/>
                </w:pPr>
                <w:r w:rsidRPr="00EB5CC9">
                  <w:rPr>
                    <w:rStyle w:val="affffffff6"/>
                    <w:rFonts w:eastAsiaTheme="majorEastAsia"/>
                    <w:sz w:val="20"/>
                  </w:rPr>
                  <w:t>Выберите элемент.</w:t>
                </w:r>
              </w:p>
            </w:tc>
          </w:sdtContent>
        </w:sdt>
      </w:tr>
    </w:tbl>
    <w:p w14:paraId="670C6480" w14:textId="77777777" w:rsidR="005E2961" w:rsidRDefault="005E2961" w:rsidP="005E2961">
      <w:pPr>
        <w:pStyle w:val="af6"/>
      </w:pPr>
    </w:p>
    <w:p w14:paraId="617870DE" w14:textId="77777777" w:rsidR="005E2961" w:rsidRPr="00B0625C" w:rsidRDefault="005E2961" w:rsidP="005E2961">
      <w:pPr>
        <w:pStyle w:val="af6"/>
      </w:pPr>
      <w:r w:rsidRPr="00B0625C">
        <w:t>{Наименование должности</w:t>
      </w:r>
    </w:p>
    <w:p w14:paraId="648EE3D7" w14:textId="77777777" w:rsidR="005E2961" w:rsidRPr="00B0625C" w:rsidRDefault="005E2961" w:rsidP="005E2961">
      <w:pPr>
        <w:pStyle w:val="af6"/>
      </w:pPr>
      <w:r w:rsidRPr="00B0625C">
        <w:t>уполномоченного лица}</w:t>
      </w:r>
      <w:r w:rsidRPr="00B0625C">
        <w:rPr>
          <w:rStyle w:val="affff"/>
          <w:sz w:val="22"/>
          <w:szCs w:val="22"/>
        </w:rPr>
        <w:footnoteReference w:id="14"/>
      </w:r>
      <w:r w:rsidRPr="00B0625C">
        <w:rPr>
          <w:rStyle w:val="affff"/>
          <w:sz w:val="22"/>
          <w:szCs w:val="22"/>
        </w:rPr>
        <w:tab/>
      </w:r>
      <w:r w:rsidRPr="00B0625C">
        <w:tab/>
      </w:r>
      <w:r w:rsidRPr="00B0625C">
        <w:tab/>
      </w:r>
      <w:r>
        <w:t xml:space="preserve">       </w:t>
      </w:r>
      <w:r w:rsidRPr="00B0625C">
        <w:t xml:space="preserve"> </w:t>
      </w:r>
      <w:r w:rsidRPr="00B0625C">
        <w:tab/>
      </w:r>
      <w:r w:rsidRPr="00B0625C">
        <w:tab/>
      </w:r>
      <w:r w:rsidRPr="00B0625C">
        <w:tab/>
      </w:r>
      <w:r w:rsidRPr="00B0625C">
        <w:tab/>
      </w:r>
      <w:r>
        <w:t xml:space="preserve">  </w:t>
      </w:r>
      <w:r w:rsidRPr="00B0625C">
        <w:t>____________________/{И.О. Фамилия}</w:t>
      </w:r>
    </w:p>
    <w:p w14:paraId="58C79E39" w14:textId="77777777" w:rsidR="005E2961" w:rsidRPr="00B0625C" w:rsidRDefault="005E2961" w:rsidP="005E2961">
      <w:pPr>
        <w:pStyle w:val="af6"/>
      </w:pPr>
    </w:p>
    <w:p w14:paraId="7D0DD8DB" w14:textId="77777777" w:rsidR="005E2961" w:rsidRDefault="005E2961" w:rsidP="005E2961">
      <w:pPr>
        <w:pStyle w:val="af6"/>
      </w:pPr>
      <w:r w:rsidRPr="00B0625C">
        <w:t>МП</w:t>
      </w:r>
      <w:r w:rsidRPr="00B0625C">
        <w:rPr>
          <w:rStyle w:val="affff"/>
          <w:sz w:val="22"/>
          <w:szCs w:val="22"/>
        </w:rPr>
        <w:footnoteReference w:id="15"/>
      </w:r>
    </w:p>
    <w:p w14:paraId="174535D5" w14:textId="361DFBEB" w:rsidR="005E2961" w:rsidRPr="00D34747" w:rsidRDefault="005E2961" w:rsidP="005E2961">
      <w:pPr>
        <w:pStyle w:val="17"/>
        <w:keepNext w:val="0"/>
        <w:keepLines w:val="0"/>
        <w:widowControl w:val="0"/>
        <w:autoSpaceDN w:val="0"/>
        <w:adjustRightInd w:val="0"/>
        <w:ind w:left="0"/>
        <w:textAlignment w:val="baseline"/>
      </w:pPr>
      <w:bookmarkStart w:id="100" w:name="_Toc169021916"/>
      <w:bookmarkStart w:id="101" w:name="_Ref169067013"/>
      <w:bookmarkStart w:id="102" w:name="_Toc169069552"/>
      <w:bookmarkEnd w:id="99"/>
      <w:r w:rsidRPr="00D34747">
        <w:lastRenderedPageBreak/>
        <w:t xml:space="preserve">Форма заявки в СТП на предоставление доступа </w:t>
      </w:r>
      <w:r>
        <w:t xml:space="preserve">одновременно </w:t>
      </w:r>
      <w:r w:rsidRPr="00D34747">
        <w:t>к ФРМО</w:t>
      </w:r>
      <w:r>
        <w:t xml:space="preserve"> и </w:t>
      </w:r>
      <w:bookmarkEnd w:id="100"/>
      <w:bookmarkEnd w:id="101"/>
      <w:bookmarkEnd w:id="102"/>
      <w:r w:rsidR="007750EA">
        <w:t>ФРМР</w:t>
      </w:r>
    </w:p>
    <w:p w14:paraId="552EF1FC" w14:textId="77777777" w:rsidR="005E2961" w:rsidRPr="007D14D7" w:rsidRDefault="005E2961" w:rsidP="005E2961">
      <w:pPr>
        <w:pStyle w:val="affffffffff5"/>
        <w:rPr>
          <w:rStyle w:val="affffff6"/>
        </w:rPr>
      </w:pPr>
      <w:r w:rsidRPr="007D14D7">
        <w:rPr>
          <w:rStyle w:val="affffff6"/>
        </w:rPr>
        <w:t>Заявка на предоставление доступа к Федеральному реестру медицинских и фармацевтических организаций</w:t>
      </w:r>
      <w:r>
        <w:rPr>
          <w:rStyle w:val="affffff6"/>
        </w:rPr>
        <w:t xml:space="preserve"> и </w:t>
      </w:r>
      <w:r w:rsidRPr="007D14D7">
        <w:rPr>
          <w:rStyle w:val="affffff6"/>
        </w:rPr>
        <w:t xml:space="preserve">Федеральному </w:t>
      </w:r>
      <w:r>
        <w:rPr>
          <w:rStyle w:val="affffff6"/>
        </w:rPr>
        <w:t>регистру</w:t>
      </w:r>
      <w:r w:rsidRPr="007D14D7">
        <w:rPr>
          <w:rStyle w:val="affffff6"/>
        </w:rPr>
        <w:t xml:space="preserve"> медицинских и фармацевтических </w:t>
      </w:r>
      <w:r>
        <w:rPr>
          <w:rStyle w:val="affffff6"/>
        </w:rPr>
        <w:t>работников</w:t>
      </w:r>
    </w:p>
    <w:p w14:paraId="050646F0" w14:textId="77777777" w:rsidR="005E2961" w:rsidRPr="00B0625C" w:rsidRDefault="005E2961" w:rsidP="005E2961">
      <w:pPr>
        <w:pStyle w:val="af6"/>
      </w:pPr>
    </w:p>
    <w:p w14:paraId="5CDC185D" w14:textId="77777777" w:rsidR="005E2961" w:rsidRPr="00B0625C" w:rsidRDefault="005E2961" w:rsidP="005E2961">
      <w:pPr>
        <w:pStyle w:val="af6"/>
      </w:pPr>
      <w:r w:rsidRPr="00B0625C">
        <w:t xml:space="preserve">Прошу предоставить пользователю(-ям) права роли </w:t>
      </w:r>
      <w:r w:rsidRPr="00B0625C">
        <w:rPr>
          <w:i/>
        </w:rPr>
        <w:t xml:space="preserve">{Наименование роли} </w:t>
      </w:r>
      <w:r w:rsidRPr="00B0625C">
        <w:t xml:space="preserve">в </w:t>
      </w:r>
      <w:r w:rsidRPr="00B0625C">
        <w:rPr>
          <w:i/>
        </w:rPr>
        <w:t>{</w:t>
      </w:r>
      <w:r w:rsidRPr="00B0625C">
        <w:rPr>
          <w:i/>
          <w:iCs/>
          <w:u w:val="single"/>
        </w:rPr>
        <w:t>промышленной/тестовой</w:t>
      </w:r>
      <w:r w:rsidRPr="00B0625C">
        <w:rPr>
          <w:i/>
        </w:rPr>
        <w:t>}</w:t>
      </w:r>
      <w:r w:rsidRPr="00B0625C">
        <w:t xml:space="preserve"> версии Федерального реестра медицинских </w:t>
      </w:r>
      <w:r>
        <w:t xml:space="preserve">и фармацевтических </w:t>
      </w:r>
      <w:r w:rsidRPr="00B0625C">
        <w:t>организаций</w:t>
      </w:r>
      <w:r>
        <w:t xml:space="preserve"> и </w:t>
      </w:r>
      <w:r w:rsidRPr="00F51409">
        <w:rPr>
          <w:rStyle w:val="affffff6"/>
          <w:b w:val="0"/>
          <w:bCs/>
        </w:rPr>
        <w:t>Федеральному регистру</w:t>
      </w:r>
      <w:r>
        <w:rPr>
          <w:rStyle w:val="affffff6"/>
          <w:b w:val="0"/>
          <w:bCs/>
        </w:rPr>
        <w:t xml:space="preserve"> </w:t>
      </w:r>
      <w:r w:rsidRPr="00F51409">
        <w:rPr>
          <w:rStyle w:val="affffff6"/>
          <w:b w:val="0"/>
          <w:bCs/>
        </w:rPr>
        <w:t>медицинских и фармацевтических работнико</w:t>
      </w:r>
      <w:r>
        <w:t>в</w:t>
      </w:r>
      <w:r w:rsidRPr="00B0625C">
        <w:t xml:space="preserve"> ЕГИСЗ. Сведения о пользователе(-ях) приведены в таблице</w:t>
      </w:r>
      <w:r>
        <w:t xml:space="preserve"> ниже</w:t>
      </w:r>
      <w:r w:rsidRPr="00B0625C">
        <w:t xml:space="preserve">. </w:t>
      </w:r>
    </w:p>
    <w:p w14:paraId="029F83F3" w14:textId="1DF1024D" w:rsidR="005E2961" w:rsidRPr="00B0625C" w:rsidRDefault="0048734D" w:rsidP="005E2961">
      <w:pPr>
        <w:pStyle w:val="afffff8"/>
      </w:pPr>
      <w:r w:rsidRPr="00A25EDD">
        <w:t>Таблица</w:t>
      </w:r>
      <w:r>
        <w:t xml:space="preserve"> </w:t>
      </w:r>
      <w:fldSimple w:instr=" STYLEREF \s &quot;Заголовок 1 Приложение&quot;  \* MERGEFORMAT ">
        <w:r>
          <w:rPr>
            <w:noProof/>
          </w:rPr>
          <w:t>Е</w:t>
        </w:r>
      </w:fldSimple>
      <w:r>
        <w:t>.</w:t>
      </w:r>
      <w:fldSimple w:instr=" SEQ Таблица \* ARABIC \r 1 \* MERGEFORMAT ">
        <w:r>
          <w:rPr>
            <w:noProof/>
          </w:rPr>
          <w:t>1</w:t>
        </w:r>
      </w:fldSimple>
      <w:r>
        <w:t xml:space="preserve"> </w:t>
      </w:r>
      <w:r w:rsidRPr="00A25EDD">
        <w:t xml:space="preserve">– </w:t>
      </w:r>
      <w:r w:rsidR="005E2961" w:rsidRPr="00B0625C">
        <w:t>Сведения о пользователе(-ях)</w:t>
      </w:r>
    </w:p>
    <w:tbl>
      <w:tblPr>
        <w:tblStyle w:val="afff5"/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007"/>
        <w:gridCol w:w="1085"/>
        <w:gridCol w:w="632"/>
        <w:gridCol w:w="1003"/>
        <w:gridCol w:w="1429"/>
        <w:gridCol w:w="1294"/>
        <w:gridCol w:w="1485"/>
        <w:gridCol w:w="1491"/>
        <w:gridCol w:w="4704"/>
      </w:tblGrid>
      <w:tr w:rsidR="005E2961" w:rsidRPr="00B0625C" w14:paraId="383BE618" w14:textId="77777777" w:rsidTr="00EE11D5">
        <w:trPr>
          <w:trHeight w:val="1023"/>
        </w:trPr>
        <w:tc>
          <w:tcPr>
            <w:tcW w:w="194" w:type="pct"/>
            <w:vAlign w:val="center"/>
          </w:tcPr>
          <w:p w14:paraId="3C95C4CA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</w:t>
            </w:r>
          </w:p>
        </w:tc>
        <w:tc>
          <w:tcPr>
            <w:tcW w:w="342" w:type="pct"/>
            <w:vAlign w:val="center"/>
          </w:tcPr>
          <w:p w14:paraId="58AB461C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СНИЛС</w:t>
            </w:r>
            <w:r w:rsidRPr="00B0625C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vAlign w:val="center"/>
          </w:tcPr>
          <w:p w14:paraId="3DAD9104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Фамилия</w:t>
            </w:r>
          </w:p>
        </w:tc>
        <w:tc>
          <w:tcPr>
            <w:tcW w:w="215" w:type="pct"/>
            <w:vAlign w:val="center"/>
          </w:tcPr>
          <w:p w14:paraId="46A10F0F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Имя</w:t>
            </w:r>
          </w:p>
        </w:tc>
        <w:tc>
          <w:tcPr>
            <w:tcW w:w="341" w:type="pct"/>
            <w:vAlign w:val="center"/>
          </w:tcPr>
          <w:p w14:paraId="2BCB8CAA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Отчество</w:t>
            </w:r>
          </w:p>
        </w:tc>
        <w:tc>
          <w:tcPr>
            <w:tcW w:w="486" w:type="pct"/>
            <w:vAlign w:val="center"/>
          </w:tcPr>
          <w:p w14:paraId="3AE023E9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 xml:space="preserve">Адрес электронной почты </w:t>
            </w:r>
            <w:r w:rsidRPr="00B0625C">
              <w:rPr>
                <w:rStyle w:val="affff"/>
              </w:rPr>
              <w:footnoteReference w:id="16"/>
            </w:r>
          </w:p>
        </w:tc>
        <w:tc>
          <w:tcPr>
            <w:tcW w:w="440" w:type="pct"/>
            <w:vAlign w:val="center"/>
          </w:tcPr>
          <w:p w14:paraId="43CE666E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646423">
              <w:rPr>
                <w:sz w:val="20"/>
                <w:szCs w:val="20"/>
              </w:rPr>
              <w:t>Субъект Российской Федерации</w:t>
            </w:r>
          </w:p>
        </w:tc>
        <w:tc>
          <w:tcPr>
            <w:tcW w:w="505" w:type="pct"/>
            <w:vAlign w:val="center"/>
          </w:tcPr>
          <w:p w14:paraId="603C5A0F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 xml:space="preserve">Полное наименование организации </w:t>
            </w:r>
          </w:p>
        </w:tc>
        <w:tc>
          <w:tcPr>
            <w:tcW w:w="507" w:type="pct"/>
            <w:vAlign w:val="center"/>
          </w:tcPr>
          <w:p w14:paraId="0657D1F6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  <w:lang w:val="en-US"/>
              </w:rPr>
            </w:pPr>
            <w:r w:rsidRPr="00B0625C">
              <w:rPr>
                <w:sz w:val="20"/>
                <w:szCs w:val="20"/>
                <w:lang w:val="en-US"/>
              </w:rPr>
              <w:t>OID</w:t>
            </w:r>
          </w:p>
          <w:p w14:paraId="721E7C0B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организации</w:t>
            </w:r>
            <w:r w:rsidRPr="00B0625C">
              <w:rPr>
                <w:rStyle w:val="affff"/>
              </w:rPr>
              <w:footnoteReference w:id="17"/>
            </w:r>
          </w:p>
        </w:tc>
        <w:tc>
          <w:tcPr>
            <w:tcW w:w="1600" w:type="pct"/>
            <w:vAlign w:val="center"/>
          </w:tcPr>
          <w:p w14:paraId="16899C3F" w14:textId="77777777" w:rsidR="005E2961" w:rsidRPr="00B0625C" w:rsidRDefault="005E2961" w:rsidP="004E6476">
            <w:pPr>
              <w:pStyle w:val="affffffffffe"/>
              <w:ind w:left="57"/>
              <w:rPr>
                <w:sz w:val="20"/>
                <w:szCs w:val="20"/>
              </w:rPr>
            </w:pPr>
            <w:r w:rsidRPr="00B0625C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B0625C">
              <w:rPr>
                <w:rStyle w:val="affff"/>
                <w:bCs/>
                <w:color w:val="000000"/>
              </w:rPr>
              <w:footnoteReference w:id="18"/>
            </w:r>
          </w:p>
        </w:tc>
      </w:tr>
      <w:tr w:rsidR="005E2961" w:rsidRPr="00B0625C" w14:paraId="0D968B9A" w14:textId="77777777" w:rsidTr="00EE11D5">
        <w:trPr>
          <w:trHeight w:val="312"/>
        </w:trPr>
        <w:tc>
          <w:tcPr>
            <w:tcW w:w="194" w:type="pct"/>
            <w:vAlign w:val="center"/>
          </w:tcPr>
          <w:p w14:paraId="6CF6EBF3" w14:textId="77777777" w:rsidR="005E2961" w:rsidRPr="00B0625C" w:rsidRDefault="005E2961" w:rsidP="004E6476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1.</w:t>
            </w:r>
          </w:p>
        </w:tc>
        <w:tc>
          <w:tcPr>
            <w:tcW w:w="342" w:type="pct"/>
            <w:vAlign w:val="center"/>
          </w:tcPr>
          <w:p w14:paraId="57C6C32F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7F3AD04A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0E55AE82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08145BDD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1014EE53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0E07B31B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14:paraId="586EDB30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2FDBAC1C" w14:textId="77777777" w:rsidR="005E2961" w:rsidRPr="00B0625C" w:rsidRDefault="005E2961" w:rsidP="004E6476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7354022"/>
            <w:showingPlcHdr/>
            <w:dropDownList>
              <w:listItem w:value="Выберите элемент."/>
              <w:listItem w:displayText="Работник организации (ФРМО/ФРМР)" w:value="Работник организации (ФРМО/ФРМР)"/>
              <w:listItem w:displayText="Работник МЗ (ФРМО/ФРМР)" w:value="Работник МЗ (ФРМО/ФРМР)"/>
              <w:listItem w:displayText="Работник МЗ кадровый департамерт (ФРМО/ФРМР)" w:value="Работник МЗ кадровый департамерт (ФРМО/ФРМР)"/>
              <w:listItem w:displayText="Работник РЗН (ФРМО/ФРМР)" w:value="Работник РЗН (ФРМО/ФРМР)"/>
              <w:listItem w:displayText="Работник ОУЗ (ФРМО/ФРМР)" w:value="Работник ОУЗ (ФРМО/ФРМР)"/>
              <w:listItem w:displayText="Работник ФОИВ (ФРМО/ФРМР)" w:value="Работник ФОИВ (ФРМО/ФРМР)"/>
              <w:listItem w:displayText="Работник организации, бухгалтер (ФРМО)/Работник организации (ФРМР)" w:value="Работник организации, бухгалтер (ФРМО)/Работник организации (ФРМР)"/>
            </w:dropDownList>
          </w:sdtPr>
          <w:sdtContent>
            <w:tc>
              <w:tcPr>
                <w:tcW w:w="1600" w:type="pct"/>
                <w:vAlign w:val="center"/>
              </w:tcPr>
              <w:p w14:paraId="196688B0" w14:textId="77777777" w:rsidR="005E2961" w:rsidRPr="008D063F" w:rsidRDefault="005E2961" w:rsidP="004E6476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8D063F">
                  <w:rPr>
                    <w:rStyle w:val="affffffff6"/>
                    <w:rFonts w:eastAsiaTheme="majorEastAsia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</w:tr>
      <w:tr w:rsidR="008D063F" w:rsidRPr="00B0625C" w14:paraId="0E99EE18" w14:textId="77777777" w:rsidTr="00EE11D5">
        <w:trPr>
          <w:trHeight w:val="312"/>
        </w:trPr>
        <w:tc>
          <w:tcPr>
            <w:tcW w:w="194" w:type="pct"/>
            <w:vAlign w:val="center"/>
          </w:tcPr>
          <w:p w14:paraId="6376473E" w14:textId="77777777" w:rsidR="008D063F" w:rsidRPr="00B0625C" w:rsidRDefault="008D063F" w:rsidP="008D063F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2.</w:t>
            </w:r>
          </w:p>
        </w:tc>
        <w:tc>
          <w:tcPr>
            <w:tcW w:w="342" w:type="pct"/>
            <w:vAlign w:val="center"/>
          </w:tcPr>
          <w:p w14:paraId="4B980D7C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34A2078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6DCC6DF0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6A281ED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335F56F6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6B97EA7D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14:paraId="3E0BB66B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62620E32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23756508"/>
            <w:showingPlcHdr/>
            <w:dropDownList>
              <w:listItem w:value="Выберите элемент."/>
              <w:listItem w:displayText="Работник организации (ФРМО/ФРМР)" w:value="Работник организации (ФРМО/ФРМР)"/>
              <w:listItem w:displayText="Работник МЗ (ФРМО/ФРМР)" w:value="Работник МЗ (ФРМО/ФРМР)"/>
              <w:listItem w:displayText="Работник МЗ кадровый департамерт (ФРМО/ФРМР)" w:value="Работник МЗ кадровый департамерт (ФРМО/ФРМР)"/>
              <w:listItem w:displayText="Работник РЗН (ФРМО/ФРМР)" w:value="Работник РЗН (ФРМО/ФРМР)"/>
              <w:listItem w:displayText="Работник ОУЗ (ФРМО/ФРМР)" w:value="Работник ОУЗ (ФРМО/ФРМР)"/>
              <w:listItem w:displayText="Работник ФОИВ (ФРМО/ФРМР)" w:value="Работник ФОИВ (ФРМО/ФРМР)"/>
              <w:listItem w:displayText="Работник организации, бухгалтер (ФРМО)/Работник организации (ФРМР)" w:value="Работник организации, бухгалтер (ФРМО)/Работник организации (ФРМР)"/>
            </w:dropDownList>
          </w:sdtPr>
          <w:sdtContent>
            <w:tc>
              <w:tcPr>
                <w:tcW w:w="1600" w:type="pct"/>
                <w:vAlign w:val="center"/>
              </w:tcPr>
              <w:p w14:paraId="66C78082" w14:textId="257ADF25" w:rsidR="008D063F" w:rsidRPr="008D063F" w:rsidRDefault="008D063F" w:rsidP="008D063F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8D063F">
                  <w:rPr>
                    <w:rStyle w:val="affffffff6"/>
                    <w:rFonts w:eastAsiaTheme="majorEastAsia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</w:tr>
      <w:tr w:rsidR="008D063F" w:rsidRPr="00B0625C" w14:paraId="04BC4126" w14:textId="77777777" w:rsidTr="00EE11D5">
        <w:trPr>
          <w:trHeight w:val="312"/>
        </w:trPr>
        <w:tc>
          <w:tcPr>
            <w:tcW w:w="194" w:type="pct"/>
            <w:vAlign w:val="center"/>
          </w:tcPr>
          <w:p w14:paraId="424FD3A7" w14:textId="77777777" w:rsidR="008D063F" w:rsidRPr="00B0625C" w:rsidRDefault="008D063F" w:rsidP="008D063F">
            <w:pPr>
              <w:pStyle w:val="af"/>
              <w:numPr>
                <w:ilvl w:val="0"/>
                <w:numId w:val="0"/>
              </w:numPr>
              <w:ind w:left="57"/>
              <w:rPr>
                <w:sz w:val="20"/>
                <w:szCs w:val="20"/>
              </w:rPr>
            </w:pPr>
            <w:r w:rsidRPr="00B0625C">
              <w:rPr>
                <w:sz w:val="20"/>
                <w:szCs w:val="20"/>
              </w:rPr>
              <w:t>3.</w:t>
            </w:r>
          </w:p>
        </w:tc>
        <w:tc>
          <w:tcPr>
            <w:tcW w:w="342" w:type="pct"/>
            <w:vAlign w:val="center"/>
          </w:tcPr>
          <w:p w14:paraId="0B778BB5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043750A9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215" w:type="pct"/>
            <w:vAlign w:val="center"/>
          </w:tcPr>
          <w:p w14:paraId="591E15D2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237FC7E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68DE5A7E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14:paraId="35428331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14:paraId="53AFCC76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1A43A6A8" w14:textId="77777777" w:rsidR="008D063F" w:rsidRPr="00B0625C" w:rsidRDefault="008D063F" w:rsidP="008D063F">
            <w:pPr>
              <w:pStyle w:val="affffffffffb"/>
              <w:ind w:left="57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10940521"/>
            <w:showingPlcHdr/>
            <w:dropDownList>
              <w:listItem w:value="Выберите элемент."/>
              <w:listItem w:displayText="Работник организации (ФРМО/ФРМР)" w:value="Работник организации (ФРМО/ФРМР)"/>
              <w:listItem w:displayText="Работник МЗ (ФРМО/ФРМР)" w:value="Работник МЗ (ФРМО/ФРМР)"/>
              <w:listItem w:displayText="Работник МЗ кадровый департамерт (ФРМО/ФРМР)" w:value="Работник МЗ кадровый департамерт (ФРМО/ФРМР)"/>
              <w:listItem w:displayText="Работник РЗН (ФРМО/ФРМР)" w:value="Работник РЗН (ФРМО/ФРМР)"/>
              <w:listItem w:displayText="Работник ОУЗ (ФРМО/ФРМР)" w:value="Работник ОУЗ (ФРМО/ФРМР)"/>
              <w:listItem w:displayText="Работник ФОИВ (ФРМО/ФРМР)" w:value="Работник ФОИВ (ФРМО/ФРМР)"/>
              <w:listItem w:displayText="Работник организации, бухгалтер (ФРМО)/Работник организации (ФРМР)" w:value="Работник организации, бухгалтер (ФРМО)/Работник организации (ФРМР)"/>
            </w:dropDownList>
          </w:sdtPr>
          <w:sdtContent>
            <w:tc>
              <w:tcPr>
                <w:tcW w:w="1600" w:type="pct"/>
                <w:vAlign w:val="center"/>
              </w:tcPr>
              <w:p w14:paraId="305D4211" w14:textId="02194545" w:rsidR="008D063F" w:rsidRPr="008D063F" w:rsidRDefault="008D063F" w:rsidP="008D063F">
                <w:pPr>
                  <w:pStyle w:val="affffffffffb"/>
                  <w:ind w:left="57"/>
                  <w:rPr>
                    <w:sz w:val="20"/>
                    <w:szCs w:val="20"/>
                  </w:rPr>
                </w:pPr>
                <w:r w:rsidRPr="008D063F">
                  <w:rPr>
                    <w:rStyle w:val="affffffff6"/>
                    <w:rFonts w:eastAsiaTheme="majorEastAsia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</w:tr>
    </w:tbl>
    <w:p w14:paraId="451C0068" w14:textId="77777777" w:rsidR="005E2961" w:rsidRPr="00B0625C" w:rsidRDefault="005E2961" w:rsidP="005E2961">
      <w:pPr>
        <w:pStyle w:val="afffffffffff2"/>
        <w:spacing w:before="0"/>
        <w:rPr>
          <w:sz w:val="22"/>
          <w:szCs w:val="22"/>
        </w:rPr>
      </w:pPr>
    </w:p>
    <w:p w14:paraId="5E48790F" w14:textId="77777777" w:rsidR="005E2961" w:rsidRPr="00B0625C" w:rsidRDefault="005E2961" w:rsidP="005E2961">
      <w:pPr>
        <w:pStyle w:val="af6"/>
      </w:pPr>
      <w:r w:rsidRPr="00B0625C">
        <w:t>{Наименование должности</w:t>
      </w:r>
    </w:p>
    <w:p w14:paraId="1D592824" w14:textId="77777777" w:rsidR="005E2961" w:rsidRPr="00B0625C" w:rsidRDefault="005E2961" w:rsidP="005E2961">
      <w:pPr>
        <w:pStyle w:val="af6"/>
      </w:pPr>
      <w:r w:rsidRPr="00B0625C">
        <w:t>уполномоченного лица}</w:t>
      </w:r>
      <w:r w:rsidRPr="00B0625C">
        <w:rPr>
          <w:rStyle w:val="affff"/>
          <w:sz w:val="22"/>
          <w:szCs w:val="22"/>
        </w:rPr>
        <w:footnoteReference w:id="19"/>
      </w:r>
      <w:r w:rsidRPr="00B0625C">
        <w:rPr>
          <w:rStyle w:val="affff"/>
          <w:sz w:val="22"/>
          <w:szCs w:val="22"/>
        </w:rPr>
        <w:tab/>
      </w:r>
      <w:r w:rsidRPr="00B0625C">
        <w:tab/>
      </w:r>
      <w:r w:rsidRPr="00B0625C">
        <w:tab/>
        <w:t xml:space="preserve">               </w:t>
      </w:r>
      <w:r w:rsidRPr="00B0625C">
        <w:tab/>
      </w:r>
      <w:r w:rsidRPr="00B0625C">
        <w:tab/>
      </w:r>
      <w:r w:rsidRPr="00B0625C">
        <w:tab/>
      </w:r>
      <w:r w:rsidRPr="00B0625C">
        <w:tab/>
        <w:t xml:space="preserve">    ____________________/{И.О. Фамилия}</w:t>
      </w:r>
    </w:p>
    <w:p w14:paraId="0065B1F1" w14:textId="77777777" w:rsidR="005E2961" w:rsidRPr="00B0625C" w:rsidRDefault="005E2961" w:rsidP="005E2961">
      <w:pPr>
        <w:pStyle w:val="af6"/>
      </w:pPr>
    </w:p>
    <w:p w14:paraId="58681B41" w14:textId="77777777" w:rsidR="005E2961" w:rsidRDefault="005E2961" w:rsidP="005E2961">
      <w:pPr>
        <w:pStyle w:val="af6"/>
      </w:pPr>
      <w:r w:rsidRPr="00B0625C">
        <w:t>МП</w:t>
      </w:r>
      <w:r w:rsidRPr="00B0625C">
        <w:rPr>
          <w:rStyle w:val="affff"/>
          <w:sz w:val="22"/>
          <w:szCs w:val="22"/>
        </w:rPr>
        <w:footnoteReference w:id="20"/>
      </w:r>
      <w:r w:rsidRPr="00B0625C">
        <w:br w:type="page"/>
      </w:r>
    </w:p>
    <w:p w14:paraId="2CEA6901" w14:textId="77777777" w:rsidR="005E2961" w:rsidRPr="00F51409" w:rsidRDefault="005E2961" w:rsidP="005E2961">
      <w:pPr>
        <w:pStyle w:val="af6"/>
        <w:sectPr w:rsidR="005E2961" w:rsidRPr="00F51409" w:rsidSect="005E2961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14:paraId="37CB0BCD" w14:textId="77777777" w:rsidR="005E2961" w:rsidRPr="00F72009" w:rsidRDefault="005E2961" w:rsidP="005E2961">
      <w:pPr>
        <w:pStyle w:val="17"/>
        <w:keepNext w:val="0"/>
        <w:keepLines w:val="0"/>
        <w:widowControl w:val="0"/>
        <w:autoSpaceDN w:val="0"/>
        <w:adjustRightInd w:val="0"/>
        <w:ind w:left="0"/>
        <w:textAlignment w:val="baseline"/>
      </w:pPr>
      <w:bookmarkStart w:id="103" w:name="_ПРИЛОЖЕНИЕ_6._Формы"/>
      <w:bookmarkStart w:id="104" w:name="_Toc65072323"/>
      <w:bookmarkStart w:id="105" w:name="_Toc65084460"/>
      <w:bookmarkStart w:id="106" w:name="_Toc111837804"/>
      <w:bookmarkEnd w:id="103"/>
      <w:r>
        <w:lastRenderedPageBreak/>
        <w:br/>
      </w:r>
      <w:bookmarkStart w:id="107" w:name="_Ref159931699"/>
      <w:bookmarkStart w:id="108" w:name="_Toc161158013"/>
      <w:bookmarkStart w:id="109" w:name="_Toc169021917"/>
      <w:bookmarkStart w:id="110" w:name="_Toc169069553"/>
      <w:r w:rsidRPr="00F72009">
        <w:t xml:space="preserve">Формы заявок на добавление организаций </w:t>
      </w:r>
      <w:r>
        <w:br/>
      </w:r>
      <w:r w:rsidRPr="00F72009">
        <w:t>в ФРМО</w:t>
      </w:r>
      <w:bookmarkEnd w:id="107"/>
      <w:bookmarkEnd w:id="108"/>
      <w:bookmarkEnd w:id="109"/>
      <w:bookmarkEnd w:id="110"/>
    </w:p>
    <w:p w14:paraId="03909968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  <w:rPr>
          <w:sz w:val="22"/>
          <w:szCs w:val="22"/>
        </w:rPr>
      </w:pPr>
      <w:bookmarkStart w:id="111" w:name="_Toc161158014"/>
      <w:bookmarkStart w:id="112" w:name="_Toc169021918"/>
      <w:bookmarkStart w:id="113" w:name="_Toc169069554"/>
      <w:r w:rsidRPr="00B0625C">
        <w:t>Общее описание содержания заявок на добавление организаций в ФРМО</w:t>
      </w:r>
      <w:bookmarkEnd w:id="111"/>
      <w:bookmarkEnd w:id="112"/>
      <w:bookmarkEnd w:id="113"/>
    </w:p>
    <w:p w14:paraId="5D59EDC4" w14:textId="77777777" w:rsidR="005E2961" w:rsidRPr="0031355F" w:rsidRDefault="005E2961" w:rsidP="005E2961">
      <w:pPr>
        <w:pStyle w:val="af6"/>
      </w:pPr>
      <w:r w:rsidRPr="0031355F">
        <w:t>Заявка на добавление организации в ФРМО представляет собой таблицу установленного образца. В первом столбце таблицы «Наименование поля» указываются сведения, которые необходимо предоставить для добавления организации в Подсистему. Во втором столбце таблицы «Описание» указывается информация о добавляемой организации. Заполнение всех строк в данном столбце является обязательным. Для выбора значения в полях с выпадающим списком необходимо нажать на пункт «Выберите элемент», раскрыть список нажатием на кнопку «▼» (стрелка вниз) и выбрать необходимое значение. Третий столбец таблицы «Вид, способ ввода» носит справочный характер, содержит комментарии для заполнения полей формы и может быть удален.</w:t>
      </w:r>
    </w:p>
    <w:p w14:paraId="5E0360E0" w14:textId="77777777" w:rsidR="005E2961" w:rsidRPr="0031355F" w:rsidRDefault="005E2961" w:rsidP="005E2961">
      <w:pPr>
        <w:pStyle w:val="af6"/>
      </w:pPr>
      <w:r w:rsidRPr="0031355F">
        <w:t xml:space="preserve">Заявка подписывается руководителем организации (лицом, его замещающим)/ИП либо уполномоченным лицом, действующим на основании доверенности, оформленной </w:t>
      </w:r>
      <w:r w:rsidRPr="0031355F">
        <w:br/>
        <w:t xml:space="preserve">в соответствии с требованиями действующего законодательства </w:t>
      </w:r>
      <w:r w:rsidRPr="00B0625C">
        <w:t>Р</w:t>
      </w:r>
      <w:r>
        <w:t>оссийской Федерации</w:t>
      </w:r>
      <w:r w:rsidRPr="0031355F">
        <w:t xml:space="preserve">. На заявке должен быть проставлен оттиск печати организации/ИП (при наличии печати у организации/ИП). </w:t>
      </w:r>
      <w:bookmarkStart w:id="114" w:name="_Hlk161137932"/>
      <w:r>
        <w:t>Ес</w:t>
      </w:r>
      <w:r w:rsidRPr="00472B1D">
        <w:t>ли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</w:t>
      </w:r>
      <w:r w:rsidRPr="0031355F">
        <w:t>.</w:t>
      </w:r>
      <w:bookmarkEnd w:id="114"/>
      <w:r w:rsidRPr="0031355F">
        <w:t xml:space="preserve"> Оттиск печати необходимо ставить так, чтобы подпись уполномоченного лица и вся информация на оттиске печати были четко видны. В случае, если заявка подписана лицом на основании доверенности, сканированная копия доверенности направляется вместе с заявкой, а </w:t>
      </w:r>
      <w:r>
        <w:t>п</w:t>
      </w:r>
      <w:r w:rsidRPr="0031355F">
        <w:t>роставление на заявке оттиска печати является необязательным.</w:t>
      </w:r>
    </w:p>
    <w:p w14:paraId="42A86810" w14:textId="77777777" w:rsidR="005E2961" w:rsidRPr="0031355F" w:rsidRDefault="005E2961" w:rsidP="005E2961">
      <w:pPr>
        <w:pStyle w:val="af6"/>
      </w:pPr>
      <w:r w:rsidRPr="0031355F">
        <w:t xml:space="preserve">При направлении заявки на добавление организации в Подсистему соискателем лицензии на осуществление медицинской деятельности обязательным приложением к ней является снимок экрана (скриншот) с номером заявления о предоставлении лицензии </w:t>
      </w:r>
      <w:r w:rsidRPr="0031355F">
        <w:br/>
        <w:t xml:space="preserve">(документ в </w:t>
      </w:r>
      <w:r>
        <w:t>электронном виде</w:t>
      </w:r>
      <w:r w:rsidRPr="0031355F">
        <w:t>)</w:t>
      </w:r>
      <w:r w:rsidRPr="00A94944">
        <w:rPr>
          <w:rStyle w:val="affffff3"/>
        </w:rPr>
        <w:footnoteReference w:id="21"/>
      </w:r>
      <w:r w:rsidRPr="0031355F">
        <w:t>. Заверять такой документ не требуется.</w:t>
      </w:r>
    </w:p>
    <w:p w14:paraId="51ACFCDC" w14:textId="77777777" w:rsidR="005E2961" w:rsidRPr="0031355F" w:rsidRDefault="005E2961" w:rsidP="005E2961">
      <w:pPr>
        <w:pStyle w:val="af6"/>
      </w:pPr>
      <w:r w:rsidRPr="0031355F">
        <w:t xml:space="preserve">При направлении заявки на добавление организации в Подсистему медицинскими организациями и другими организациями, входящими в частную систему здравоохранения, на территории инновационного центра «Сколково» обязательным приложением к ней является сканированная копия разрешения на осуществление медицинской деятельности </w:t>
      </w:r>
      <w:r w:rsidRPr="0031355F">
        <w:br/>
        <w:t xml:space="preserve">на территории инновационного центра «Сколково». Сканированная копия указанного разрешения заверяется руководителем организации (лицом, его замещающим) либо уполномоченным лицом, действующим на основании доверенности, оформленной </w:t>
      </w:r>
      <w:r w:rsidRPr="0031355F">
        <w:br/>
        <w:t xml:space="preserve">в соответствии с требованиями действующего законодательства </w:t>
      </w:r>
      <w:r w:rsidRPr="00B0625C">
        <w:t>Р</w:t>
      </w:r>
      <w:r>
        <w:t>оссийской Федерации</w:t>
      </w:r>
      <w:r w:rsidRPr="0031355F">
        <w:t xml:space="preserve">. Подлинность подписи уполномоченного лица заверяется оттиском печати организации (при наличии печати). </w:t>
      </w:r>
      <w:r>
        <w:t>Ес</w:t>
      </w:r>
      <w:r w:rsidRPr="00472B1D">
        <w:t>ли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</w:t>
      </w:r>
      <w:r w:rsidRPr="0031355F">
        <w:t xml:space="preserve">. Оттиск печати необходимо ставить так, чтобы подпись уполномоченного лица и вся информация на оттиске печати были четко видны. В случае, если документ заверен лицом на основании доверенности, сканированная копия доверенности направляется вместе с заявкой на добавление организации в ФРМО, а проставление оттиска печати является необязательным. </w:t>
      </w:r>
    </w:p>
    <w:p w14:paraId="746D75F6" w14:textId="77777777" w:rsidR="005E2961" w:rsidRPr="00B0625C" w:rsidRDefault="005E2961" w:rsidP="005E2961">
      <w:pPr>
        <w:pStyle w:val="af6"/>
        <w:rPr>
          <w:rStyle w:val="afff6"/>
          <w:rFonts w:eastAsiaTheme="majorEastAsia"/>
        </w:rPr>
      </w:pPr>
      <w:r w:rsidRPr="00B0625C">
        <w:t xml:space="preserve">Заявка на добавление организации в ФРМО является приложением к обращению пользователя в СТП, направляемому по электронной почте </w:t>
      </w:r>
      <w:r w:rsidRPr="00F34E3B">
        <w:rPr>
          <w:rStyle w:val="affffff6"/>
        </w:rPr>
        <w:t>egisz@stp-egisz.ru</w:t>
      </w:r>
      <w:r w:rsidRPr="00B0625C">
        <w:t xml:space="preserve"> </w:t>
      </w:r>
      <w:r w:rsidRPr="00B0625C">
        <w:br/>
        <w:t xml:space="preserve">или через сайт Центра СТП </w:t>
      </w:r>
      <w:hyperlink r:id="rId64" w:history="1">
        <w:r w:rsidRPr="00F34E3B">
          <w:rPr>
            <w:rStyle w:val="affffff5"/>
          </w:rPr>
          <w:t>https://support.egisz.rosminzdrav</w:t>
        </w:r>
        <w:r w:rsidRPr="00A94944">
          <w:rPr>
            <w:rStyle w:val="affffff5"/>
          </w:rPr>
          <w:t>.ru</w:t>
        </w:r>
        <w:r w:rsidRPr="00A94944">
          <w:rPr>
            <w:rStyle w:val="afff6"/>
            <w:rFonts w:eastAsiaTheme="majorEastAsia"/>
            <w:color w:val="auto"/>
          </w:rPr>
          <w:t>/</w:t>
        </w:r>
      </w:hyperlink>
    </w:p>
    <w:p w14:paraId="265349BE" w14:textId="77777777" w:rsidR="005E2961" w:rsidRPr="00B0625C" w:rsidRDefault="005E2961" w:rsidP="005E2961">
      <w:pPr>
        <w:pStyle w:val="af6"/>
      </w:pPr>
      <w:r w:rsidRPr="00B0625C">
        <w:lastRenderedPageBreak/>
        <w:t>Рекомендуемый текст обращения:</w:t>
      </w:r>
    </w:p>
    <w:p w14:paraId="6440BCBD" w14:textId="77777777" w:rsidR="005E2961" w:rsidRPr="003B1CFE" w:rsidRDefault="005E2961" w:rsidP="005E2961">
      <w:pPr>
        <w:pStyle w:val="af6"/>
        <w:rPr>
          <w:rStyle w:val="affffff4"/>
        </w:rPr>
      </w:pPr>
      <w:r w:rsidRPr="003B1CFE">
        <w:rPr>
          <w:rStyle w:val="affffff4"/>
        </w:rPr>
        <w:t xml:space="preserve">«Прошу добавить в Федеральный реестр медицинских и фармацевтических организаций {Сокращенное наименование организации}. </w:t>
      </w:r>
    </w:p>
    <w:p w14:paraId="229579C6" w14:textId="77777777" w:rsidR="005E2961" w:rsidRPr="003B1CFE" w:rsidRDefault="005E2961" w:rsidP="005E2961">
      <w:pPr>
        <w:pStyle w:val="af6"/>
        <w:rPr>
          <w:rStyle w:val="affffff4"/>
        </w:rPr>
      </w:pPr>
      <w:r w:rsidRPr="003B1CFE">
        <w:rPr>
          <w:rStyle w:val="affffff4"/>
        </w:rPr>
        <w:t xml:space="preserve">Приложение: </w:t>
      </w:r>
    </w:p>
    <w:p w14:paraId="5B6D75F9" w14:textId="77777777" w:rsidR="005E2961" w:rsidRPr="0074503D" w:rsidRDefault="005E2961" w:rsidP="005E2961">
      <w:pPr>
        <w:pStyle w:val="1a"/>
        <w:autoSpaceDN w:val="0"/>
        <w:adjustRightInd w:val="0"/>
        <w:ind w:left="1134" w:hanging="425"/>
        <w:textAlignment w:val="baseline"/>
        <w:rPr>
          <w:rStyle w:val="affffff4"/>
        </w:rPr>
      </w:pPr>
      <w:r w:rsidRPr="0074503D">
        <w:rPr>
          <w:rStyle w:val="affffff4"/>
        </w:rPr>
        <w:t xml:space="preserve">сканированная копия заявки в формате файла </w:t>
      </w:r>
      <w:r w:rsidRPr="003B1CFE">
        <w:rPr>
          <w:rStyle w:val="affffff4"/>
        </w:rPr>
        <w:t>PDF</w:t>
      </w:r>
      <w:r w:rsidRPr="0074503D">
        <w:rPr>
          <w:rStyle w:val="affffff4"/>
        </w:rPr>
        <w:t xml:space="preserve"> или </w:t>
      </w:r>
      <w:r w:rsidRPr="003B1CFE">
        <w:rPr>
          <w:rStyle w:val="affffff4"/>
        </w:rPr>
        <w:t>JPG</w:t>
      </w:r>
      <w:r w:rsidRPr="0074503D">
        <w:rPr>
          <w:rStyle w:val="affffff4"/>
        </w:rPr>
        <w:t>;</w:t>
      </w:r>
    </w:p>
    <w:p w14:paraId="1153B185" w14:textId="77777777" w:rsidR="005E2961" w:rsidRPr="0074503D" w:rsidRDefault="005E2961" w:rsidP="005E2961">
      <w:pPr>
        <w:pStyle w:val="1a"/>
        <w:autoSpaceDN w:val="0"/>
        <w:adjustRightInd w:val="0"/>
        <w:ind w:left="1134" w:hanging="425"/>
        <w:textAlignment w:val="baseline"/>
        <w:rPr>
          <w:rStyle w:val="affffff4"/>
        </w:rPr>
      </w:pPr>
      <w:r w:rsidRPr="0074503D">
        <w:rPr>
          <w:rStyle w:val="affffff4"/>
        </w:rPr>
        <w:t>заявка в электронном виде (редактируемая);</w:t>
      </w:r>
    </w:p>
    <w:p w14:paraId="52CDE98C" w14:textId="77777777" w:rsidR="005E2961" w:rsidRPr="0074503D" w:rsidRDefault="005E2961" w:rsidP="005E2961">
      <w:pPr>
        <w:pStyle w:val="1a"/>
        <w:autoSpaceDN w:val="0"/>
        <w:adjustRightInd w:val="0"/>
        <w:ind w:left="1134" w:hanging="425"/>
        <w:textAlignment w:val="baseline"/>
        <w:rPr>
          <w:rStyle w:val="affffff4"/>
        </w:rPr>
      </w:pPr>
      <w:r w:rsidRPr="0074503D">
        <w:rPr>
          <w:rStyle w:val="affffff4"/>
        </w:rPr>
        <w:t>снимок экрана (скриншот) с номером заявления о предоставлении лицензии на медицинскую деятельность (документ в электронном виде) либо сканированная копия разрешения на осуществление медицинской деятельности на территории инновационного центра «Сколково»</w:t>
      </w:r>
      <w:r w:rsidRPr="00A94944">
        <w:rPr>
          <w:rStyle w:val="affffff3"/>
        </w:rPr>
        <w:footnoteReference w:id="22"/>
      </w:r>
      <w:r w:rsidRPr="0074503D">
        <w:rPr>
          <w:rStyle w:val="affffff4"/>
        </w:rPr>
        <w:t>;</w:t>
      </w:r>
    </w:p>
    <w:p w14:paraId="40857C79" w14:textId="77777777" w:rsidR="005E2961" w:rsidRPr="0074503D" w:rsidRDefault="005E2961" w:rsidP="005E2961">
      <w:pPr>
        <w:pStyle w:val="1a"/>
        <w:autoSpaceDN w:val="0"/>
        <w:adjustRightInd w:val="0"/>
        <w:ind w:left="1134" w:hanging="425"/>
        <w:textAlignment w:val="baseline"/>
        <w:rPr>
          <w:rStyle w:val="affffff4"/>
        </w:rPr>
      </w:pPr>
      <w:r w:rsidRPr="0074503D">
        <w:rPr>
          <w:rStyle w:val="affffff4"/>
        </w:rPr>
        <w:t xml:space="preserve">сканированная копия доверенности в формате файла </w:t>
      </w:r>
      <w:r w:rsidRPr="003B1CFE">
        <w:rPr>
          <w:rStyle w:val="affffff4"/>
        </w:rPr>
        <w:t>PDF</w:t>
      </w:r>
      <w:r w:rsidRPr="0074503D">
        <w:rPr>
          <w:rStyle w:val="affffff4"/>
        </w:rPr>
        <w:t xml:space="preserve"> или </w:t>
      </w:r>
      <w:r w:rsidRPr="003B1CFE">
        <w:rPr>
          <w:rStyle w:val="affffff4"/>
        </w:rPr>
        <w:t>JPG</w:t>
      </w:r>
      <w:r w:rsidRPr="0074503D">
        <w:rPr>
          <w:rStyle w:val="affffff4"/>
        </w:rPr>
        <w:t xml:space="preserve"> </w:t>
      </w:r>
      <w:r w:rsidRPr="0074503D">
        <w:rPr>
          <w:rStyle w:val="affffff4"/>
        </w:rPr>
        <w:br/>
        <w:t>(если подписант заявки или лицо, заверяющее копию разрешения на осуществление медицинской деятельности на территории инновационного центра «Сколково», действует на основании доверенности).</w:t>
      </w:r>
    </w:p>
    <w:p w14:paraId="5C04F4EA" w14:textId="77777777" w:rsidR="005E2961" w:rsidRPr="003B1CFE" w:rsidRDefault="005E2961" w:rsidP="005E2961">
      <w:pPr>
        <w:pStyle w:val="af6"/>
        <w:rPr>
          <w:rStyle w:val="affffff4"/>
        </w:rPr>
      </w:pPr>
      <w:r w:rsidRPr="003B1CFE">
        <w:rPr>
          <w:rStyle w:val="affffff4"/>
        </w:rPr>
        <w:t xml:space="preserve">{Наименование должности и ФИО уполномоченного лица}». </w:t>
      </w:r>
    </w:p>
    <w:p w14:paraId="45348F5F" w14:textId="7DD3A43C" w:rsidR="005E2961" w:rsidRDefault="005E2961" w:rsidP="005E2961">
      <w:pPr>
        <w:pStyle w:val="af6"/>
        <w:rPr>
          <w:rStyle w:val="afff6"/>
          <w:rFonts w:eastAsiaTheme="majorEastAsia"/>
          <w:color w:val="auto"/>
        </w:rPr>
      </w:pPr>
      <w:r w:rsidRPr="00B0625C">
        <w:t xml:space="preserve">После подачи заявки на добавление организации в ФРМО необходимо направить </w:t>
      </w:r>
      <w:r w:rsidRPr="00B0625C">
        <w:br/>
        <w:t xml:space="preserve">в СТП заявку на предоставление доступа к ФРМО/ФРМР. Форма заявки на предоставление доступа к ФРМО содержится в </w:t>
      </w:r>
      <w:r>
        <w:t xml:space="preserve">приложении </w:t>
      </w:r>
      <w:r w:rsidRPr="00CD225B">
        <w:t xml:space="preserve">к настоящему </w:t>
      </w:r>
      <w:r>
        <w:t xml:space="preserve">руководству пользователя (см. </w:t>
      </w:r>
      <w:r>
        <w:fldChar w:fldCharType="begin"/>
      </w:r>
      <w:r>
        <w:instrText xml:space="preserve"> REF _Ref147947768 \r \h </w:instrText>
      </w:r>
      <w:r>
        <w:fldChar w:fldCharType="separate"/>
      </w:r>
      <w:r w:rsidR="0048734D">
        <w:t>Приложение Г</w:t>
      </w:r>
      <w:r>
        <w:fldChar w:fldCharType="end"/>
      </w:r>
      <w:r>
        <w:t>)</w:t>
      </w:r>
      <w:r w:rsidRPr="00B0625C">
        <w:t>. Иные формы заявок приведены в Инструкции по получению доступа к Федеральному реестру медицинских</w:t>
      </w:r>
      <w:r>
        <w:t xml:space="preserve"> и фармацевтических</w:t>
      </w:r>
      <w:r w:rsidRPr="00B0625C">
        <w:t xml:space="preserve"> организаций и Федеральному регистру медицинских</w:t>
      </w:r>
      <w:r>
        <w:t xml:space="preserve"> и фармацевтических</w:t>
      </w:r>
      <w:r w:rsidRPr="00B0625C">
        <w:t xml:space="preserve"> работников, размещенной по адресу </w:t>
      </w:r>
      <w:hyperlink r:id="rId65" w:history="1">
        <w:r w:rsidRPr="00B0625C">
          <w:rPr>
            <w:rStyle w:val="afff6"/>
            <w:rFonts w:eastAsiaTheme="majorEastAsia"/>
            <w:color w:val="auto"/>
          </w:rPr>
          <w:t>https://portal.egisz.rosminzdrav.ru/materials/3549</w:t>
        </w:r>
      </w:hyperlink>
    </w:p>
    <w:p w14:paraId="0C6D0B9A" w14:textId="77777777" w:rsidR="005E2961" w:rsidRDefault="005E2961" w:rsidP="005E2961">
      <w:pPr>
        <w:pStyle w:val="af6"/>
        <w:sectPr w:rsidR="005E2961" w:rsidSect="005E2961">
          <w:headerReference w:type="first" r:id="rId66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E62CF7D" w14:textId="77777777" w:rsidR="005E2961" w:rsidRPr="007A433E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  <w:rPr>
          <w:b w:val="0"/>
          <w:bCs w:val="0"/>
        </w:rPr>
      </w:pPr>
      <w:bookmarkStart w:id="115" w:name="_Toc65072326"/>
      <w:bookmarkStart w:id="116" w:name="_Toc65084463"/>
      <w:bookmarkStart w:id="117" w:name="_Ref159931621"/>
      <w:bookmarkStart w:id="118" w:name="_Toc161158015"/>
      <w:bookmarkStart w:id="119" w:name="_Toc169021919"/>
      <w:bookmarkStart w:id="120" w:name="_Toc169069555"/>
      <w:r w:rsidRPr="007A433E">
        <w:rPr>
          <w:rStyle w:val="aff"/>
          <w:b/>
          <w:bCs/>
        </w:rPr>
        <w:lastRenderedPageBreak/>
        <w:t xml:space="preserve">Форма заявки на добавление государственной медицинской </w:t>
      </w:r>
      <w:r w:rsidRPr="007A433E">
        <w:t>организации</w:t>
      </w:r>
      <w:bookmarkEnd w:id="115"/>
      <w:bookmarkEnd w:id="116"/>
      <w:bookmarkEnd w:id="117"/>
      <w:bookmarkEnd w:id="118"/>
      <w:bookmarkEnd w:id="119"/>
      <w:bookmarkEnd w:id="120"/>
    </w:p>
    <w:p w14:paraId="3FBEBF42" w14:textId="326BFC2E" w:rsidR="005E2961" w:rsidRPr="00A76539" w:rsidRDefault="0048734D" w:rsidP="005E2961">
      <w:pPr>
        <w:pStyle w:val="afffff8"/>
        <w:rPr>
          <w:b/>
          <w:bCs/>
        </w:rPr>
      </w:pPr>
      <w:r w:rsidRPr="00A25EDD">
        <w:t>Таблица</w:t>
      </w:r>
      <w:r>
        <w:t xml:space="preserve">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r 1 \* MERGEFORMAT ">
        <w:r>
          <w:rPr>
            <w:noProof/>
          </w:rPr>
          <w:t>1</w:t>
        </w:r>
      </w:fldSimple>
      <w:r>
        <w:t xml:space="preserve"> </w:t>
      </w:r>
      <w:r w:rsidRPr="00A25EDD">
        <w:t xml:space="preserve">– </w:t>
      </w:r>
      <w:r w:rsidR="005E2961">
        <w:t xml:space="preserve">Форма заявки на </w:t>
      </w:r>
      <w:r w:rsidR="005E2961" w:rsidRPr="007A433E">
        <w:rPr>
          <w:rStyle w:val="aff"/>
          <w:b w:val="0"/>
          <w:bCs w:val="0"/>
        </w:rPr>
        <w:t>добавление государственной медицинской</w:t>
      </w:r>
      <w:r w:rsidR="005E2961" w:rsidRPr="00A76539">
        <w:rPr>
          <w:rStyle w:val="aff"/>
        </w:rPr>
        <w:t xml:space="preserve"> </w:t>
      </w:r>
      <w:r w:rsidR="005E2961" w:rsidRPr="00A76539">
        <w:t>организации</w:t>
      </w:r>
    </w:p>
    <w:tbl>
      <w:tblPr>
        <w:tblW w:w="4803" w:type="pct"/>
        <w:tblLook w:val="04A0" w:firstRow="1" w:lastRow="0" w:firstColumn="1" w:lastColumn="0" w:noHBand="0" w:noVBand="1"/>
      </w:tblPr>
      <w:tblGrid>
        <w:gridCol w:w="2122"/>
        <w:gridCol w:w="2488"/>
        <w:gridCol w:w="4366"/>
      </w:tblGrid>
      <w:tr w:rsidR="005E2961" w:rsidRPr="00B0625C" w14:paraId="7A4296AA" w14:textId="77777777" w:rsidTr="004E6476">
        <w:trPr>
          <w:trHeight w:val="397"/>
          <w:tblHeader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C2072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5643F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38C85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50E442E0" w14:textId="77777777" w:rsidTr="004E6476">
        <w:trPr>
          <w:trHeight w:val="6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FB7B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83F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94BE3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наименование организации в соответствии с выпиской из ЕГРЮЛ. </w:t>
            </w:r>
          </w:p>
          <w:p w14:paraId="70B0FCEF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4F4C76A2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7459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6688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2DF8" w14:textId="77777777" w:rsidR="005E2961" w:rsidRPr="00B0625C" w:rsidRDefault="005E2961" w:rsidP="004E6476">
            <w:pPr>
              <w:pStyle w:val="106"/>
            </w:pPr>
            <w:r w:rsidRPr="00B0625C">
              <w:t>Указать сокращенное наименование организации в соответствии с выпиской из ЕГРЮЛ. Допускается только кириллица</w:t>
            </w:r>
          </w:p>
        </w:tc>
      </w:tr>
      <w:tr w:rsidR="005E2961" w:rsidRPr="00B0625C" w14:paraId="75F0E662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0223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D80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239D1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юридического адреса головной организации)</w:t>
            </w:r>
          </w:p>
        </w:tc>
      </w:tr>
      <w:tr w:rsidR="005E2961" w:rsidRPr="00B0625C" w14:paraId="34E5E4A5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3272D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C0A4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51E82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ИНН организации согласно выписке из ЕГРЮЛ. Допускается только 10-значное число. </w:t>
            </w:r>
          </w:p>
          <w:p w14:paraId="0E502D48" w14:textId="77777777" w:rsidR="005E2961" w:rsidRPr="00B0625C" w:rsidRDefault="005E2961" w:rsidP="004E6476">
            <w:pPr>
              <w:pStyle w:val="106"/>
            </w:pP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761108F4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5E56" w14:textId="77777777" w:rsidR="005E2961" w:rsidRPr="00B0625C" w:rsidRDefault="005E2961" w:rsidP="004E6476">
            <w:pPr>
              <w:pStyle w:val="106"/>
            </w:pPr>
            <w:r w:rsidRPr="00B0625C">
              <w:t>ОГРН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D059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D92AE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ОГРН организации в соответствии с выпиской из ЕГРЮЛ. Допускается только 13-значное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1623B665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1807D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AFB07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CF730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КПП организации согласно выписке из ЕГРЮЛ. Допускается только 9-значное число. </w:t>
            </w:r>
            <w:r w:rsidRPr="00B0625C">
              <w:br/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2F80454F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FEE1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F4CD" w14:textId="77777777" w:rsidR="005E2961" w:rsidRPr="00B0625C" w:rsidRDefault="005E2961" w:rsidP="004E6476">
            <w:pPr>
              <w:pStyle w:val="106"/>
            </w:pPr>
            <w:r w:rsidRPr="00B0625C">
              <w:t>Медицинская организация</w:t>
            </w: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A2813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«Медицинская организация»</w:t>
            </w:r>
          </w:p>
        </w:tc>
      </w:tr>
      <w:tr w:rsidR="005E2961" w:rsidRPr="00B0625C" w14:paraId="2CFD54D8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AA75" w14:textId="77777777" w:rsidR="005E2961" w:rsidRPr="00B0625C" w:rsidRDefault="005E2961" w:rsidP="004E6476">
            <w:pPr>
              <w:pStyle w:val="106"/>
            </w:pPr>
            <w:r w:rsidRPr="00B0625C">
              <w:t>Ведомственная принадлежность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B44A4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4FDE7" w14:textId="77777777" w:rsidR="005E2961" w:rsidRPr="00B0625C" w:rsidRDefault="005E2961" w:rsidP="004E6476">
            <w:pPr>
              <w:pStyle w:val="106"/>
              <w:rPr>
                <w:i/>
              </w:rPr>
            </w:pPr>
            <w:r w:rsidRPr="00B0625C">
              <w:t>Указать ведомственную принадлежность организации в соответствии с учредительными документами</w:t>
            </w:r>
          </w:p>
        </w:tc>
      </w:tr>
      <w:tr w:rsidR="005E2961" w:rsidRPr="00B0625C" w14:paraId="58789769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B8B7" w14:textId="77777777" w:rsidR="005E2961" w:rsidRPr="00B0625C" w:rsidRDefault="005E2961" w:rsidP="004E6476">
            <w:pPr>
              <w:pStyle w:val="106"/>
            </w:pPr>
            <w:r w:rsidRPr="00B0625C">
              <w:t>Вид деятельности</w:t>
            </w:r>
          </w:p>
        </w:tc>
        <w:sdt>
          <w:sdtPr>
            <w:id w:val="-1924023318"/>
            <w:placeholder>
              <w:docPart w:val="AB209D86FC7F584B8CD339CEEEC1814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38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636FA94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DF25" w14:textId="77777777" w:rsidR="005E2961" w:rsidRPr="00B0625C" w:rsidRDefault="005E2961" w:rsidP="004E6476">
            <w:pPr>
              <w:pStyle w:val="106"/>
            </w:pPr>
            <w:r w:rsidRPr="00B0625C">
              <w:t>Указать вид деятельности организации</w:t>
            </w:r>
            <w:r w:rsidRPr="00B0625C">
              <w:br/>
              <w:t xml:space="preserve">в соответствии с </w:t>
            </w:r>
            <w:r>
              <w:t>п</w:t>
            </w:r>
            <w:r w:rsidRPr="00B0625C">
              <w:t xml:space="preserve">риказом </w:t>
            </w:r>
            <w:r>
              <w:t>Минздрава России</w:t>
            </w:r>
            <w:r w:rsidRPr="00B0625C">
              <w:t xml:space="preserve"> от 06.08.2013 </w:t>
            </w:r>
            <w:r>
              <w:t xml:space="preserve">№ </w:t>
            </w:r>
            <w:r w:rsidRPr="00B0625C">
              <w:t>529н (Раздел I)</w:t>
            </w:r>
          </w:p>
        </w:tc>
      </w:tr>
      <w:tr w:rsidR="005E2961" w:rsidRPr="00B0625C" w14:paraId="02C79495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727C" w14:textId="77777777" w:rsidR="005E2961" w:rsidRPr="00B0625C" w:rsidRDefault="005E2961" w:rsidP="004E6476">
            <w:pPr>
              <w:pStyle w:val="106"/>
            </w:pPr>
            <w:r w:rsidRPr="00B0625C">
              <w:t>Профиль деятельности</w:t>
            </w:r>
          </w:p>
        </w:tc>
        <w:sdt>
          <w:sdtPr>
            <w:id w:val="580491464"/>
            <w:placeholder>
              <w:docPart w:val="26BCED8712B0034BACD906D5C41B569B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38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15C2A2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8948D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(при наличии) профиль деятельности организации в соответствии с </w:t>
            </w:r>
            <w:r>
              <w:t>п</w:t>
            </w:r>
            <w:r w:rsidRPr="00B0625C">
              <w:t xml:space="preserve">риказом </w:t>
            </w:r>
            <w:r>
              <w:t xml:space="preserve">Минздрава России </w:t>
            </w:r>
            <w:r w:rsidRPr="00B0625C">
              <w:t>от 06.08.2013</w:t>
            </w:r>
            <w:r>
              <w:t xml:space="preserve"> № </w:t>
            </w:r>
            <w:r w:rsidRPr="00B0625C">
              <w:t xml:space="preserve">529н (Раздел I) </w:t>
            </w:r>
          </w:p>
        </w:tc>
      </w:tr>
      <w:tr w:rsidR="005E2961" w:rsidRPr="00B0625C" w14:paraId="73C32AB0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C3D0" w14:textId="77777777" w:rsidR="005E2961" w:rsidRPr="00B0625C" w:rsidRDefault="005E2961" w:rsidP="004E6476">
            <w:pPr>
              <w:pStyle w:val="106"/>
            </w:pPr>
            <w:r w:rsidRPr="00B0625C">
              <w:t>Уровень организации</w:t>
            </w:r>
          </w:p>
        </w:tc>
        <w:sdt>
          <w:sdtPr>
            <w:id w:val="-1518309290"/>
            <w:placeholder>
              <w:docPart w:val="386961D08AA7084C9BB7D8282D05CC14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8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BB3D86F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2EAF2" w14:textId="77777777" w:rsidR="005E2961" w:rsidRPr="00B0625C" w:rsidRDefault="005E2961" w:rsidP="004E6476">
            <w:pPr>
              <w:pStyle w:val="106"/>
            </w:pPr>
            <w:r w:rsidRPr="00B0625C">
              <w:t>Указать одно из следующих значений:</w:t>
            </w:r>
          </w:p>
          <w:p w14:paraId="027C30D7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 уровень»;</w:t>
            </w:r>
          </w:p>
          <w:p w14:paraId="716A634C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 уровень»;</w:t>
            </w:r>
          </w:p>
          <w:p w14:paraId="1970477C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«III уровень»;</w:t>
            </w:r>
          </w:p>
          <w:p w14:paraId="0373279B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«Иное»</w:t>
            </w:r>
          </w:p>
        </w:tc>
      </w:tr>
      <w:tr w:rsidR="005E2961" w:rsidRPr="00B0625C" w14:paraId="15A3E4E1" w14:textId="77777777" w:rsidTr="004E6476">
        <w:trPr>
          <w:trHeight w:val="30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A9C9" w14:textId="77777777" w:rsidR="005E2961" w:rsidRPr="00B0625C" w:rsidRDefault="005E2961" w:rsidP="004E6476">
            <w:pPr>
              <w:pStyle w:val="106"/>
            </w:pPr>
            <w:r w:rsidRPr="00B0625C">
              <w:t>Территориальный признак</w:t>
            </w:r>
          </w:p>
        </w:tc>
        <w:sdt>
          <w:sdtPr>
            <w:id w:val="384688630"/>
            <w:placeholder>
              <w:docPart w:val="C79B4CB4721256468F6FA7842B329AF0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Content>
            <w:tc>
              <w:tcPr>
                <w:tcW w:w="138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20343A3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67FDB" w14:textId="77777777" w:rsidR="005E2961" w:rsidRPr="00B0625C" w:rsidRDefault="005E2961" w:rsidP="004E6476">
            <w:pPr>
              <w:pStyle w:val="106"/>
            </w:pPr>
            <w:r w:rsidRPr="00B0625C">
              <w:rPr>
                <w:shd w:val="clear" w:color="auto" w:fill="FFFFFF"/>
              </w:rPr>
              <w:t xml:space="preserve">Указать территориальный признак в соответствии с </w:t>
            </w:r>
            <w:r>
              <w:rPr>
                <w:shd w:val="clear" w:color="auto" w:fill="FFFFFF"/>
              </w:rPr>
              <w:t>п</w:t>
            </w:r>
            <w:r w:rsidRPr="00B0625C">
              <w:rPr>
                <w:shd w:val="clear" w:color="auto" w:fill="FFFFFF"/>
              </w:rPr>
              <w:t xml:space="preserve">риказом </w:t>
            </w:r>
            <w:r>
              <w:rPr>
                <w:shd w:val="clear" w:color="auto" w:fill="FFFFFF"/>
              </w:rPr>
              <w:t xml:space="preserve">Минздрава России </w:t>
            </w:r>
            <w:r w:rsidRPr="00B0625C">
              <w:rPr>
                <w:shd w:val="clear" w:color="auto" w:fill="FFFFFF"/>
              </w:rPr>
              <w:t>от 06.08.2013</w:t>
            </w:r>
            <w:r>
              <w:rPr>
                <w:shd w:val="clear" w:color="auto" w:fill="FFFFFF"/>
              </w:rPr>
              <w:t xml:space="preserve"> № </w:t>
            </w:r>
            <w:r w:rsidRPr="00B0625C">
              <w:rPr>
                <w:shd w:val="clear" w:color="auto" w:fill="FFFFFF"/>
              </w:rPr>
              <w:t>529н (Раздел II)</w:t>
            </w:r>
          </w:p>
        </w:tc>
      </w:tr>
    </w:tbl>
    <w:p w14:paraId="4B904A01" w14:textId="77777777" w:rsidR="005E2961" w:rsidRPr="00B0625C" w:rsidRDefault="005E2961" w:rsidP="005E2961">
      <w:pPr>
        <w:pStyle w:val="af6"/>
      </w:pPr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23"/>
      </w:r>
      <w:r>
        <w:t xml:space="preserve"> </w:t>
      </w:r>
      <w:r w:rsidRPr="00B0625C">
        <w:t xml:space="preserve">________/{И.О. Фамилия }/ </w:t>
      </w:r>
    </w:p>
    <w:p w14:paraId="7973E007" w14:textId="77777777" w:rsidR="005E2961" w:rsidRDefault="005E2961" w:rsidP="005E2961">
      <w:pPr>
        <w:pStyle w:val="af6"/>
      </w:pPr>
      <w:r w:rsidRPr="00B0625C">
        <w:t>МП</w:t>
      </w:r>
    </w:p>
    <w:p w14:paraId="6D665A4F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AA38CF4" w14:textId="77777777" w:rsidR="005E2961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22" w:name="_Toc65072327"/>
      <w:bookmarkStart w:id="123" w:name="_Toc65084464"/>
      <w:bookmarkStart w:id="124" w:name="_Toc161158016"/>
      <w:bookmarkStart w:id="125" w:name="_Toc169021920"/>
      <w:bookmarkStart w:id="126" w:name="_Toc169069556"/>
      <w:r w:rsidRPr="00B0625C">
        <w:lastRenderedPageBreak/>
        <w:t xml:space="preserve">Форма </w:t>
      </w:r>
      <w:r w:rsidRPr="007A433E">
        <w:rPr>
          <w:rStyle w:val="aff"/>
          <w:b/>
          <w:bCs/>
        </w:rPr>
        <w:t>заявки</w:t>
      </w:r>
      <w:r w:rsidRPr="00B0625C">
        <w:t xml:space="preserve"> на добавление частной медицинской организации</w:t>
      </w:r>
      <w:bookmarkEnd w:id="122"/>
      <w:bookmarkEnd w:id="123"/>
      <w:bookmarkEnd w:id="124"/>
      <w:bookmarkEnd w:id="125"/>
      <w:bookmarkEnd w:id="126"/>
    </w:p>
    <w:p w14:paraId="3F6310AE" w14:textId="0A843960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2</w:t>
        </w:r>
      </w:fldSimple>
      <w:r>
        <w:t xml:space="preserve"> </w:t>
      </w:r>
      <w:r w:rsidRPr="00A25EDD">
        <w:t xml:space="preserve">– </w:t>
      </w:r>
      <w:r w:rsidR="005E2961" w:rsidRPr="00B0625C">
        <w:t xml:space="preserve">Форма </w:t>
      </w:r>
      <w:r w:rsidR="005E2961" w:rsidRPr="007A433E">
        <w:rPr>
          <w:rStyle w:val="aff"/>
          <w:b w:val="0"/>
          <w:bCs w:val="0"/>
        </w:rPr>
        <w:t>заявки</w:t>
      </w:r>
      <w:r w:rsidR="005E2961" w:rsidRPr="00B0625C">
        <w:t xml:space="preserve">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18"/>
        <w:gridCol w:w="2550"/>
        <w:gridCol w:w="4676"/>
      </w:tblGrid>
      <w:tr w:rsidR="005E2961" w:rsidRPr="00B0625C" w14:paraId="4F804B2D" w14:textId="77777777" w:rsidTr="004E6476">
        <w:trPr>
          <w:trHeight w:val="240"/>
          <w:tblHeader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3CB36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7B4F4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5C26B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20285CF1" w14:textId="77777777" w:rsidTr="004E6476">
        <w:trPr>
          <w:trHeight w:val="6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0E20E" w14:textId="77777777" w:rsidR="005E2961" w:rsidRPr="00B0625C" w:rsidRDefault="005E2961" w:rsidP="004E6476">
            <w:pPr>
              <w:pStyle w:val="106"/>
            </w:pPr>
            <w:r w:rsidRPr="00B0625C">
              <w:t>Тип организации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EB5B" w14:textId="77777777" w:rsidR="005E2961" w:rsidRPr="00B0625C" w:rsidRDefault="005E2961" w:rsidP="004E6476">
            <w:pPr>
              <w:pStyle w:val="106"/>
            </w:pPr>
            <w:r w:rsidRPr="00B0625C">
              <w:t>Частное юридическое лицо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DEBB6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«Частное юридическое лицо»</w:t>
            </w:r>
          </w:p>
        </w:tc>
      </w:tr>
      <w:tr w:rsidR="005E2961" w:rsidRPr="00B0625C" w14:paraId="7A40C24B" w14:textId="77777777" w:rsidTr="004E6476">
        <w:trPr>
          <w:trHeight w:val="6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4964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51E0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FE254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наименование организации </w:t>
            </w:r>
            <w:r w:rsidRPr="00B0625C">
              <w:br/>
              <w:t xml:space="preserve">в соответствии с выпиской из ЕГРЮЛ. </w:t>
            </w:r>
          </w:p>
          <w:p w14:paraId="3C5A9632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7D06945B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B80D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877E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1AC29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сокращенное наименование организации в соответствии с выпиской </w:t>
            </w:r>
            <w:r w:rsidRPr="00B0625C">
              <w:br/>
              <w:t>из ЕГРЮЛ. Допускается только кириллица</w:t>
            </w:r>
          </w:p>
        </w:tc>
      </w:tr>
      <w:tr w:rsidR="005E2961" w:rsidRPr="00B0625C" w14:paraId="6FF2A3EF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63D2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00D0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0F062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юридического адреса головной организации)</w:t>
            </w:r>
          </w:p>
        </w:tc>
      </w:tr>
      <w:tr w:rsidR="005E2961" w:rsidRPr="00B0625C" w14:paraId="2CAF21F1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FAD7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DD0D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3187D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ИНН организации согласно выписке </w:t>
            </w:r>
            <w:r w:rsidRPr="00B0625C">
              <w:br/>
              <w:t>из ЕГРЮЛ. Допускается только 10-значное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7460DCAA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ECAC" w14:textId="77777777" w:rsidR="005E2961" w:rsidRPr="00B0625C" w:rsidRDefault="005E2961" w:rsidP="004E6476">
            <w:pPr>
              <w:pStyle w:val="106"/>
            </w:pPr>
            <w:r w:rsidRPr="00B0625C">
              <w:t>ОГРН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55F52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6A8A6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ОГРН организации согласно выписке </w:t>
            </w:r>
            <w:r w:rsidRPr="00B0625C">
              <w:br/>
              <w:t>из ЕГРЮЛ. Допускается только 13-значное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0AF98288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E6955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BBA38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3D61B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КПП организации согласно выписке </w:t>
            </w:r>
            <w:r w:rsidRPr="00B0625C">
              <w:br/>
              <w:t>из ЕГРЮЛ. Допускается только 9-значное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6D06DA1F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6224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EC48A" w14:textId="77777777" w:rsidR="005E2961" w:rsidRPr="00B0625C" w:rsidRDefault="005E2961" w:rsidP="004E6476">
            <w:pPr>
              <w:pStyle w:val="106"/>
            </w:pPr>
            <w:r w:rsidRPr="00B0625C">
              <w:t>Медицинская организация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6A439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«Медицинская организация»</w:t>
            </w:r>
          </w:p>
        </w:tc>
      </w:tr>
      <w:tr w:rsidR="005E2961" w:rsidRPr="00B0625C" w14:paraId="656FFD2E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D90A" w14:textId="77777777" w:rsidR="005E2961" w:rsidRPr="00B0625C" w:rsidRDefault="005E2961" w:rsidP="004E6476">
            <w:pPr>
              <w:pStyle w:val="106"/>
            </w:pPr>
            <w:r w:rsidRPr="00B0625C">
              <w:t>Учредитель</w:t>
            </w:r>
          </w:p>
        </w:tc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1F2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A4404" w14:textId="77777777" w:rsidR="005E2961" w:rsidRPr="00B0625C" w:rsidRDefault="005E2961" w:rsidP="004E6476">
            <w:pPr>
              <w:pStyle w:val="106"/>
              <w:rPr>
                <w:i/>
              </w:rPr>
            </w:pPr>
            <w:r w:rsidRPr="00B0625C">
              <w:t xml:space="preserve">Указать наименование учредителя организации </w:t>
            </w:r>
            <w:r w:rsidRPr="00B0625C">
              <w:br/>
              <w:t>в соответствии с учредительными документами</w:t>
            </w:r>
          </w:p>
        </w:tc>
      </w:tr>
      <w:tr w:rsidR="005E2961" w:rsidRPr="00B0625C" w14:paraId="1A7AC28E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C29A" w14:textId="77777777" w:rsidR="005E2961" w:rsidRPr="00B0625C" w:rsidRDefault="005E2961" w:rsidP="004E6476">
            <w:pPr>
              <w:pStyle w:val="106"/>
            </w:pPr>
            <w:r w:rsidRPr="00B0625C">
              <w:t>Вид деятельности</w:t>
            </w:r>
          </w:p>
        </w:tc>
        <w:sdt>
          <w:sdtPr>
            <w:id w:val="-68197190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36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9464F34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9861D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вид деятельности организации </w:t>
            </w:r>
            <w:r w:rsidRPr="00B0625C">
              <w:br/>
              <w:t xml:space="preserve">в соответствии с </w:t>
            </w:r>
            <w:r>
              <w:t>п</w:t>
            </w:r>
            <w:r w:rsidRPr="00B0625C">
              <w:t xml:space="preserve">риказом </w:t>
            </w:r>
            <w:r>
              <w:t>Минздрава России</w:t>
            </w:r>
            <w:r w:rsidRPr="00B0625C">
              <w:t xml:space="preserve"> от 06.08.2013 </w:t>
            </w:r>
            <w:r>
              <w:t xml:space="preserve">№ </w:t>
            </w:r>
            <w:r w:rsidRPr="00B0625C">
              <w:t>529н (Раздел I)</w:t>
            </w:r>
          </w:p>
        </w:tc>
      </w:tr>
      <w:tr w:rsidR="005E2961" w:rsidRPr="00B0625C" w14:paraId="1CE02816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8804" w14:textId="77777777" w:rsidR="005E2961" w:rsidRPr="00B0625C" w:rsidRDefault="005E2961" w:rsidP="004E6476">
            <w:pPr>
              <w:pStyle w:val="106"/>
            </w:pPr>
            <w:r w:rsidRPr="00B0625C">
              <w:t>Профиль деятельности</w:t>
            </w:r>
          </w:p>
        </w:tc>
        <w:sdt>
          <w:sdtPr>
            <w:id w:val="267209215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36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E1CF7C4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9ECDA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(при наличии) профиль деятельности организации в соответствии с </w:t>
            </w:r>
            <w:r>
              <w:t>п</w:t>
            </w:r>
            <w:r w:rsidRPr="00B0625C">
              <w:t xml:space="preserve">риказом </w:t>
            </w:r>
            <w:r>
              <w:t xml:space="preserve">Минздрава России </w:t>
            </w:r>
            <w:r w:rsidRPr="00B0625C">
              <w:t xml:space="preserve">от 06.08.2013 </w:t>
            </w:r>
            <w:r>
              <w:t xml:space="preserve">№ </w:t>
            </w:r>
            <w:r w:rsidRPr="00B0625C">
              <w:t>529н (Раздел I)</w:t>
            </w:r>
          </w:p>
        </w:tc>
      </w:tr>
      <w:tr w:rsidR="005E2961" w:rsidRPr="00B0625C" w14:paraId="503D5868" w14:textId="77777777" w:rsidTr="004E6476">
        <w:trPr>
          <w:trHeight w:val="300"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9301" w14:textId="77777777" w:rsidR="005E2961" w:rsidRPr="00B0625C" w:rsidRDefault="005E2961" w:rsidP="004E6476">
            <w:pPr>
              <w:pStyle w:val="106"/>
            </w:pPr>
            <w:r w:rsidRPr="00B0625C">
              <w:t>Уровень организации</w:t>
            </w:r>
          </w:p>
        </w:tc>
        <w:sdt>
          <w:sdtPr>
            <w:id w:val="12592511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6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30A8459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43541" w14:textId="77777777" w:rsidR="005E2961" w:rsidRPr="00B0625C" w:rsidRDefault="005E2961" w:rsidP="004E6476">
            <w:pPr>
              <w:pStyle w:val="106"/>
            </w:pPr>
            <w:r w:rsidRPr="00B0625C">
              <w:t>Указать одно из следующих значений:</w:t>
            </w:r>
          </w:p>
          <w:p w14:paraId="4BFBE02B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 уровень»;</w:t>
            </w:r>
          </w:p>
          <w:p w14:paraId="18D3BE7F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 уровень»;</w:t>
            </w:r>
          </w:p>
          <w:p w14:paraId="0E3FBEB2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«III уровень»;</w:t>
            </w:r>
          </w:p>
          <w:p w14:paraId="3E835AC0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«Иное»</w:t>
            </w:r>
          </w:p>
        </w:tc>
      </w:tr>
    </w:tbl>
    <w:p w14:paraId="5C7573C2" w14:textId="77777777" w:rsidR="005E2961" w:rsidRPr="00B0625C" w:rsidRDefault="005E2961" w:rsidP="005E2961">
      <w:pPr>
        <w:pStyle w:val="af6"/>
      </w:pPr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24"/>
      </w:r>
      <w:r>
        <w:t xml:space="preserve">  </w:t>
      </w:r>
      <w:r w:rsidRPr="00B0625C">
        <w:t xml:space="preserve">__________/{И.О. Фамилия }/ </w:t>
      </w:r>
    </w:p>
    <w:p w14:paraId="20E6BB7C" w14:textId="77777777" w:rsidR="005E2961" w:rsidRDefault="005E2961" w:rsidP="005E2961">
      <w:pPr>
        <w:pStyle w:val="af6"/>
      </w:pPr>
      <w:r w:rsidRPr="00B0625C">
        <w:t>МП</w:t>
      </w:r>
      <w:bookmarkStart w:id="127" w:name="_Toc65072328"/>
      <w:bookmarkStart w:id="128" w:name="_Toc65084465"/>
      <w:r w:rsidRPr="00B0625C">
        <w:rPr>
          <w:rStyle w:val="affff"/>
        </w:rPr>
        <w:footnoteReference w:id="25"/>
      </w:r>
    </w:p>
    <w:p w14:paraId="4EB34E00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FC43A8E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29" w:name="_Toc161158017"/>
      <w:bookmarkStart w:id="130" w:name="_Toc169021921"/>
      <w:bookmarkStart w:id="131" w:name="_Toc169069557"/>
      <w:r w:rsidRPr="00B0625C">
        <w:lastRenderedPageBreak/>
        <w:t>Форма заявки на добавление филиала медицинской организации</w:t>
      </w:r>
      <w:bookmarkEnd w:id="129"/>
      <w:bookmarkEnd w:id="130"/>
      <w:bookmarkEnd w:id="131"/>
    </w:p>
    <w:p w14:paraId="36072A49" w14:textId="5B4E8F9D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3</w:t>
        </w:r>
      </w:fldSimple>
      <w:r>
        <w:t xml:space="preserve"> </w:t>
      </w:r>
      <w:r w:rsidR="005E2961">
        <w:t xml:space="preserve"> – </w:t>
      </w:r>
      <w:r w:rsidR="005E2961" w:rsidRPr="007E0BE2">
        <w:t>Форма заявки на добавление филиала медицинской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21"/>
        <w:gridCol w:w="2547"/>
        <w:gridCol w:w="4676"/>
      </w:tblGrid>
      <w:tr w:rsidR="005E2961" w:rsidRPr="00B0625C" w14:paraId="555F82AB" w14:textId="77777777" w:rsidTr="004E6476">
        <w:trPr>
          <w:trHeight w:val="600"/>
          <w:tblHeader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DFE0C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7EFCD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72BFD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76E1E0D7" w14:textId="77777777" w:rsidTr="004E6476">
        <w:trPr>
          <w:trHeight w:val="6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4BA67" w14:textId="77777777" w:rsidR="005E2961" w:rsidRPr="00B0625C" w:rsidRDefault="005E2961" w:rsidP="004E6476">
            <w:pPr>
              <w:pStyle w:val="106"/>
            </w:pPr>
            <w:r w:rsidRPr="00B0625C">
              <w:t>Головная организация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FEAEB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4099E" w14:textId="77777777" w:rsidR="005E2961" w:rsidRPr="00B0625C" w:rsidRDefault="005E2961" w:rsidP="004E6476">
            <w:pPr>
              <w:pStyle w:val="106"/>
            </w:pPr>
            <w:r w:rsidRPr="00B0625C">
              <w:t>Указать полное и сокращенное наименование головной организации согласно выписке из ЕГРЮЛ. Допускается только кириллица</w:t>
            </w:r>
          </w:p>
        </w:tc>
      </w:tr>
      <w:tr w:rsidR="005E2961" w:rsidRPr="00B0625C" w14:paraId="73065BDC" w14:textId="77777777" w:rsidTr="004E6476">
        <w:trPr>
          <w:trHeight w:val="6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8E44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B1C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9E86C" w14:textId="77777777" w:rsidR="005E2961" w:rsidRPr="00B0625C" w:rsidRDefault="005E2961" w:rsidP="004E6476">
            <w:pPr>
              <w:pStyle w:val="106"/>
            </w:pPr>
            <w:r w:rsidRPr="00B0625C">
              <w:t>Указать полное наименование филиала согласно выписке из ЕГРЮЛ.  Допускается только кириллица</w:t>
            </w:r>
          </w:p>
        </w:tc>
      </w:tr>
      <w:tr w:rsidR="005E2961" w:rsidRPr="00B0625C" w14:paraId="41744958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04F3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CC0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9C62C" w14:textId="77777777" w:rsidR="005E2961" w:rsidRPr="00B0625C" w:rsidRDefault="005E2961" w:rsidP="004E6476">
            <w:pPr>
              <w:pStyle w:val="106"/>
            </w:pPr>
            <w:r w:rsidRPr="00B0625C"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5E2961" w:rsidRPr="00B0625C" w14:paraId="4A480C43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9A20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B795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AF5E5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, в котором расположен филиал </w:t>
            </w:r>
          </w:p>
        </w:tc>
      </w:tr>
      <w:tr w:rsidR="005E2961" w:rsidRPr="00B0625C" w14:paraId="1992C4C7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3769" w14:textId="77777777" w:rsidR="005E2961" w:rsidRPr="00B0625C" w:rsidRDefault="005E2961" w:rsidP="004E6476">
            <w:pPr>
              <w:pStyle w:val="106"/>
            </w:pPr>
            <w:r w:rsidRPr="00B0625C">
              <w:t xml:space="preserve">ИНН 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9A583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F81C8" w14:textId="77777777" w:rsidR="005E2961" w:rsidRPr="00B0625C" w:rsidRDefault="005E2961" w:rsidP="004E6476">
            <w:pPr>
              <w:pStyle w:val="106"/>
            </w:pPr>
            <w:r w:rsidRPr="00B0625C">
              <w:t>Указать ИНН головной организации согласно выписке из ЕГРЮЛ.</w:t>
            </w:r>
            <w:r>
              <w:t xml:space="preserve"> </w:t>
            </w:r>
            <w:r w:rsidRPr="00B0625C">
              <w:t xml:space="preserve">Допускается только 10-значное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77809B2C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C815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F938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BDAAB" w14:textId="77777777" w:rsidR="005E2961" w:rsidRPr="00B0625C" w:rsidRDefault="005E2961" w:rsidP="004E6476">
            <w:pPr>
              <w:pStyle w:val="106"/>
            </w:pPr>
            <w:r w:rsidRPr="00B0625C">
              <w:t>Указать КПП филиала согласно выписке из ЕГРЮЛ.</w:t>
            </w:r>
            <w:r>
              <w:t xml:space="preserve"> </w:t>
            </w:r>
            <w:r w:rsidRPr="00B0625C">
              <w:t xml:space="preserve">Допускается только 9-значное число. </w:t>
            </w:r>
            <w:r w:rsidRPr="00B0625C">
              <w:br/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329439E1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EB03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8784" w14:textId="77777777" w:rsidR="005E2961" w:rsidRPr="00B0625C" w:rsidRDefault="005E2961" w:rsidP="004E6476">
            <w:pPr>
              <w:pStyle w:val="106"/>
            </w:pPr>
            <w:r w:rsidRPr="00B0625C">
              <w:t>Медицинская организация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499FD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«Медицинская организация»</w:t>
            </w:r>
          </w:p>
        </w:tc>
      </w:tr>
      <w:tr w:rsidR="005E2961" w:rsidRPr="00B0625C" w14:paraId="15DD0361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D44B3" w14:textId="77777777" w:rsidR="005E2961" w:rsidRPr="00B0625C" w:rsidRDefault="005E2961" w:rsidP="004E6476">
            <w:pPr>
              <w:pStyle w:val="106"/>
            </w:pPr>
            <w:r w:rsidRPr="00B0625C">
              <w:t>Уровень организации</w:t>
            </w:r>
          </w:p>
        </w:tc>
        <w:sdt>
          <w:sdtPr>
            <w:id w:val="1675767196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6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FC190AD" w14:textId="77777777" w:rsidR="005E2961" w:rsidRPr="00B0625C" w:rsidRDefault="005E2961" w:rsidP="004E6476">
                <w:pPr>
                  <w:pStyle w:val="106"/>
                </w:pPr>
                <w:r w:rsidRPr="00B0625C">
                  <w:rPr>
                    <w:rStyle w:val="affffffff6"/>
                  </w:rPr>
                  <w:t>Выберите элемент.</w:t>
                </w:r>
              </w:p>
            </w:tc>
          </w:sdtContent>
        </w:sdt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7E3E3" w14:textId="77777777" w:rsidR="005E2961" w:rsidRPr="00B0625C" w:rsidRDefault="005E2961" w:rsidP="004E6476">
            <w:pPr>
              <w:pStyle w:val="106"/>
            </w:pPr>
            <w:r w:rsidRPr="00B0625C">
              <w:t>Указать одно из следующих значений:</w:t>
            </w:r>
          </w:p>
          <w:p w14:paraId="684E474A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 уровень»;</w:t>
            </w:r>
          </w:p>
          <w:p w14:paraId="1E11DB32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 уровень»;</w:t>
            </w:r>
          </w:p>
          <w:p w14:paraId="2E12C390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«III уровень»;</w:t>
            </w:r>
          </w:p>
          <w:p w14:paraId="20E54035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«Иное»</w:t>
            </w:r>
          </w:p>
        </w:tc>
      </w:tr>
    </w:tbl>
    <w:p w14:paraId="5AD756B6" w14:textId="77777777" w:rsidR="005E2961" w:rsidRPr="00B0625C" w:rsidRDefault="005E2961" w:rsidP="005E2961">
      <w:pPr>
        <w:pStyle w:val="af6"/>
      </w:pPr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26"/>
      </w:r>
      <w:r>
        <w:t xml:space="preserve"> </w:t>
      </w:r>
      <w:r w:rsidRPr="00B0625C">
        <w:t xml:space="preserve">___________/{И.О. Фамилия }/ </w:t>
      </w:r>
    </w:p>
    <w:p w14:paraId="12265FFB" w14:textId="77777777" w:rsidR="005E2961" w:rsidRDefault="005E2961" w:rsidP="005E2961">
      <w:pPr>
        <w:pStyle w:val="af6"/>
      </w:pPr>
      <w:r w:rsidRPr="00B0625C">
        <w:t>МП</w:t>
      </w:r>
      <w:r w:rsidRPr="00B0625C">
        <w:rPr>
          <w:rStyle w:val="affff"/>
        </w:rPr>
        <w:footnoteReference w:id="27"/>
      </w:r>
    </w:p>
    <w:p w14:paraId="653CEE2F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D8A5E48" w14:textId="77777777" w:rsidR="005E2961" w:rsidRPr="004946CD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  <w:rPr>
          <w:rStyle w:val="aff"/>
          <w:b/>
          <w:bCs/>
        </w:rPr>
      </w:pPr>
      <w:bookmarkStart w:id="132" w:name="_Toc161158018"/>
      <w:bookmarkStart w:id="133" w:name="_Toc169021922"/>
      <w:bookmarkStart w:id="134" w:name="_Toc169069558"/>
      <w:r w:rsidRPr="004946CD">
        <w:rPr>
          <w:rStyle w:val="aff"/>
          <w:b/>
          <w:bCs/>
        </w:rPr>
        <w:lastRenderedPageBreak/>
        <w:t>Форма заявки на добавление индивидуального предпринимателя</w:t>
      </w:r>
      <w:bookmarkEnd w:id="132"/>
      <w:bookmarkEnd w:id="133"/>
      <w:bookmarkEnd w:id="134"/>
    </w:p>
    <w:p w14:paraId="704FEEDB" w14:textId="1D76D476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4</w:t>
        </w:r>
      </w:fldSimple>
      <w:r>
        <w:t xml:space="preserve">  – </w:t>
      </w:r>
      <w:r w:rsidR="005E2961" w:rsidRPr="00D77451">
        <w:t>Форма заявки на добавление индивидуального предпринимателя</w:t>
      </w:r>
    </w:p>
    <w:tbl>
      <w:tblPr>
        <w:tblW w:w="4928" w:type="pct"/>
        <w:tblLayout w:type="fixed"/>
        <w:tblLook w:val="04A0" w:firstRow="1" w:lastRow="0" w:firstColumn="1" w:lastColumn="0" w:noHBand="0" w:noVBand="1"/>
      </w:tblPr>
      <w:tblGrid>
        <w:gridCol w:w="2114"/>
        <w:gridCol w:w="2275"/>
        <w:gridCol w:w="4820"/>
      </w:tblGrid>
      <w:tr w:rsidR="005E2961" w:rsidRPr="00B0625C" w14:paraId="41CE7485" w14:textId="77777777" w:rsidTr="004E6476">
        <w:trPr>
          <w:trHeight w:val="600"/>
          <w:tblHeader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B4DC1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2CB3E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ABD31B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15FD0768" w14:textId="77777777" w:rsidTr="004E6476">
        <w:trPr>
          <w:trHeight w:val="6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F79F" w14:textId="77777777" w:rsidR="005E2961" w:rsidRPr="00B0625C" w:rsidRDefault="005E2961" w:rsidP="004E6476">
            <w:pPr>
              <w:pStyle w:val="106"/>
            </w:pPr>
            <w:r w:rsidRPr="00B0625C">
              <w:t>Тип организации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586A" w14:textId="77777777" w:rsidR="005E2961" w:rsidRPr="00B0625C" w:rsidRDefault="005E2961" w:rsidP="004E6476">
            <w:pPr>
              <w:pStyle w:val="106"/>
            </w:pPr>
            <w:r w:rsidRPr="00B0625C">
              <w:t>Индивидуальный предприниматель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CC98E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«Индивидуальный предприниматель»</w:t>
            </w:r>
          </w:p>
        </w:tc>
      </w:tr>
      <w:tr w:rsidR="005E2961" w:rsidRPr="00B0625C" w14:paraId="56A660B9" w14:textId="77777777" w:rsidTr="004E6476">
        <w:trPr>
          <w:trHeight w:val="6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EAD0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9F2B8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16FC8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наименование ИП в соответствии с выпиской из ЕГРИП. </w:t>
            </w:r>
          </w:p>
          <w:p w14:paraId="727A3DEB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52A98E39" w14:textId="77777777" w:rsidTr="004E6476">
        <w:trPr>
          <w:trHeight w:val="3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78E4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9AF1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800C4" w14:textId="77777777" w:rsidR="005E2961" w:rsidRPr="00B0625C" w:rsidRDefault="005E2961" w:rsidP="004E6476">
            <w:pPr>
              <w:pStyle w:val="106"/>
            </w:pPr>
            <w:r w:rsidRPr="00B0625C">
              <w:t>Указать сокращенное наименование ИП по шаблону «ИП Фамилия И.О.».</w:t>
            </w:r>
          </w:p>
          <w:p w14:paraId="03724ABB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455F5D7A" w14:textId="77777777" w:rsidTr="004E6476">
        <w:trPr>
          <w:trHeight w:val="3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1F394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A4A8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B28F7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адреса местожительства ИП)</w:t>
            </w:r>
          </w:p>
        </w:tc>
      </w:tr>
      <w:tr w:rsidR="005E2961" w:rsidRPr="00B0625C" w14:paraId="047BFCEB" w14:textId="77777777" w:rsidTr="004E6476">
        <w:trPr>
          <w:trHeight w:val="3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F1AD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16A50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871A0" w14:textId="77777777" w:rsidR="005E2961" w:rsidRPr="00B0625C" w:rsidRDefault="005E2961" w:rsidP="004E6476">
            <w:pPr>
              <w:pStyle w:val="106"/>
            </w:pPr>
            <w:r w:rsidRPr="00B0625C">
              <w:t>Указать ИНН ИП согласно выписке из ЕГРИП. Допускается только 12-значное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0BB425FD" w14:textId="77777777" w:rsidTr="004E6476">
        <w:trPr>
          <w:trHeight w:val="300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652A" w14:textId="77777777" w:rsidR="005E2961" w:rsidRPr="00B0625C" w:rsidRDefault="005E2961" w:rsidP="004E6476">
            <w:pPr>
              <w:pStyle w:val="106"/>
            </w:pPr>
            <w:r w:rsidRPr="00B0625C">
              <w:t>ОГРН ИП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D307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F740F" w14:textId="77777777" w:rsidR="005E2961" w:rsidRPr="00B0625C" w:rsidRDefault="005E2961" w:rsidP="004E6476">
            <w:pPr>
              <w:pStyle w:val="106"/>
            </w:pPr>
            <w:r w:rsidRPr="00B0625C">
              <w:t>Указать ОГРН ИП согласно выписке из ЕГРИП.</w:t>
            </w:r>
            <w:r>
              <w:t xml:space="preserve"> </w:t>
            </w:r>
            <w:r w:rsidRPr="00B0625C">
              <w:t xml:space="preserve">Допускается только 15-значное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14A60593" w14:textId="77777777" w:rsidTr="004E6476">
        <w:trPr>
          <w:trHeight w:val="555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19C8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3C0F9" w14:textId="77777777" w:rsidR="005E2961" w:rsidRPr="00B0625C" w:rsidRDefault="005E2961" w:rsidP="004E6476">
            <w:pPr>
              <w:pStyle w:val="106"/>
            </w:pPr>
            <w:r w:rsidRPr="00B0625C">
              <w:t>Медицинская организация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EEB4E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«Медицинская организация»</w:t>
            </w:r>
          </w:p>
        </w:tc>
      </w:tr>
    </w:tbl>
    <w:p w14:paraId="4030A401" w14:textId="77777777" w:rsidR="005E2961" w:rsidRPr="00B0625C" w:rsidRDefault="005E2961" w:rsidP="005E2961">
      <w:pPr>
        <w:pStyle w:val="af6"/>
      </w:pPr>
      <w:r w:rsidRPr="00B0625C">
        <w:t>{Индивидуальный предприниматель}</w:t>
      </w:r>
      <w:r w:rsidRPr="00B0625C">
        <w:rPr>
          <w:rStyle w:val="affff"/>
        </w:rPr>
        <w:footnoteReference w:id="28"/>
      </w:r>
      <w:r>
        <w:t xml:space="preserve"> </w:t>
      </w:r>
      <w:r w:rsidRPr="00B0625C">
        <w:t>___</w:t>
      </w:r>
      <w:r>
        <w:t>____________</w:t>
      </w:r>
      <w:r w:rsidRPr="00B0625C">
        <w:t xml:space="preserve">______/{И.О. Фамилия }/ </w:t>
      </w:r>
    </w:p>
    <w:p w14:paraId="25109EC5" w14:textId="77777777" w:rsidR="005E2961" w:rsidRDefault="005E2961" w:rsidP="005E2961">
      <w:pPr>
        <w:pStyle w:val="af6"/>
      </w:pPr>
      <w:r w:rsidRPr="00B0625C">
        <w:t>МП</w:t>
      </w:r>
      <w:r w:rsidRPr="00B0625C">
        <w:rPr>
          <w:rStyle w:val="affff"/>
        </w:rPr>
        <w:footnoteReference w:id="29"/>
      </w:r>
    </w:p>
    <w:p w14:paraId="09A7AE55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0D7A04A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35" w:name="_Ref159931626"/>
      <w:bookmarkStart w:id="136" w:name="_Toc161158019"/>
      <w:bookmarkStart w:id="137" w:name="_Toc169021923"/>
      <w:bookmarkStart w:id="138" w:name="_Toc169069559"/>
      <w:bookmarkStart w:id="139" w:name="_Toc65072329"/>
      <w:bookmarkStart w:id="140" w:name="_Toc65084466"/>
      <w:bookmarkEnd w:id="127"/>
      <w:bookmarkEnd w:id="128"/>
      <w:r w:rsidRPr="00B0625C">
        <w:lastRenderedPageBreak/>
        <w:t>Форма заявки на добавление организации здравоохранения</w:t>
      </w:r>
      <w:bookmarkEnd w:id="135"/>
      <w:bookmarkEnd w:id="136"/>
      <w:bookmarkEnd w:id="137"/>
      <w:bookmarkEnd w:id="138"/>
      <w:r w:rsidRPr="00B0625C">
        <w:t xml:space="preserve"> </w:t>
      </w:r>
      <w:bookmarkEnd w:id="139"/>
      <w:bookmarkEnd w:id="140"/>
    </w:p>
    <w:p w14:paraId="6B2CED34" w14:textId="5ED6B6C8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5</w:t>
        </w:r>
      </w:fldSimple>
      <w:r>
        <w:t xml:space="preserve">  – </w:t>
      </w:r>
      <w:r w:rsidR="005E2961" w:rsidRPr="009B30EE">
        <w:t>Форма заявки на добавление организации здравоохранения</w:t>
      </w:r>
    </w:p>
    <w:tbl>
      <w:tblPr>
        <w:tblW w:w="4928" w:type="pct"/>
        <w:tblLayout w:type="fixed"/>
        <w:tblLook w:val="04A0" w:firstRow="1" w:lastRow="0" w:firstColumn="1" w:lastColumn="0" w:noHBand="0" w:noVBand="1"/>
      </w:tblPr>
      <w:tblGrid>
        <w:gridCol w:w="2122"/>
        <w:gridCol w:w="2267"/>
        <w:gridCol w:w="4820"/>
      </w:tblGrid>
      <w:tr w:rsidR="005E2961" w:rsidRPr="00B0625C" w14:paraId="1E0652FE" w14:textId="77777777" w:rsidTr="004E6476">
        <w:trPr>
          <w:trHeight w:val="600"/>
          <w:tblHeader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4D82E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63E7E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8432F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0495CCAB" w14:textId="77777777" w:rsidTr="004E6476">
        <w:trPr>
          <w:trHeight w:val="6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A9EB" w14:textId="77777777" w:rsidR="005E2961" w:rsidRPr="00B0625C" w:rsidRDefault="005E2961" w:rsidP="004E6476">
            <w:pPr>
              <w:pStyle w:val="106"/>
            </w:pPr>
            <w:r w:rsidRPr="00B0625C">
              <w:t>Тип организации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59FCB" w14:textId="77777777" w:rsidR="005E2961" w:rsidRPr="00B0625C" w:rsidRDefault="005E2961" w:rsidP="004E6476">
            <w:pPr>
              <w:pStyle w:val="106"/>
            </w:pPr>
            <w:r w:rsidRPr="00B0625C">
              <w:t>Государственное юридическое лицо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01F84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«Государственное юридическое лицо»</w:t>
            </w:r>
          </w:p>
        </w:tc>
      </w:tr>
      <w:tr w:rsidR="005E2961" w:rsidRPr="00B0625C" w14:paraId="5E52F79D" w14:textId="77777777" w:rsidTr="004E6476">
        <w:trPr>
          <w:trHeight w:val="6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7B11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DE78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D6A46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наименование организации в соответствии с выпиской </w:t>
            </w:r>
            <w:r w:rsidRPr="00B0625C">
              <w:br/>
              <w:t>из ЕГРЮЛ.</w:t>
            </w:r>
            <w:r>
              <w:t xml:space="preserve"> </w:t>
            </w:r>
            <w:r w:rsidRPr="00B0625C">
              <w:t>Допускается только кириллица</w:t>
            </w:r>
          </w:p>
        </w:tc>
      </w:tr>
      <w:tr w:rsidR="005E2961" w:rsidRPr="00B0625C" w14:paraId="36F72B8D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295D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9AC4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34411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сокращенное наименование организации в соответствии с выпиской </w:t>
            </w:r>
            <w:r w:rsidRPr="00B0625C">
              <w:br/>
              <w:t>из ЕГРЮЛ. Допускается только кириллица</w:t>
            </w:r>
          </w:p>
        </w:tc>
      </w:tr>
      <w:tr w:rsidR="005E2961" w:rsidRPr="00B0625C" w14:paraId="20595483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E7EF0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8984D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79705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юридического адреса организации)</w:t>
            </w:r>
          </w:p>
        </w:tc>
      </w:tr>
      <w:tr w:rsidR="005E2961" w:rsidRPr="00B0625C" w14:paraId="14C33A8F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BFA30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9B9A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55BE5" w14:textId="77777777" w:rsidR="005E2961" w:rsidRPr="00B0625C" w:rsidRDefault="005E2961" w:rsidP="004E6476">
            <w:pPr>
              <w:pStyle w:val="106"/>
            </w:pPr>
            <w:r w:rsidRPr="00B0625C">
              <w:t>Указать ИНН организации согласно выписке из ЕГРЮЛ.</w:t>
            </w:r>
            <w:r>
              <w:t xml:space="preserve"> </w:t>
            </w:r>
            <w:r w:rsidRPr="00B0625C">
              <w:t>Допускается только 10-значное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5375CAD0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35AD" w14:textId="77777777" w:rsidR="005E2961" w:rsidRPr="00B0625C" w:rsidRDefault="005E2961" w:rsidP="004E6476">
            <w:pPr>
              <w:pStyle w:val="106"/>
            </w:pPr>
            <w:r w:rsidRPr="00B0625C">
              <w:t xml:space="preserve">ОГРН 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9EA64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1CF2E" w14:textId="77777777" w:rsidR="005E2961" w:rsidRPr="00B0625C" w:rsidRDefault="005E2961" w:rsidP="004E6476">
            <w:pPr>
              <w:pStyle w:val="106"/>
            </w:pPr>
            <w:r w:rsidRPr="00B0625C">
              <w:t>Указать ОГРН согласно выписке из ЕГРЮЛ.</w:t>
            </w:r>
            <w:r>
              <w:t xml:space="preserve"> </w:t>
            </w:r>
            <w:r w:rsidRPr="00B0625C">
              <w:t>Допускается только 13-значное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051B4C0B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62C1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741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A2287" w14:textId="77777777" w:rsidR="005E2961" w:rsidRPr="00B0625C" w:rsidRDefault="005E2961" w:rsidP="004E6476">
            <w:pPr>
              <w:pStyle w:val="106"/>
            </w:pPr>
            <w:r w:rsidRPr="00B0625C">
              <w:t>Указать КПП организации согласно выписке из ЕГРЮЛ.</w:t>
            </w:r>
            <w:r>
              <w:t xml:space="preserve"> </w:t>
            </w:r>
            <w:r w:rsidRPr="00B0625C">
              <w:t>Допускается только 9-значное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486FA7A0" w14:textId="77777777" w:rsidTr="004E6476">
        <w:trPr>
          <w:trHeight w:val="621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101EA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31F28" w14:textId="77777777" w:rsidR="005E2961" w:rsidRPr="00B0625C" w:rsidRDefault="005E2961" w:rsidP="004E6476">
            <w:pPr>
              <w:pStyle w:val="106"/>
            </w:pPr>
            <w:r w:rsidRPr="00B0625C">
              <w:t>Организация здравоохранения</w:t>
            </w: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F47BB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«Организация здравоохранения»</w:t>
            </w:r>
          </w:p>
        </w:tc>
      </w:tr>
      <w:tr w:rsidR="005E2961" w:rsidRPr="00B0625C" w14:paraId="5439E621" w14:textId="77777777" w:rsidTr="004E6476">
        <w:trPr>
          <w:trHeight w:val="30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8508" w14:textId="77777777" w:rsidR="005E2961" w:rsidRPr="00B0625C" w:rsidRDefault="005E2961" w:rsidP="004E6476">
            <w:pPr>
              <w:pStyle w:val="106"/>
            </w:pPr>
            <w:r w:rsidRPr="00B0625C">
              <w:t>Ведомственная принадлежность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270ED" w14:textId="77777777" w:rsidR="005E2961" w:rsidRPr="00B0625C" w:rsidRDefault="005E2961" w:rsidP="004E6476">
            <w:pPr>
              <w:pStyle w:val="106"/>
              <w:rPr>
                <w:bCs/>
                <w:sz w:val="24"/>
              </w:rPr>
            </w:pPr>
          </w:p>
          <w:p w14:paraId="7C73190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3EEB8" w14:textId="77777777" w:rsidR="005E2961" w:rsidRPr="00B0625C" w:rsidRDefault="005E2961" w:rsidP="004E6476">
            <w:pPr>
              <w:pStyle w:val="106"/>
              <w:rPr>
                <w:i/>
              </w:rPr>
            </w:pPr>
            <w:r w:rsidRPr="00B0625C">
              <w:t>Указать ведомственную принадлежность организации с учредительными документами</w:t>
            </w:r>
          </w:p>
        </w:tc>
      </w:tr>
    </w:tbl>
    <w:p w14:paraId="4C3E5F4C" w14:textId="77777777" w:rsidR="005E2961" w:rsidRPr="00B0625C" w:rsidRDefault="005E2961" w:rsidP="005E2961">
      <w:pPr>
        <w:pStyle w:val="af6"/>
      </w:pPr>
      <w:r w:rsidRPr="00B0625C">
        <w:t>{Наименование должности</w:t>
      </w:r>
      <w:r>
        <w:t xml:space="preserve"> </w:t>
      </w:r>
      <w:r w:rsidRPr="00B0625C">
        <w:t>уполномоченного лица}</w:t>
      </w:r>
      <w:r w:rsidRPr="00B0625C">
        <w:rPr>
          <w:rStyle w:val="affff"/>
        </w:rPr>
        <w:footnoteReference w:id="30"/>
      </w:r>
      <w:r>
        <w:t xml:space="preserve"> </w:t>
      </w:r>
      <w:r w:rsidRPr="00B0625C">
        <w:t xml:space="preserve">___________/{И.О. Фамилия }/ </w:t>
      </w:r>
    </w:p>
    <w:p w14:paraId="0FDAC240" w14:textId="77777777" w:rsidR="005E2961" w:rsidRDefault="005E2961" w:rsidP="005E2961">
      <w:pPr>
        <w:pStyle w:val="af6"/>
      </w:pPr>
      <w:r w:rsidRPr="00B0625C">
        <w:t>МП</w:t>
      </w:r>
    </w:p>
    <w:p w14:paraId="565ACA58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4117B8A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41" w:name="_Toc161158020"/>
      <w:bookmarkStart w:id="142" w:name="_Toc169021924"/>
      <w:bookmarkStart w:id="143" w:name="_Toc169069560"/>
      <w:r w:rsidRPr="00B0625C">
        <w:lastRenderedPageBreak/>
        <w:t>Форма заявки на добавление фармацевтической организации</w:t>
      </w:r>
      <w:bookmarkEnd w:id="141"/>
      <w:bookmarkEnd w:id="142"/>
      <w:bookmarkEnd w:id="143"/>
    </w:p>
    <w:p w14:paraId="5DBD5AB6" w14:textId="7A22D7B7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6</w:t>
        </w:r>
      </w:fldSimple>
      <w:r>
        <w:t xml:space="preserve">  – </w:t>
      </w:r>
      <w:r w:rsidR="005E2961" w:rsidRPr="00E71F94">
        <w:t>Форма заявки на добавление фармацевтической организации</w:t>
      </w:r>
    </w:p>
    <w:tbl>
      <w:tblPr>
        <w:tblW w:w="493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125"/>
        <w:gridCol w:w="2270"/>
        <w:gridCol w:w="4818"/>
      </w:tblGrid>
      <w:tr w:rsidR="005E2961" w:rsidRPr="00B0625C" w14:paraId="563DAA11" w14:textId="77777777" w:rsidTr="004E6476">
        <w:trPr>
          <w:trHeight w:val="352"/>
          <w:tblHeader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DE271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4D939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E472F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068221AE" w14:textId="77777777" w:rsidTr="004E6476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23FC5" w14:textId="77777777" w:rsidR="005E2961" w:rsidRPr="00B0625C" w:rsidRDefault="005E2961" w:rsidP="004E6476">
            <w:pPr>
              <w:pStyle w:val="106"/>
            </w:pPr>
            <w:r w:rsidRPr="00B0625C">
              <w:t>Тип организации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52A21" w14:textId="77777777" w:rsidR="005E2961" w:rsidRPr="00B0625C" w:rsidRDefault="005E2961" w:rsidP="004E6476">
            <w:pPr>
              <w:pStyle w:val="106"/>
            </w:pPr>
            <w:r w:rsidRPr="00B0625C">
              <w:rPr>
                <w:rStyle w:val="affffffff6"/>
              </w:rPr>
              <w:t>Выберите элемент.</w:t>
            </w: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E0B5B" w14:textId="77777777" w:rsidR="005E2961" w:rsidRPr="00B0625C" w:rsidRDefault="005E2961" w:rsidP="004E6476">
            <w:pPr>
              <w:pStyle w:val="106"/>
            </w:pPr>
            <w:r w:rsidRPr="00B0625C">
              <w:t>Указать одно из значений:</w:t>
            </w:r>
          </w:p>
          <w:p w14:paraId="37B673F5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«Государственное юридическое лицо»;</w:t>
            </w:r>
          </w:p>
          <w:p w14:paraId="6D8B45EF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«Частное юридическое лицо»;</w:t>
            </w:r>
          </w:p>
          <w:p w14:paraId="1306CA0D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«Индивидуальный предприниматель»</w:t>
            </w:r>
          </w:p>
        </w:tc>
      </w:tr>
      <w:tr w:rsidR="005E2961" w:rsidRPr="00B0625C" w14:paraId="77478ECA" w14:textId="77777777" w:rsidTr="004E6476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B23A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46B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2C18A" w14:textId="77777777" w:rsidR="005E2961" w:rsidRPr="00B0625C" w:rsidRDefault="005E2961" w:rsidP="004E6476">
            <w:pPr>
              <w:pStyle w:val="106"/>
            </w:pPr>
            <w:r w:rsidRPr="00B0625C">
              <w:t>Указать полное наименование организации в соответствии с выпиской из ЕГРЮЛ/ЕГРИП. Допускается только кириллица</w:t>
            </w:r>
          </w:p>
        </w:tc>
      </w:tr>
      <w:tr w:rsidR="005E2961" w:rsidRPr="00B0625C" w14:paraId="593E26B6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DC6A" w14:textId="77777777" w:rsidR="005E2961" w:rsidRDefault="005E2961" w:rsidP="004E6476">
            <w:pPr>
              <w:pStyle w:val="106"/>
            </w:pPr>
            <w:r w:rsidRPr="00B0625C">
              <w:t xml:space="preserve">Сокращенное </w:t>
            </w:r>
          </w:p>
          <w:p w14:paraId="533D79BE" w14:textId="77777777" w:rsidR="005E2961" w:rsidRPr="00B0625C" w:rsidRDefault="005E2961" w:rsidP="004E6476">
            <w:pPr>
              <w:pStyle w:val="106"/>
            </w:pPr>
            <w:r w:rsidRPr="00B0625C">
              <w:t>наименование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4071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927C3" w14:textId="77777777" w:rsidR="005E2961" w:rsidRPr="00B0625C" w:rsidRDefault="005E2961" w:rsidP="004E6476">
            <w:pPr>
              <w:pStyle w:val="106"/>
            </w:pPr>
            <w:r w:rsidRPr="00B0625C">
              <w:t>Указать полное сокращенное наименование организации в соответствии с выпиской из ЕГРЮЛ. Для ИП указать по шаблону «ИП Фамилия И.О.».</w:t>
            </w:r>
          </w:p>
          <w:p w14:paraId="0BD72F4C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327DA90E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057C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F3911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D24E8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юридического адреса головной организации, адреса местожительства ИП)</w:t>
            </w:r>
          </w:p>
        </w:tc>
      </w:tr>
      <w:tr w:rsidR="005E2961" w:rsidRPr="00B0625C" w14:paraId="04F7675D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5096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F3D72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505AC" w14:textId="77777777" w:rsidR="005E2961" w:rsidRPr="00B0625C" w:rsidRDefault="005E2961" w:rsidP="004E6476">
            <w:pPr>
              <w:pStyle w:val="106"/>
            </w:pPr>
            <w:r w:rsidRPr="00B0625C">
              <w:t>Указать ИНН организации согласно выписке из ЕГРЮЛ/ЕГРИП.</w:t>
            </w:r>
            <w:r>
              <w:t xml:space="preserve"> </w:t>
            </w:r>
            <w:r w:rsidRPr="00B0625C">
              <w:t>Для типа организации «Частное юридическое лицо» допускается только 10-значное число.</w:t>
            </w:r>
            <w:r>
              <w:t xml:space="preserve"> </w:t>
            </w: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67405462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0007" w14:textId="77777777" w:rsidR="005E2961" w:rsidRPr="00B0625C" w:rsidRDefault="005E2961" w:rsidP="004E6476">
            <w:pPr>
              <w:pStyle w:val="106"/>
            </w:pPr>
            <w:r w:rsidRPr="00B0625C">
              <w:t>ОГРН или ОГРН ИП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CA95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E9F41" w14:textId="77777777" w:rsidR="005E2961" w:rsidRPr="00B0625C" w:rsidRDefault="005E2961" w:rsidP="004E6476">
            <w:pPr>
              <w:pStyle w:val="106"/>
            </w:pPr>
            <w:r w:rsidRPr="00B0625C">
              <w:t>Указать ОГРН организации/ОГРН ИП согласно выписке из ЕГРЮЛ/ЕГРИП.</w:t>
            </w:r>
            <w:r>
              <w:t xml:space="preserve"> </w:t>
            </w:r>
            <w:r w:rsidRPr="00B0625C">
              <w:t>Для типа организации «Частное юридическое лицо» допускается только 13-значное число.</w:t>
            </w:r>
            <w:r>
              <w:t xml:space="preserve"> </w:t>
            </w:r>
            <w:r w:rsidRPr="00B0625C">
              <w:t xml:space="preserve">Для типа организации «Индивидуальный предприниматель» допускается только 15-значное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1FDEAE84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104A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7B4C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03F72" w14:textId="77777777" w:rsidR="005E2961" w:rsidRPr="00B0625C" w:rsidRDefault="005E2961" w:rsidP="004E6476">
            <w:pPr>
              <w:pStyle w:val="106"/>
            </w:pPr>
            <w:r w:rsidRPr="00B0625C">
              <w:t>Указать КПП организации согласно выписке из ЕГРЮЛ.</w:t>
            </w:r>
            <w:r>
              <w:t xml:space="preserve"> </w:t>
            </w:r>
            <w:r w:rsidRPr="00B0625C">
              <w:t>Для типа организации «Частное юридическое лицо» допускается только 9-значное число. Без пробелов, тире, точек. Для типа организации «Индивидуальный предприниматель» значение не указывается</w:t>
            </w:r>
          </w:p>
        </w:tc>
      </w:tr>
      <w:tr w:rsidR="005E2961" w:rsidRPr="00B0625C" w14:paraId="72C4D1C0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B6F9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5111" w14:textId="77777777" w:rsidR="005E2961" w:rsidRPr="00B0625C" w:rsidRDefault="005E2961" w:rsidP="004E6476">
            <w:pPr>
              <w:pStyle w:val="106"/>
            </w:pPr>
            <w:r w:rsidRPr="00B0625C">
              <w:t>Фармацевтическая организация</w:t>
            </w: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BAE27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«Фармацевтическая организация»</w:t>
            </w:r>
          </w:p>
        </w:tc>
      </w:tr>
      <w:tr w:rsidR="005E2961" w:rsidRPr="00B0625C" w14:paraId="700CE7D8" w14:textId="77777777" w:rsidTr="004E6476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ACD0" w14:textId="77777777" w:rsidR="005E2961" w:rsidRPr="00B0625C" w:rsidRDefault="005E2961" w:rsidP="004E6476">
            <w:pPr>
              <w:pStyle w:val="106"/>
            </w:pPr>
            <w:r w:rsidRPr="00B0625C">
              <w:t>Ведомственная принадлежность/</w:t>
            </w:r>
            <w:r>
              <w:br/>
            </w:r>
            <w:r w:rsidRPr="00B0625C">
              <w:t>Учредитель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556FF" w14:textId="77777777" w:rsidR="005E2961" w:rsidRPr="00B0625C" w:rsidRDefault="005E2961" w:rsidP="004E6476">
            <w:pPr>
              <w:pStyle w:val="106"/>
              <w:rPr>
                <w:bCs/>
                <w:sz w:val="24"/>
              </w:rPr>
            </w:pPr>
          </w:p>
          <w:p w14:paraId="6767274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B13A0" w14:textId="77777777" w:rsidR="005E2961" w:rsidRPr="00B0625C" w:rsidRDefault="005E2961" w:rsidP="004E6476">
            <w:pPr>
              <w:pStyle w:val="106"/>
              <w:rPr>
                <w:i/>
              </w:rPr>
            </w:pPr>
            <w:r w:rsidRPr="00B0625C">
              <w:t>Указать (при наличии) ведомственную принадлежность организации или наименование учредителя организации в соответствии с учредительными документами</w:t>
            </w:r>
          </w:p>
        </w:tc>
      </w:tr>
    </w:tbl>
    <w:p w14:paraId="3A2739F0" w14:textId="77777777" w:rsidR="005E2961" w:rsidRPr="00B0625C" w:rsidRDefault="005E2961" w:rsidP="005E2961">
      <w:pPr>
        <w:pStyle w:val="af6"/>
      </w:pPr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31"/>
      </w:r>
      <w:r>
        <w:t xml:space="preserve"> </w:t>
      </w:r>
      <w:r w:rsidRPr="00B0625C">
        <w:t>___________/{И.О. Фамилия}</w:t>
      </w:r>
      <w:r>
        <w:t>/</w:t>
      </w:r>
    </w:p>
    <w:p w14:paraId="0DE67865" w14:textId="77777777" w:rsidR="005E2961" w:rsidRDefault="005E2961" w:rsidP="005E2961">
      <w:pPr>
        <w:pStyle w:val="af6"/>
      </w:pPr>
      <w:r w:rsidRPr="00B0625C">
        <w:t>МП</w:t>
      </w:r>
      <w:r w:rsidRPr="00B0625C">
        <w:rPr>
          <w:rStyle w:val="affff"/>
        </w:rPr>
        <w:footnoteReference w:id="32"/>
      </w:r>
    </w:p>
    <w:p w14:paraId="5DA563C0" w14:textId="77777777" w:rsidR="005E2961" w:rsidRDefault="005E2961" w:rsidP="005E2961">
      <w:pPr>
        <w:pStyle w:val="af6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CF0AB45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44" w:name="_Toc161158021"/>
      <w:bookmarkStart w:id="145" w:name="_Toc169021925"/>
      <w:bookmarkStart w:id="146" w:name="_Toc169069561"/>
      <w:r w:rsidRPr="00B0625C">
        <w:lastRenderedPageBreak/>
        <w:t>Форма заявки на добавление филиала фармацевтической организации</w:t>
      </w:r>
      <w:bookmarkEnd w:id="144"/>
      <w:bookmarkEnd w:id="145"/>
      <w:bookmarkEnd w:id="146"/>
    </w:p>
    <w:p w14:paraId="27E74CD6" w14:textId="3F059114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7</w:t>
        </w:r>
      </w:fldSimple>
      <w:r>
        <w:t xml:space="preserve">  – </w:t>
      </w:r>
      <w:r w:rsidR="005E2961" w:rsidRPr="00E71F94">
        <w:t>Форма заявки на добавление филиала фармацевтической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90"/>
        <w:gridCol w:w="2089"/>
        <w:gridCol w:w="5165"/>
      </w:tblGrid>
      <w:tr w:rsidR="005E2961" w:rsidRPr="00B0625C" w14:paraId="6690650C" w14:textId="77777777" w:rsidTr="004E6476">
        <w:trPr>
          <w:trHeight w:val="600"/>
          <w:tblHeader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B6E41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19C83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1E32D2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10AC9C60" w14:textId="77777777" w:rsidTr="004E6476">
        <w:trPr>
          <w:trHeight w:val="6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1777E" w14:textId="77777777" w:rsidR="005E2961" w:rsidRPr="00B0625C" w:rsidRDefault="005E2961" w:rsidP="004E6476">
            <w:pPr>
              <w:pStyle w:val="106"/>
            </w:pPr>
            <w:r w:rsidRPr="00B0625C">
              <w:t>Головная организация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F97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BF1CC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и сокращенное наименование головной организации согласно выписке из ЕГРЮЛ. </w:t>
            </w:r>
          </w:p>
          <w:p w14:paraId="3157CEFD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348A717B" w14:textId="77777777" w:rsidTr="004E6476">
        <w:trPr>
          <w:trHeight w:val="6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C7E5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7EC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93373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полное наименование филиала согласно выписке из ЕГРЮЛ.  </w:t>
            </w:r>
          </w:p>
          <w:p w14:paraId="2F17865D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6F64C5CD" w14:textId="77777777" w:rsidTr="004E6476">
        <w:trPr>
          <w:trHeight w:val="3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5167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AE77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4E11A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сокращенное наименование филиала согласно выписке из ЕГРЮЛ. </w:t>
            </w:r>
          </w:p>
          <w:p w14:paraId="5FFC5C10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кириллица</w:t>
            </w:r>
          </w:p>
        </w:tc>
      </w:tr>
      <w:tr w:rsidR="005E2961" w:rsidRPr="00B0625C" w14:paraId="7A80A8B4" w14:textId="77777777" w:rsidTr="004E6476">
        <w:trPr>
          <w:trHeight w:val="3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52A35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0F9E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0447F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, в котором расположен филиал </w:t>
            </w:r>
          </w:p>
        </w:tc>
      </w:tr>
      <w:tr w:rsidR="005E2961" w:rsidRPr="00B0625C" w14:paraId="5C40E3A1" w14:textId="77777777" w:rsidTr="004E6476">
        <w:trPr>
          <w:trHeight w:val="3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093D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028C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915F0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ИНН головной организации согласно выписке из ЕГРЮЛ. </w:t>
            </w:r>
          </w:p>
          <w:p w14:paraId="768B6224" w14:textId="77777777" w:rsidR="005E2961" w:rsidRPr="00B0625C" w:rsidRDefault="005E2961" w:rsidP="004E6476">
            <w:pPr>
              <w:pStyle w:val="106"/>
            </w:pPr>
            <w:r w:rsidRPr="00B0625C">
              <w:t>Допускается только 10-значное число</w:t>
            </w:r>
          </w:p>
        </w:tc>
      </w:tr>
      <w:tr w:rsidR="005E2961" w:rsidRPr="00B0625C" w14:paraId="57444152" w14:textId="77777777" w:rsidTr="004E6476">
        <w:trPr>
          <w:trHeight w:val="300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8E8D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E82C0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ADD2F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КПП филиала согласно выписке </w:t>
            </w:r>
            <w:r w:rsidRPr="00B0625C">
              <w:br/>
              <w:t>из ЕГРЮЛ.</w:t>
            </w:r>
            <w:r>
              <w:t xml:space="preserve"> </w:t>
            </w:r>
            <w:r w:rsidRPr="00B0625C">
              <w:t xml:space="preserve">Допускается только 9-значное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2470D54F" w14:textId="77777777" w:rsidTr="004E6476">
        <w:trPr>
          <w:trHeight w:val="551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BA2E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57D49" w14:textId="77777777" w:rsidR="005E2961" w:rsidRPr="00B0625C" w:rsidRDefault="005E2961" w:rsidP="004E6476">
            <w:pPr>
              <w:pStyle w:val="106"/>
            </w:pPr>
            <w:r w:rsidRPr="00B0625C">
              <w:t>Фармацевтическая организация</w:t>
            </w: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415AF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«Фармацевтическая организация»</w:t>
            </w:r>
          </w:p>
        </w:tc>
      </w:tr>
    </w:tbl>
    <w:p w14:paraId="17B3FF69" w14:textId="77777777" w:rsidR="005E2961" w:rsidRPr="00B0625C" w:rsidRDefault="005E2961" w:rsidP="005E2961"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33"/>
      </w:r>
      <w:r>
        <w:t xml:space="preserve"> </w:t>
      </w:r>
      <w:r w:rsidRPr="00B0625C">
        <w:t xml:space="preserve">_______________/{И.О. Фамилия }/ </w:t>
      </w:r>
    </w:p>
    <w:p w14:paraId="6F5A0C19" w14:textId="77777777" w:rsidR="005E2961" w:rsidRDefault="005E2961" w:rsidP="005E2961">
      <w:r w:rsidRPr="00B0625C">
        <w:t>МП</w:t>
      </w:r>
      <w:r w:rsidRPr="00B0625C">
        <w:rPr>
          <w:rStyle w:val="affff"/>
        </w:rPr>
        <w:footnoteReference w:id="34"/>
      </w:r>
    </w:p>
    <w:p w14:paraId="6C8F1AAF" w14:textId="77777777" w:rsidR="005E2961" w:rsidRDefault="005E2961" w:rsidP="005E2961">
      <w:pPr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8FF924D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47" w:name="_Toc65072330"/>
      <w:bookmarkStart w:id="148" w:name="_Toc65084467"/>
      <w:bookmarkStart w:id="149" w:name="_Toc161158022"/>
      <w:bookmarkStart w:id="150" w:name="_Toc169021926"/>
      <w:bookmarkStart w:id="151" w:name="_Toc169069562"/>
      <w:r w:rsidRPr="00B0625C">
        <w:lastRenderedPageBreak/>
        <w:t>Форма заявки на добавление образовательной организации или НИИ</w:t>
      </w:r>
      <w:bookmarkEnd w:id="147"/>
      <w:bookmarkEnd w:id="148"/>
      <w:bookmarkEnd w:id="149"/>
      <w:bookmarkEnd w:id="150"/>
      <w:bookmarkEnd w:id="151"/>
    </w:p>
    <w:p w14:paraId="0F9C6F04" w14:textId="7BB8CFBC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8</w:t>
        </w:r>
      </w:fldSimple>
      <w:r>
        <w:t xml:space="preserve">  – </w:t>
      </w:r>
      <w:r w:rsidR="005E2961" w:rsidRPr="00E71F94">
        <w:t>Форма заявки на добавление образовательной организации или НИИ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9"/>
        <w:gridCol w:w="1985"/>
        <w:gridCol w:w="5520"/>
      </w:tblGrid>
      <w:tr w:rsidR="005E2961" w:rsidRPr="00B0625C" w14:paraId="5B48FB5C" w14:textId="77777777" w:rsidTr="004E6476">
        <w:trPr>
          <w:trHeight w:val="600"/>
          <w:tblHeader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B9429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FF36F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3AE3FB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0245CA37" w14:textId="77777777" w:rsidTr="004E6476">
        <w:trPr>
          <w:trHeight w:val="6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D6D6" w14:textId="77777777" w:rsidR="005E2961" w:rsidRPr="00B0625C" w:rsidRDefault="005E2961" w:rsidP="004E6476">
            <w:pPr>
              <w:pStyle w:val="106"/>
            </w:pPr>
            <w:r w:rsidRPr="00B0625C">
              <w:t>Тип организации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17E20" w14:textId="77777777" w:rsidR="005E2961" w:rsidRPr="00B0625C" w:rsidRDefault="005E2961" w:rsidP="004E6476">
            <w:pPr>
              <w:pStyle w:val="106"/>
            </w:pPr>
            <w:r w:rsidRPr="00B0625C">
              <w:rPr>
                <w:rStyle w:val="affffffff6"/>
              </w:rPr>
              <w:t>Выберите элемент.</w:t>
            </w: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055CF" w14:textId="77777777" w:rsidR="005E2961" w:rsidRPr="00B0625C" w:rsidRDefault="005E2961" w:rsidP="004E6476">
            <w:pPr>
              <w:pStyle w:val="106"/>
            </w:pPr>
            <w:r w:rsidRPr="00B0625C">
              <w:t>Указать одно из значений:</w:t>
            </w:r>
          </w:p>
          <w:p w14:paraId="6E38CB46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«Государственное юридическое лицо»;</w:t>
            </w:r>
          </w:p>
          <w:p w14:paraId="13DB3DE9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«Частное юридическое лицо»;</w:t>
            </w:r>
          </w:p>
          <w:p w14:paraId="5CE2C253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«Индивидуальный предприниматель»</w:t>
            </w:r>
          </w:p>
        </w:tc>
      </w:tr>
      <w:tr w:rsidR="005E2961" w:rsidRPr="00B0625C" w14:paraId="057CCEFE" w14:textId="77777777" w:rsidTr="004E6476">
        <w:trPr>
          <w:trHeight w:val="6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B4E36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44A3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09764" w14:textId="77777777" w:rsidR="005E2961" w:rsidRPr="00B0625C" w:rsidRDefault="005E2961" w:rsidP="004E6476">
            <w:pPr>
              <w:pStyle w:val="106"/>
            </w:pPr>
            <w:r w:rsidRPr="00B0625C">
              <w:t>Указать полное наименование организации в соответствии с выпиской из ЕГРЮЛ/ЕГРИП. Допускается только кириллица</w:t>
            </w:r>
          </w:p>
        </w:tc>
      </w:tr>
      <w:tr w:rsidR="005E2961" w:rsidRPr="00B0625C" w14:paraId="575814AA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9CD3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071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BFA25" w14:textId="77777777" w:rsidR="005E2961" w:rsidRPr="00B0625C" w:rsidRDefault="005E2961" w:rsidP="004E6476">
            <w:pPr>
              <w:pStyle w:val="106"/>
            </w:pPr>
            <w:r w:rsidRPr="00B0625C">
              <w:t xml:space="preserve">Указать сокращенное наименование организации в соответствии с выпиской </w:t>
            </w:r>
            <w:r w:rsidRPr="00B0625C">
              <w:br/>
              <w:t xml:space="preserve">из ЕГРЮЛ. Для ИП указать по шаблону </w:t>
            </w:r>
            <w:r w:rsidRPr="00B0625C">
              <w:br/>
              <w:t>«ИП Фамилия И.О.».</w:t>
            </w:r>
            <w:r>
              <w:t xml:space="preserve"> </w:t>
            </w:r>
            <w:r w:rsidRPr="00B0625C">
              <w:t>Допускается только кириллица</w:t>
            </w:r>
          </w:p>
        </w:tc>
      </w:tr>
      <w:tr w:rsidR="005E2961" w:rsidRPr="00B0625C" w14:paraId="4452BC01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9293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02E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5D253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 (исходя из юридического адреса головной организации, адрес местожительства ИП)</w:t>
            </w:r>
          </w:p>
        </w:tc>
      </w:tr>
      <w:tr w:rsidR="005E2961" w:rsidRPr="00B0625C" w14:paraId="6311E68F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43F6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306C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845BA" w14:textId="77777777" w:rsidR="005E2961" w:rsidRPr="00B0625C" w:rsidRDefault="005E2961" w:rsidP="004E6476">
            <w:pPr>
              <w:pStyle w:val="106"/>
            </w:pPr>
            <w:r w:rsidRPr="00B0625C">
              <w:t>Указать ИНН организации согласно выписке из ЕГРЮЛ/ЕГРИП.</w:t>
            </w:r>
            <w:r>
              <w:t xml:space="preserve"> </w:t>
            </w:r>
            <w:r w:rsidRPr="00B0625C">
              <w:t>Для типа организации «Частное юридическое лицо» допускается только 10-значное число.</w:t>
            </w:r>
            <w:r>
              <w:t xml:space="preserve"> </w:t>
            </w:r>
            <w:r w:rsidRPr="00B0625C">
              <w:t>Для типа организации «Индивидуальный предприниматель» допускается только 12-значное число.</w:t>
            </w:r>
          </w:p>
          <w:p w14:paraId="46D7E250" w14:textId="77777777" w:rsidR="005E2961" w:rsidRPr="00B0625C" w:rsidRDefault="005E2961" w:rsidP="004E6476">
            <w:pPr>
              <w:pStyle w:val="106"/>
            </w:pP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4F22A97D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F170" w14:textId="77777777" w:rsidR="005E2961" w:rsidRPr="00B0625C" w:rsidRDefault="005E2961" w:rsidP="004E6476">
            <w:pPr>
              <w:pStyle w:val="106"/>
            </w:pPr>
            <w:r w:rsidRPr="00B0625C">
              <w:t>ОГРН или ОГРН ИП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285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D2C21" w14:textId="77777777" w:rsidR="005E2961" w:rsidRPr="00B0625C" w:rsidRDefault="005E2961" w:rsidP="004E6476">
            <w:pPr>
              <w:pStyle w:val="106"/>
            </w:pPr>
            <w:r w:rsidRPr="00B0625C">
              <w:t>Указать ОГРН организации/ОГРН ИП согласно выписке из ЕГРЮЛ/ЕГРИП.</w:t>
            </w:r>
          </w:p>
          <w:p w14:paraId="5F92D35D" w14:textId="77777777" w:rsidR="005E2961" w:rsidRPr="00B0625C" w:rsidRDefault="005E2961" w:rsidP="004E6476">
            <w:pPr>
              <w:pStyle w:val="106"/>
            </w:pPr>
            <w:r w:rsidRPr="00B0625C">
              <w:t>Для типа организации «Частное юридическое лицо» допускается только 13-значное число.</w:t>
            </w:r>
            <w:r>
              <w:t xml:space="preserve"> </w:t>
            </w:r>
            <w:r w:rsidRPr="00B0625C">
              <w:t xml:space="preserve">Для типа организации «Индивидуальный предприниматель» допускается только 15-значное число. </w:t>
            </w:r>
          </w:p>
          <w:p w14:paraId="1EC38DC6" w14:textId="77777777" w:rsidR="005E2961" w:rsidRPr="00B0625C" w:rsidRDefault="005E2961" w:rsidP="004E6476">
            <w:pPr>
              <w:pStyle w:val="106"/>
            </w:pPr>
            <w:r w:rsidRPr="00B0625C">
              <w:t xml:space="preserve">Без пробелов, тире, точек </w:t>
            </w:r>
            <w:r>
              <w:t xml:space="preserve"> </w:t>
            </w:r>
          </w:p>
        </w:tc>
      </w:tr>
      <w:tr w:rsidR="005E2961" w:rsidRPr="00B0625C" w14:paraId="705C4DB7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01F7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4D99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AE3F0" w14:textId="77777777" w:rsidR="005E2961" w:rsidRPr="00B0625C" w:rsidRDefault="005E2961" w:rsidP="004E6476">
            <w:pPr>
              <w:pStyle w:val="106"/>
            </w:pPr>
            <w:r w:rsidRPr="00B0625C">
              <w:t>Указать КПП организации согласно выписке из ЕГРЮЛ.</w:t>
            </w:r>
            <w:r>
              <w:t xml:space="preserve"> </w:t>
            </w:r>
            <w:r w:rsidRPr="00B0625C">
              <w:t xml:space="preserve">Для типа организации «Частное юридическое лицо» допускается только 9-значное число. Без пробелов, тире, точек </w:t>
            </w:r>
            <w:r>
              <w:t xml:space="preserve"> </w:t>
            </w:r>
          </w:p>
          <w:p w14:paraId="0F2743AF" w14:textId="77777777" w:rsidR="005E2961" w:rsidRPr="00B0625C" w:rsidRDefault="005E2961" w:rsidP="004E6476">
            <w:pPr>
              <w:pStyle w:val="106"/>
            </w:pPr>
            <w:r w:rsidRPr="00B0625C">
              <w:t>Для типа организации «Индивидуальный предприниматель» значение не указывается</w:t>
            </w:r>
          </w:p>
        </w:tc>
      </w:tr>
      <w:tr w:rsidR="005E2961" w:rsidRPr="00B0625C" w14:paraId="007C08CE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47B7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1F00D" w14:textId="77777777" w:rsidR="005E2961" w:rsidRPr="00B0625C" w:rsidRDefault="005E2961" w:rsidP="004E6476">
            <w:pPr>
              <w:pStyle w:val="106"/>
            </w:pPr>
            <w:r w:rsidRPr="00B0625C">
              <w:t>Образовательная организация</w:t>
            </w: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301E1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«Образовательная организация»</w:t>
            </w:r>
          </w:p>
        </w:tc>
      </w:tr>
      <w:tr w:rsidR="005E2961" w:rsidRPr="00B0625C" w14:paraId="36F4D093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8840" w14:textId="77777777" w:rsidR="005E2961" w:rsidRPr="00B0625C" w:rsidRDefault="005E2961" w:rsidP="004E6476">
            <w:pPr>
              <w:pStyle w:val="106"/>
            </w:pPr>
            <w:r w:rsidRPr="00B0625C">
              <w:t>Тип образовательной организации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9C8AE" w14:textId="77777777" w:rsidR="005E2961" w:rsidRPr="00B0625C" w:rsidRDefault="005E2961" w:rsidP="004E6476">
            <w:pPr>
              <w:pStyle w:val="106"/>
            </w:pPr>
            <w:r w:rsidRPr="00B0625C">
              <w:rPr>
                <w:rStyle w:val="affffffff6"/>
              </w:rPr>
              <w:t>Выберите элемент.</w:t>
            </w: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4A0DA" w14:textId="77777777" w:rsidR="005E2961" w:rsidRPr="00B0625C" w:rsidRDefault="005E2961" w:rsidP="004E6476">
            <w:pPr>
              <w:pStyle w:val="106"/>
            </w:pPr>
            <w:r w:rsidRPr="00B0625C">
              <w:t>Указать одно из следующих значений:</w:t>
            </w:r>
          </w:p>
          <w:p w14:paraId="73EBA10F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Профессиональная образовательная организация;</w:t>
            </w:r>
          </w:p>
          <w:p w14:paraId="318EC2CC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Образовательная организация высшего образования;</w:t>
            </w:r>
          </w:p>
          <w:p w14:paraId="4CD3D9CF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Организация дополнительного профессионального образования;</w:t>
            </w:r>
          </w:p>
          <w:p w14:paraId="7657C1E6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Научная организация;</w:t>
            </w:r>
          </w:p>
          <w:p w14:paraId="1FB67D62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Медицинская организация</w:t>
            </w:r>
          </w:p>
        </w:tc>
      </w:tr>
      <w:tr w:rsidR="005E2961" w:rsidRPr="00B0625C" w14:paraId="767D712A" w14:textId="77777777" w:rsidTr="004E6476">
        <w:trPr>
          <w:trHeight w:val="30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652D" w14:textId="77777777" w:rsidR="005E2961" w:rsidRPr="00B0625C" w:rsidRDefault="005E2961" w:rsidP="004E6476">
            <w:pPr>
              <w:pStyle w:val="106"/>
            </w:pPr>
            <w:r w:rsidRPr="00B0625C">
              <w:t>Ведомственная принадлежность/Учредитель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05E05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3A429" w14:textId="77777777" w:rsidR="005E2961" w:rsidRPr="00B0625C" w:rsidRDefault="005E2961" w:rsidP="004E6476">
            <w:pPr>
              <w:pStyle w:val="106"/>
              <w:rPr>
                <w:i/>
              </w:rPr>
            </w:pPr>
            <w:r w:rsidRPr="00B0625C">
              <w:t xml:space="preserve">Указать (при наличии) ведомственную принадлежность организации или наименование учредителя организации </w:t>
            </w:r>
            <w:r w:rsidRPr="00B0625C">
              <w:br/>
              <w:t>в соответствии с учредительными документами</w:t>
            </w:r>
          </w:p>
        </w:tc>
      </w:tr>
    </w:tbl>
    <w:p w14:paraId="456B41E8" w14:textId="77777777" w:rsidR="005E2961" w:rsidRPr="00B0625C" w:rsidRDefault="005E2961" w:rsidP="005E2961">
      <w:r w:rsidRPr="00B0625C">
        <w:t>{Наименование должности уполномоченного лица}</w:t>
      </w:r>
      <w:r w:rsidRPr="00B0625C">
        <w:rPr>
          <w:rStyle w:val="affff"/>
        </w:rPr>
        <w:footnoteReference w:id="35"/>
      </w:r>
      <w:r>
        <w:t xml:space="preserve"> </w:t>
      </w:r>
      <w:r w:rsidRPr="00B0625C">
        <w:t xml:space="preserve">_______________/{И.О. Фамилия }/ </w:t>
      </w:r>
    </w:p>
    <w:p w14:paraId="3ECC3F77" w14:textId="77777777" w:rsidR="005E2961" w:rsidRPr="00B0625C" w:rsidRDefault="005E2961" w:rsidP="005E2961">
      <w:r w:rsidRPr="00B0625C">
        <w:t>МП</w:t>
      </w:r>
      <w:r w:rsidRPr="00B0625C">
        <w:rPr>
          <w:rStyle w:val="affff"/>
        </w:rPr>
        <w:footnoteReference w:id="36"/>
      </w:r>
    </w:p>
    <w:p w14:paraId="3CAB9E6F" w14:textId="77777777" w:rsidR="005E2961" w:rsidRDefault="005E2961" w:rsidP="005E2961">
      <w:pPr>
        <w:jc w:val="left"/>
        <w:sectPr w:rsidR="005E2961" w:rsidSect="005E2961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EE9D8E0" w14:textId="77777777" w:rsidR="005E2961" w:rsidRPr="00B0625C" w:rsidRDefault="005E2961" w:rsidP="005E2961">
      <w:pPr>
        <w:pStyle w:val="2f9"/>
        <w:keepNext w:val="0"/>
        <w:keepLines w:val="0"/>
        <w:widowControl w:val="0"/>
        <w:numPr>
          <w:ilvl w:val="1"/>
          <w:numId w:val="0"/>
        </w:numPr>
        <w:spacing w:before="0" w:after="0"/>
        <w:ind w:left="709"/>
      </w:pPr>
      <w:bookmarkStart w:id="152" w:name="_Toc161158023"/>
      <w:bookmarkStart w:id="153" w:name="_Toc169021927"/>
      <w:bookmarkStart w:id="154" w:name="_Toc169069563"/>
      <w:r w:rsidRPr="00B0625C">
        <w:lastRenderedPageBreak/>
        <w:t>Форма заявки на добавление филиала образовательной организации или НИИ</w:t>
      </w:r>
      <w:bookmarkEnd w:id="152"/>
      <w:bookmarkEnd w:id="153"/>
      <w:bookmarkEnd w:id="154"/>
    </w:p>
    <w:p w14:paraId="0C31C6F8" w14:textId="554908DD" w:rsidR="005E2961" w:rsidRDefault="0048734D" w:rsidP="005E2961">
      <w:pPr>
        <w:pStyle w:val="afffff8"/>
      </w:pPr>
      <w:r>
        <w:t xml:space="preserve">Таблица </w:t>
      </w:r>
      <w:fldSimple w:instr=" STYLEREF \s &quot;Заголовок 1 Приложение&quot;  \* MERGEFORMAT ">
        <w:r>
          <w:rPr>
            <w:noProof/>
          </w:rPr>
          <w:t>Ж</w:t>
        </w:r>
      </w:fldSimple>
      <w:r>
        <w:t>.</w:t>
      </w:r>
      <w:fldSimple w:instr=" SEQ Таблица \* ARABIC \* MERGEFORMAT ">
        <w:r>
          <w:rPr>
            <w:noProof/>
          </w:rPr>
          <w:t>9</w:t>
        </w:r>
      </w:fldSimple>
      <w:r>
        <w:t xml:space="preserve">  – </w:t>
      </w:r>
      <w:r w:rsidR="005E2961" w:rsidRPr="00E71F94">
        <w:t>Форма заявки на добавление филиала образовательной организации или НИИ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15"/>
        <w:gridCol w:w="2316"/>
        <w:gridCol w:w="5564"/>
      </w:tblGrid>
      <w:tr w:rsidR="005E2961" w:rsidRPr="00B0625C" w14:paraId="0EFCC591" w14:textId="77777777" w:rsidTr="004E6476">
        <w:trPr>
          <w:trHeight w:val="600"/>
          <w:tblHeader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AD768" w14:textId="77777777" w:rsidR="005E2961" w:rsidRPr="00B0625C" w:rsidRDefault="005E2961" w:rsidP="004E6476">
            <w:pPr>
              <w:pStyle w:val="10a"/>
            </w:pPr>
            <w:r w:rsidRPr="00B0625C">
              <w:t>Наименование поля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69D46" w14:textId="77777777" w:rsidR="005E2961" w:rsidRPr="00B0625C" w:rsidRDefault="005E2961" w:rsidP="004E6476">
            <w:pPr>
              <w:pStyle w:val="10a"/>
            </w:pPr>
            <w:r w:rsidRPr="00B0625C">
              <w:t>Описание</w:t>
            </w: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C873C" w14:textId="77777777" w:rsidR="005E2961" w:rsidRPr="00B0625C" w:rsidRDefault="005E2961" w:rsidP="004E6476">
            <w:pPr>
              <w:pStyle w:val="10a"/>
            </w:pPr>
            <w:r w:rsidRPr="00B0625C">
              <w:t>Вид, способ ввода</w:t>
            </w:r>
          </w:p>
        </w:tc>
      </w:tr>
      <w:tr w:rsidR="005E2961" w:rsidRPr="00B0625C" w14:paraId="7E127F99" w14:textId="77777777" w:rsidTr="004E6476">
        <w:trPr>
          <w:trHeight w:val="6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40B11" w14:textId="77777777" w:rsidR="005E2961" w:rsidRPr="00B0625C" w:rsidRDefault="005E2961" w:rsidP="004E6476">
            <w:pPr>
              <w:pStyle w:val="106"/>
            </w:pPr>
            <w:r w:rsidRPr="00B0625C">
              <w:t>Головная организация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95846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C721D" w14:textId="77777777" w:rsidR="005E2961" w:rsidRPr="00B0625C" w:rsidRDefault="005E2961" w:rsidP="004E6476">
            <w:pPr>
              <w:pStyle w:val="106"/>
            </w:pPr>
            <w:r w:rsidRPr="00B0625C">
              <w:t>Указать полное и сокращенное наименование головной организации согласно выписке из ЕГРЮЛ.</w:t>
            </w:r>
            <w:r>
              <w:t xml:space="preserve"> </w:t>
            </w:r>
            <w:r w:rsidRPr="00B0625C">
              <w:t>Допускается только кириллица</w:t>
            </w:r>
          </w:p>
        </w:tc>
      </w:tr>
      <w:tr w:rsidR="005E2961" w:rsidRPr="00B0625C" w14:paraId="552D8B61" w14:textId="77777777" w:rsidTr="004E6476">
        <w:trPr>
          <w:trHeight w:val="6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1236" w14:textId="77777777" w:rsidR="005E2961" w:rsidRPr="00B0625C" w:rsidRDefault="005E2961" w:rsidP="004E6476">
            <w:pPr>
              <w:pStyle w:val="106"/>
            </w:pPr>
            <w:r w:rsidRPr="00B0625C">
              <w:t>Полное наименование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5E3C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CFB9D" w14:textId="77777777" w:rsidR="005E2961" w:rsidRPr="00B0625C" w:rsidRDefault="005E2961" w:rsidP="004E6476">
            <w:pPr>
              <w:pStyle w:val="106"/>
            </w:pPr>
            <w:r w:rsidRPr="00B0625C">
              <w:t>Указать полное наименование филиала согласно выписке из ЕГРЮЛ.  Допускается только кириллица</w:t>
            </w:r>
          </w:p>
        </w:tc>
      </w:tr>
      <w:tr w:rsidR="005E2961" w:rsidRPr="00B0625C" w14:paraId="5DB76A6E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DDCE" w14:textId="77777777" w:rsidR="005E2961" w:rsidRPr="00B0625C" w:rsidRDefault="005E2961" w:rsidP="004E6476">
            <w:pPr>
              <w:pStyle w:val="106"/>
            </w:pPr>
            <w:r w:rsidRPr="00B0625C">
              <w:t>Сокращенное наименование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124F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53ECF" w14:textId="77777777" w:rsidR="005E2961" w:rsidRPr="00B0625C" w:rsidRDefault="005E2961" w:rsidP="004E6476">
            <w:pPr>
              <w:pStyle w:val="106"/>
            </w:pPr>
            <w:r w:rsidRPr="00B0625C"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5E2961" w:rsidRPr="00B0625C" w14:paraId="6031646E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F8FE" w14:textId="77777777" w:rsidR="005E2961" w:rsidRPr="00B0625C" w:rsidRDefault="005E2961" w:rsidP="004E6476">
            <w:pPr>
              <w:pStyle w:val="106"/>
            </w:pPr>
            <w:r w:rsidRPr="00573986">
              <w:t>Субъект Российской Федерации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F0BDA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69366" w14:textId="77777777" w:rsidR="005E2961" w:rsidRPr="00B0625C" w:rsidRDefault="005E2961" w:rsidP="004E6476">
            <w:pPr>
              <w:pStyle w:val="106"/>
            </w:pPr>
            <w:r w:rsidRPr="00B0625C">
              <w:t>Указать наименование субъекта Р</w:t>
            </w:r>
            <w:r>
              <w:t>оссийской Федерации</w:t>
            </w:r>
            <w:r w:rsidRPr="00B0625C">
              <w:t xml:space="preserve">, в котором расположен филиал </w:t>
            </w:r>
          </w:p>
        </w:tc>
      </w:tr>
      <w:tr w:rsidR="005E2961" w:rsidRPr="00B0625C" w14:paraId="4C3C6128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A886" w14:textId="77777777" w:rsidR="005E2961" w:rsidRPr="00B0625C" w:rsidRDefault="005E2961" w:rsidP="004E6476">
            <w:pPr>
              <w:pStyle w:val="106"/>
            </w:pPr>
            <w:r w:rsidRPr="00B0625C">
              <w:t>ИНН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C1157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22FB0" w14:textId="77777777" w:rsidR="005E2961" w:rsidRPr="00B0625C" w:rsidRDefault="005E2961" w:rsidP="004E6476">
            <w:pPr>
              <w:pStyle w:val="106"/>
            </w:pPr>
            <w:r w:rsidRPr="00B0625C">
              <w:t>Указать ИНН головной организации согласно выписке из ЕГРЮЛ. Допускается только 10-значное число</w:t>
            </w:r>
          </w:p>
        </w:tc>
      </w:tr>
      <w:tr w:rsidR="005E2961" w:rsidRPr="00B0625C" w14:paraId="4FB7E287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1CCA" w14:textId="77777777" w:rsidR="005E2961" w:rsidRPr="00B0625C" w:rsidRDefault="005E2961" w:rsidP="004E6476">
            <w:pPr>
              <w:pStyle w:val="106"/>
            </w:pPr>
            <w:r w:rsidRPr="00B0625C">
              <w:t>КПП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54262" w14:textId="77777777" w:rsidR="005E2961" w:rsidRPr="00B0625C" w:rsidRDefault="005E2961" w:rsidP="004E6476">
            <w:pPr>
              <w:pStyle w:val="106"/>
            </w:pP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06AA5" w14:textId="77777777" w:rsidR="005E2961" w:rsidRPr="00B0625C" w:rsidRDefault="005E2961" w:rsidP="004E6476">
            <w:pPr>
              <w:pStyle w:val="106"/>
            </w:pPr>
            <w:r w:rsidRPr="00B0625C">
              <w:t>Указать КПП филиала согласно выписке из ЕГРЮЛ.</w:t>
            </w:r>
            <w:r>
              <w:t xml:space="preserve"> </w:t>
            </w:r>
            <w:r w:rsidRPr="00B0625C">
              <w:t xml:space="preserve">Допускается только 9-значное число. Без пробелов, тире, точек </w:t>
            </w:r>
            <w:r>
              <w:t xml:space="preserve"> </w:t>
            </w:r>
          </w:p>
        </w:tc>
      </w:tr>
      <w:tr w:rsidR="005E2961" w:rsidRPr="00B0625C" w14:paraId="6DA21E95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A43C9" w14:textId="77777777" w:rsidR="005E2961" w:rsidRPr="00B0625C" w:rsidRDefault="005E2961" w:rsidP="004E6476">
            <w:pPr>
              <w:pStyle w:val="106"/>
            </w:pPr>
            <w:r w:rsidRPr="00B0625C">
              <w:t>Субъект системы здравоохранения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761B1" w14:textId="77777777" w:rsidR="005E2961" w:rsidRPr="00B0625C" w:rsidRDefault="005E2961" w:rsidP="004E6476">
            <w:pPr>
              <w:pStyle w:val="106"/>
            </w:pPr>
            <w:r w:rsidRPr="00B0625C">
              <w:t>Образовательная организация</w:t>
            </w: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B9DD1" w14:textId="77777777" w:rsidR="005E2961" w:rsidRPr="00B0625C" w:rsidRDefault="005E2961" w:rsidP="004E6476">
            <w:pPr>
              <w:pStyle w:val="106"/>
            </w:pPr>
            <w:r w:rsidRPr="00B0625C">
              <w:t>Оставить значение «Образовательная организация»</w:t>
            </w:r>
          </w:p>
        </w:tc>
      </w:tr>
      <w:tr w:rsidR="005E2961" w:rsidRPr="00B0625C" w14:paraId="0605ABB0" w14:textId="77777777" w:rsidTr="004E6476">
        <w:trPr>
          <w:trHeight w:val="30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3B27" w14:textId="77777777" w:rsidR="005E2961" w:rsidRPr="00B0625C" w:rsidRDefault="005E2961" w:rsidP="004E6476">
            <w:pPr>
              <w:pStyle w:val="106"/>
            </w:pPr>
            <w:r w:rsidRPr="00B0625C">
              <w:t>Тип образовательной организации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63F20" w14:textId="77777777" w:rsidR="005E2961" w:rsidRPr="00B0625C" w:rsidRDefault="005E2961" w:rsidP="004E6476">
            <w:pPr>
              <w:pStyle w:val="106"/>
            </w:pPr>
            <w:r w:rsidRPr="00B0625C">
              <w:rPr>
                <w:rStyle w:val="affffffff6"/>
              </w:rPr>
              <w:t>Выберите элемент.</w:t>
            </w:r>
          </w:p>
        </w:tc>
        <w:tc>
          <w:tcPr>
            <w:tcW w:w="2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0A77D" w14:textId="77777777" w:rsidR="005E2961" w:rsidRPr="00B0625C" w:rsidRDefault="005E2961" w:rsidP="004E6476">
            <w:pPr>
              <w:pStyle w:val="106"/>
            </w:pPr>
            <w:r w:rsidRPr="00B0625C">
              <w:t>Указать одно из следующих значений:</w:t>
            </w:r>
          </w:p>
          <w:p w14:paraId="1586195D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Профессиональная образовательная организация;</w:t>
            </w:r>
          </w:p>
          <w:p w14:paraId="5487CC0B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Образовательная организация высшего образования;</w:t>
            </w:r>
          </w:p>
          <w:p w14:paraId="78AB91DE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Организация дополнительного профессионального образования;</w:t>
            </w:r>
          </w:p>
          <w:p w14:paraId="6907E39D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Научная организация;</w:t>
            </w:r>
          </w:p>
          <w:p w14:paraId="6EB3E283" w14:textId="77777777" w:rsidR="005E2961" w:rsidRPr="00B0625C" w:rsidRDefault="005E2961" w:rsidP="005E2961">
            <w:pPr>
              <w:pStyle w:val="1010"/>
              <w:numPr>
                <w:ilvl w:val="0"/>
                <w:numId w:val="0"/>
              </w:numPr>
              <w:tabs>
                <w:tab w:val="num" w:pos="284"/>
              </w:tabs>
              <w:ind w:left="284" w:hanging="284"/>
            </w:pPr>
            <w:r w:rsidRPr="00B0625C">
              <w:t>Медицинская организация</w:t>
            </w:r>
          </w:p>
        </w:tc>
      </w:tr>
    </w:tbl>
    <w:p w14:paraId="2298283A" w14:textId="77777777" w:rsidR="005E2961" w:rsidRPr="00B0625C" w:rsidRDefault="005E2961" w:rsidP="005E2961">
      <w:pPr>
        <w:pStyle w:val="af6"/>
      </w:pPr>
      <w:r w:rsidRPr="00B0625C">
        <w:t>{Наименование должности</w:t>
      </w:r>
      <w:r w:rsidRPr="00B62F6F">
        <w:t xml:space="preserve"> </w:t>
      </w:r>
      <w:r w:rsidRPr="00B0625C">
        <w:t>уполномоченного лица</w:t>
      </w:r>
      <w:r w:rsidRPr="00B0625C">
        <w:rPr>
          <w:rStyle w:val="affff"/>
        </w:rPr>
        <w:footnoteReference w:id="37"/>
      </w:r>
      <w:r w:rsidRPr="00B62F6F">
        <w:t>}</w:t>
      </w:r>
      <w:r>
        <w:t xml:space="preserve"> </w:t>
      </w:r>
      <w:r w:rsidRPr="00B0625C">
        <w:t xml:space="preserve">___________/{И.О. Фамилия }/ </w:t>
      </w:r>
    </w:p>
    <w:p w14:paraId="424BEFC5" w14:textId="77777777" w:rsidR="005E2961" w:rsidRPr="00B0625C" w:rsidRDefault="005E2961" w:rsidP="005E2961">
      <w:pPr>
        <w:pStyle w:val="af6"/>
      </w:pPr>
      <w:r w:rsidRPr="00B0625C">
        <w:t>МП</w:t>
      </w:r>
      <w:r w:rsidRPr="00B0625C">
        <w:rPr>
          <w:rStyle w:val="affff"/>
        </w:rPr>
        <w:footnoteReference w:id="38"/>
      </w:r>
    </w:p>
    <w:p w14:paraId="763A22F8" w14:textId="77777777" w:rsidR="005E2961" w:rsidRPr="00613A0A" w:rsidRDefault="005E2961" w:rsidP="005E2961">
      <w:pPr>
        <w:pStyle w:val="17"/>
        <w:autoSpaceDN w:val="0"/>
        <w:adjustRightInd w:val="0"/>
        <w:textAlignment w:val="baseline"/>
      </w:pPr>
      <w:bookmarkStart w:id="155" w:name="_Toc169021928"/>
      <w:bookmarkStart w:id="156" w:name="_Toc169069564"/>
      <w:r w:rsidRPr="00613A0A">
        <w:lastRenderedPageBreak/>
        <w:t>История изменений документа</w:t>
      </w:r>
      <w:bookmarkEnd w:id="104"/>
      <w:bookmarkEnd w:id="105"/>
      <w:bookmarkEnd w:id="106"/>
      <w:bookmarkEnd w:id="155"/>
      <w:bookmarkEnd w:id="156"/>
    </w:p>
    <w:tbl>
      <w:tblPr>
        <w:tblW w:w="10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3083"/>
        <w:gridCol w:w="5359"/>
        <w:gridCol w:w="5359"/>
        <w:gridCol w:w="5359"/>
      </w:tblGrid>
      <w:tr w:rsidR="005E2961" w:rsidRPr="008754EE" w14:paraId="7BB1FF96" w14:textId="77777777" w:rsidTr="00CE651F">
        <w:trPr>
          <w:gridAfter w:val="2"/>
          <w:wAfter w:w="2576" w:type="pct"/>
          <w:tblHeader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6C18" w14:textId="77777777" w:rsidR="005E2961" w:rsidRPr="004474C1" w:rsidRDefault="005E2961" w:rsidP="004E6476">
            <w:pPr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B30F" w14:textId="77777777" w:rsidR="005E2961" w:rsidRPr="004474C1" w:rsidRDefault="005E2961" w:rsidP="004E6476">
            <w:pPr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EDDC" w14:textId="77777777" w:rsidR="005E2961" w:rsidRPr="004474C1" w:rsidRDefault="005E2961" w:rsidP="004E6476">
            <w:pPr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5E2961" w:rsidRPr="005C74A6" w14:paraId="66962D59" w14:textId="77777777" w:rsidTr="00CE651F">
        <w:trPr>
          <w:gridAfter w:val="2"/>
          <w:wAfter w:w="2576" w:type="pct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288E" w14:textId="77777777" w:rsidR="005E2961" w:rsidRPr="005C74A6" w:rsidRDefault="005E2961" w:rsidP="004E6476">
            <w:pPr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BD496" w14:textId="77777777" w:rsidR="005E2961" w:rsidRPr="005C74A6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Аннотация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41DA" w14:textId="77777777" w:rsidR="005E2961" w:rsidRPr="005C74A6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 xml:space="preserve">Добавлено уточнение, что в инструкции содержится </w:t>
            </w:r>
            <w:r w:rsidRPr="00F441B5">
              <w:rPr>
                <w:sz w:val="22"/>
              </w:rPr>
              <w:t>описание услуги по регистрации соискателей лицензии на осуществление медицинской деятельности</w:t>
            </w:r>
          </w:p>
        </w:tc>
      </w:tr>
      <w:tr w:rsidR="005E2961" w:rsidRPr="005C74A6" w14:paraId="4F16BFC3" w14:textId="77777777" w:rsidTr="00CE651F">
        <w:trPr>
          <w:gridAfter w:val="2"/>
          <w:wAfter w:w="2576" w:type="pct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6916A" w14:textId="77777777" w:rsidR="005E2961" w:rsidRPr="005C74A6" w:rsidRDefault="005E2961" w:rsidP="004E6476">
            <w:pPr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5606E" w14:textId="77777777" w:rsidR="005E2961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Пунт 1.2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13C66" w14:textId="77777777" w:rsidR="005E2961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Добавлен абз.3 с рекомендацией соискателям лицензии воспользоваться услугой на ЕПГУ</w:t>
            </w:r>
          </w:p>
        </w:tc>
      </w:tr>
      <w:tr w:rsidR="005E2961" w:rsidRPr="005C74A6" w14:paraId="0E6AE6DC" w14:textId="77777777" w:rsidTr="00CE651F">
        <w:trPr>
          <w:gridAfter w:val="2"/>
          <w:wAfter w:w="2576" w:type="pct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8A36" w14:textId="77777777" w:rsidR="005E2961" w:rsidRPr="005C74A6" w:rsidRDefault="005E2961" w:rsidP="004E6476">
            <w:pPr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E0273" w14:textId="77777777" w:rsidR="005E2961" w:rsidRDefault="005E2961" w:rsidP="004E6476">
            <w:pPr>
              <w:rPr>
                <w:sz w:val="22"/>
              </w:rPr>
            </w:pPr>
            <w:r w:rsidRPr="009C75F5">
              <w:rPr>
                <w:sz w:val="22"/>
              </w:rPr>
              <w:t xml:space="preserve">ПРИЛОЖЕНИЕ 2. ОПИСАНИЕ УСЛУГИ </w:t>
            </w:r>
          </w:p>
          <w:p w14:paraId="5480BE88" w14:textId="77777777" w:rsidR="005E2961" w:rsidRDefault="005E2961" w:rsidP="004E6476">
            <w:pPr>
              <w:rPr>
                <w:sz w:val="22"/>
              </w:rPr>
            </w:pPr>
            <w:r w:rsidRPr="009C75F5">
              <w:rPr>
                <w:sz w:val="22"/>
              </w:rPr>
              <w:t>ПО РЕГИСТРАЦИИ СОИСКАТЕЛЕЙ ЛИЦЕНЗИИ НА ОСУЩЕСТВЛЕНИЕ МЕДИЦИНСКОЙ ДЕЯТЕЛЬНОСТИ НА ЕПГУ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A4F8E" w14:textId="77777777" w:rsidR="005E2961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Добавлено новое приложение</w:t>
            </w:r>
          </w:p>
        </w:tc>
      </w:tr>
      <w:tr w:rsidR="005E2961" w:rsidRPr="005C74A6" w14:paraId="3BB28B76" w14:textId="77777777" w:rsidTr="00CE651F">
        <w:trPr>
          <w:gridAfter w:val="2"/>
          <w:wAfter w:w="2576" w:type="pct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74B75" w14:textId="77777777" w:rsidR="005E2961" w:rsidRPr="005C74A6" w:rsidRDefault="005E2961" w:rsidP="004E6476">
            <w:pPr>
              <w:jc w:val="center"/>
              <w:rPr>
                <w:sz w:val="22"/>
              </w:rPr>
            </w:pPr>
            <w:r w:rsidRPr="005C74A6">
              <w:rPr>
                <w:sz w:val="22"/>
              </w:rPr>
              <w:t>19.08.2022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9090" w14:textId="77777777" w:rsidR="005E2961" w:rsidRPr="009C75F5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Приложения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49B9B" w14:textId="77777777" w:rsidR="005E2961" w:rsidRDefault="005E2961" w:rsidP="004E6476">
            <w:pPr>
              <w:rPr>
                <w:sz w:val="22"/>
              </w:rPr>
            </w:pPr>
            <w:r>
              <w:rPr>
                <w:sz w:val="22"/>
              </w:rPr>
              <w:t>В связи с добавлением приложения «</w:t>
            </w:r>
            <w:r w:rsidRPr="009C75F5">
              <w:rPr>
                <w:sz w:val="22"/>
              </w:rPr>
              <w:t>ОПИСАНИЕ УСЛУГИ ПО РЕГИСТРАЦИИ СОИСКАТЕЛЕЙ ЛИЦЕНЗИИ НА ОСУЩЕСТВЛЕНИЕ МЕДИЦИНСКОЙ ДЕЯТЕЛЬНОСТИ НА ЕПГУ</w:t>
            </w:r>
            <w:r>
              <w:rPr>
                <w:sz w:val="22"/>
              </w:rPr>
              <w:t>» изменена нумерация приложений в документе и скорректированы их наименования</w:t>
            </w:r>
          </w:p>
        </w:tc>
      </w:tr>
      <w:tr w:rsidR="00CE651F" w:rsidRPr="005C74A6" w14:paraId="3E0608DA" w14:textId="77777777" w:rsidTr="00CE651F">
        <w:trPr>
          <w:gridAfter w:val="2"/>
          <w:wAfter w:w="2576" w:type="pct"/>
          <w:trHeight w:val="215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99FBA" w14:textId="06CE44DF" w:rsidR="00CE651F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18F25" w14:textId="1F25724C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Весь документ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D3990" w14:textId="6511E9EB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Заменено наименование подсистемы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реестр медицинских организаций</w:t>
            </w:r>
            <w:r>
              <w:rPr>
                <w:sz w:val="22"/>
              </w:rPr>
              <w:t>» на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реестр медицинских и фармацевтических организаций</w:t>
            </w:r>
            <w:r>
              <w:rPr>
                <w:sz w:val="22"/>
              </w:rPr>
              <w:t>»</w:t>
            </w:r>
          </w:p>
        </w:tc>
      </w:tr>
      <w:tr w:rsidR="00CE651F" w:rsidRPr="005C74A6" w14:paraId="578AFA38" w14:textId="7779476B" w:rsidTr="00CE651F">
        <w:trPr>
          <w:trHeight w:val="215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DB7EC" w14:textId="46122282" w:rsidR="00CE651F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5A17E" w14:textId="6A80C7F7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Весь документ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12090" w14:textId="666D24E2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Заменено наименование подсистемы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</w:t>
            </w:r>
            <w:r>
              <w:rPr>
                <w:sz w:val="22"/>
              </w:rPr>
              <w:t>регистр</w:t>
            </w:r>
            <w:r w:rsidRPr="00BC506E">
              <w:rPr>
                <w:sz w:val="22"/>
              </w:rPr>
              <w:t xml:space="preserve"> медицинских </w:t>
            </w:r>
            <w:r>
              <w:rPr>
                <w:sz w:val="22"/>
              </w:rPr>
              <w:t>работников» на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</w:t>
            </w:r>
            <w:r>
              <w:rPr>
                <w:sz w:val="22"/>
              </w:rPr>
              <w:t>регистр</w:t>
            </w:r>
            <w:r w:rsidRPr="00BC506E">
              <w:rPr>
                <w:sz w:val="22"/>
              </w:rPr>
              <w:t xml:space="preserve"> медицинских и фармацевтических </w:t>
            </w:r>
            <w:r>
              <w:rPr>
                <w:sz w:val="22"/>
              </w:rPr>
              <w:t>работников»</w:t>
            </w:r>
          </w:p>
        </w:tc>
        <w:tc>
          <w:tcPr>
            <w:tcW w:w="1288" w:type="pct"/>
          </w:tcPr>
          <w:p w14:paraId="02B5D247" w14:textId="40313400" w:rsidR="00CE651F" w:rsidRPr="005C74A6" w:rsidRDefault="00CE651F" w:rsidP="00CE651F">
            <w:pPr>
              <w:widowControl/>
              <w:spacing w:after="160" w:line="259" w:lineRule="auto"/>
              <w:jc w:val="left"/>
            </w:pPr>
            <w:r>
              <w:rPr>
                <w:sz w:val="22"/>
              </w:rPr>
              <w:t>Весь документ</w:t>
            </w:r>
          </w:p>
        </w:tc>
        <w:tc>
          <w:tcPr>
            <w:tcW w:w="1288" w:type="pct"/>
          </w:tcPr>
          <w:p w14:paraId="1450B1C2" w14:textId="3AA4AEDB" w:rsidR="00CE651F" w:rsidRPr="005C74A6" w:rsidRDefault="00CE651F" w:rsidP="00CE651F">
            <w:pPr>
              <w:widowControl/>
              <w:spacing w:after="160" w:line="259" w:lineRule="auto"/>
              <w:jc w:val="left"/>
            </w:pPr>
            <w:r>
              <w:rPr>
                <w:sz w:val="22"/>
              </w:rPr>
              <w:t>Заменено наименование подсистемы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реестр медицинских организаций</w:t>
            </w:r>
            <w:r>
              <w:rPr>
                <w:sz w:val="22"/>
              </w:rPr>
              <w:t>» на «</w:t>
            </w:r>
            <w:r w:rsidRPr="00BC506E">
              <w:rPr>
                <w:sz w:val="22"/>
              </w:rPr>
              <w:t>федеральн</w:t>
            </w:r>
            <w:r>
              <w:rPr>
                <w:sz w:val="22"/>
              </w:rPr>
              <w:t>ый</w:t>
            </w:r>
            <w:r w:rsidRPr="00BC506E">
              <w:rPr>
                <w:sz w:val="22"/>
              </w:rPr>
              <w:t xml:space="preserve"> реестр медицинских и фармацевтических организаций</w:t>
            </w:r>
            <w:r>
              <w:rPr>
                <w:sz w:val="22"/>
              </w:rPr>
              <w:t>»</w:t>
            </w:r>
          </w:p>
        </w:tc>
      </w:tr>
      <w:tr w:rsidR="00CE651F" w:rsidRPr="005C74A6" w14:paraId="1BEC7772" w14:textId="77777777" w:rsidTr="00CE651F">
        <w:trPr>
          <w:gridAfter w:val="2"/>
          <w:wAfter w:w="2576" w:type="pct"/>
          <w:trHeight w:val="215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CF4F9" w14:textId="31E8BB26" w:rsidR="00CE651F" w:rsidRPr="005C74A6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EDCC1" w14:textId="4A7DC91C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Термины и сокращения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7D252" w14:textId="5ECCA8E3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Актуализирован перечень терминов и сокращений</w:t>
            </w:r>
          </w:p>
        </w:tc>
      </w:tr>
      <w:tr w:rsidR="00CE651F" w:rsidRPr="005C74A6" w14:paraId="5AC89DC2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33E1D" w14:textId="3711ABD7" w:rsidR="00CE651F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290F6" w14:textId="545ABBE0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Раздел 1 Порядок получения доступа к ФРМО/ФРМР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01092" w14:textId="08333D5D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Актуализированы рисунки, внесены уточнения по тексту</w:t>
            </w:r>
          </w:p>
        </w:tc>
      </w:tr>
      <w:tr w:rsidR="00CE651F" w:rsidRPr="005C74A6" w14:paraId="2B42A43F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5EBB8" w14:textId="07151286" w:rsidR="00CE651F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A972" w14:textId="5BDD1733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Приложение А Матрица прав и ролей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12559" w14:textId="0CE577F1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Актуализированы таблицы А.1 и А.2</w:t>
            </w:r>
          </w:p>
        </w:tc>
      </w:tr>
      <w:tr w:rsidR="00CE651F" w:rsidRPr="005C74A6" w14:paraId="20594400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3D85C" w14:textId="5DF3EC0C" w:rsidR="00CE651F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6C54C" w14:textId="060B0D58" w:rsidR="00CE651F" w:rsidRPr="00BC506E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 xml:space="preserve">Приложение Б Описание услуги по регистрации </w:t>
            </w:r>
            <w:r w:rsidRPr="00BC506E">
              <w:rPr>
                <w:sz w:val="22"/>
              </w:rPr>
              <w:t xml:space="preserve">соискателей лицензии </w:t>
            </w:r>
          </w:p>
          <w:p w14:paraId="46B0023C" w14:textId="7B5BE9A5" w:rsidR="00CE651F" w:rsidRDefault="00CE651F" w:rsidP="00CE651F">
            <w:pPr>
              <w:rPr>
                <w:sz w:val="22"/>
              </w:rPr>
            </w:pPr>
            <w:r w:rsidRPr="00BC506E">
              <w:rPr>
                <w:sz w:val="22"/>
              </w:rPr>
              <w:t>на осуществление медицинской деятельности на ЕПГУ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29634" w14:textId="7AC8D7C8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Описание услуги разделено на 2 приложения: для юридических лиц и индивидуальных предпринимателей</w:t>
            </w:r>
          </w:p>
        </w:tc>
      </w:tr>
      <w:tr w:rsidR="00CE651F" w:rsidRPr="005C74A6" w14:paraId="2750F00D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A882" w14:textId="0E76DA67" w:rsidR="00CE651F" w:rsidRPr="00496BA5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780BB" w14:textId="61ED347D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Приложение В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2695C" w14:textId="4FB03638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Добавлено приложение для описания</w:t>
            </w:r>
            <w:r w:rsidRPr="00CE651F">
              <w:rPr>
                <w:sz w:val="22"/>
              </w:rPr>
              <w:t xml:space="preserve"> услуги по регистрации индивидуальных предпринимателей - соискателей лицензии на осуществление медицинской деятельности на ЕПГУ</w:t>
            </w:r>
          </w:p>
        </w:tc>
      </w:tr>
      <w:tr w:rsidR="00CE651F" w:rsidRPr="005C74A6" w14:paraId="251F1132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13932" w14:textId="637712B0" w:rsidR="00CE651F" w:rsidRPr="00496BA5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BF4A6" w14:textId="26D7339B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Приложение Г, Приложение Е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57B10" w14:textId="42A2F3A0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Актуализирован перечень значений для заполнения роли, которую необходимо присвоить пользователю</w:t>
            </w:r>
          </w:p>
        </w:tc>
      </w:tr>
      <w:tr w:rsidR="00CE651F" w:rsidRPr="005C74A6" w14:paraId="209E2B26" w14:textId="77777777" w:rsidTr="00CE651F">
        <w:trPr>
          <w:gridAfter w:val="2"/>
          <w:wAfter w:w="2576" w:type="pct"/>
          <w:trHeight w:val="34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372B9" w14:textId="3AFAB72B" w:rsidR="00CE651F" w:rsidRPr="00496BA5" w:rsidRDefault="00CE651F" w:rsidP="00CE65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26.06.2024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4E897" w14:textId="3FAD3A23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Приложение Г, Приложение Д,  Приложение Е , Приложение Ж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BCA57" w14:textId="1B517020" w:rsidR="00CE651F" w:rsidRDefault="00CE651F" w:rsidP="00CE651F">
            <w:pPr>
              <w:rPr>
                <w:sz w:val="22"/>
              </w:rPr>
            </w:pPr>
            <w:r>
              <w:rPr>
                <w:sz w:val="22"/>
              </w:rPr>
              <w:t>Актуализированы формы заявок</w:t>
            </w:r>
          </w:p>
        </w:tc>
      </w:tr>
    </w:tbl>
    <w:p w14:paraId="59AF1A38" w14:textId="77777777" w:rsidR="005E2961" w:rsidRPr="008153E9" w:rsidRDefault="005E2961" w:rsidP="005E2961"/>
    <w:p w14:paraId="2D8DACF6" w14:textId="77777777" w:rsidR="005E2961" w:rsidRPr="005C2A28" w:rsidRDefault="005E2961" w:rsidP="005E2961">
      <w:pPr>
        <w:jc w:val="right"/>
      </w:pPr>
      <w:r>
        <w:tab/>
      </w:r>
      <w:r>
        <w:tab/>
      </w:r>
    </w:p>
    <w:sectPr w:rsidR="005E2961" w:rsidRPr="005C2A28" w:rsidSect="005E296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9E63" w14:textId="77777777" w:rsidR="00F56DFF" w:rsidRDefault="00F56DFF">
      <w:r>
        <w:separator/>
      </w:r>
    </w:p>
  </w:endnote>
  <w:endnote w:type="continuationSeparator" w:id="0">
    <w:p w14:paraId="21956C86" w14:textId="77777777" w:rsidR="00F56DFF" w:rsidRDefault="00F56DFF">
      <w:r>
        <w:continuationSeparator/>
      </w:r>
    </w:p>
  </w:endnote>
  <w:endnote w:type="continuationNotice" w:id="1">
    <w:p w14:paraId="1840329E" w14:textId="77777777" w:rsidR="00F56DFF" w:rsidRDefault="00F56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roman"/>
    <w:notTrueType/>
    <w:pitch w:val="default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eterburg">
    <w:altName w:val="Calibri"/>
    <w:panose1 w:val="020B0604020202020204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ISOCPEUR">
    <w:altName w:val="Arial"/>
    <w:panose1 w:val="020B0604020202020204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ГОСТ тип А">
    <w:altName w:val="Calibri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5577F" w14:textId="77777777" w:rsidR="00F56DFF" w:rsidRDefault="00F56DFF">
      <w:r>
        <w:separator/>
      </w:r>
    </w:p>
  </w:footnote>
  <w:footnote w:type="continuationSeparator" w:id="0">
    <w:p w14:paraId="51217DE0" w14:textId="77777777" w:rsidR="00F56DFF" w:rsidRDefault="00F56DFF">
      <w:r>
        <w:continuationSeparator/>
      </w:r>
    </w:p>
  </w:footnote>
  <w:footnote w:type="continuationNotice" w:id="1">
    <w:p w14:paraId="107EBB9A" w14:textId="77777777" w:rsidR="00F56DFF" w:rsidRDefault="00F56DFF"/>
  </w:footnote>
  <w:footnote w:id="2">
    <w:p w14:paraId="5F54B467" w14:textId="77777777" w:rsidR="00BA6C22" w:rsidRDefault="00BA6C22" w:rsidP="005E2961">
      <w:pPr>
        <w:pStyle w:val="affffff2"/>
      </w:pPr>
      <w:r>
        <w:rPr>
          <w:rStyle w:val="affff"/>
        </w:rPr>
        <w:footnoteRef/>
      </w:r>
      <w:r>
        <w:t xml:space="preserve"> Пользователю должны быть доступны все отмеченные </w:t>
      </w:r>
      <w:r w:rsidRPr="00FD2F9F">
        <w:t xml:space="preserve">знаком плюс («+») </w:t>
      </w:r>
      <w:r>
        <w:t xml:space="preserve">права для всех организаций </w:t>
      </w:r>
      <w:r w:rsidRPr="00C20D54">
        <w:t>Российской Федерации</w:t>
      </w:r>
      <w:r>
        <w:t>.</w:t>
      </w:r>
    </w:p>
  </w:footnote>
  <w:footnote w:id="3">
    <w:p w14:paraId="4F99B161" w14:textId="77777777" w:rsidR="00BA6C22" w:rsidRDefault="00BA6C22" w:rsidP="005E2961">
      <w:pPr>
        <w:pStyle w:val="affffff2"/>
      </w:pPr>
      <w:r>
        <w:rPr>
          <w:rStyle w:val="affff"/>
        </w:rPr>
        <w:footnoteRef/>
      </w:r>
      <w:r>
        <w:t xml:space="preserve"> Пользователю должны быть доступны все отмеченные знаком плюс («+») права для всех организаций субъекта </w:t>
      </w:r>
      <w:r w:rsidRPr="00C20D54">
        <w:t>Российской Федерации</w:t>
      </w:r>
      <w:r>
        <w:t>, указанного в поле «</w:t>
      </w:r>
      <w:r w:rsidRPr="00127EB9">
        <w:t xml:space="preserve">Субъект </w:t>
      </w:r>
      <w:r w:rsidRPr="00C20D54">
        <w:t>Российской Федерации</w:t>
      </w:r>
      <w:r>
        <w:t>» при создании пользователя.</w:t>
      </w:r>
    </w:p>
  </w:footnote>
  <w:footnote w:id="4">
    <w:p w14:paraId="5636A789" w14:textId="77777777" w:rsidR="00BA6C22" w:rsidRDefault="00BA6C22" w:rsidP="005E2961">
      <w:pPr>
        <w:pStyle w:val="affffff2"/>
      </w:pPr>
      <w:r>
        <w:rPr>
          <w:rStyle w:val="affff"/>
        </w:rPr>
        <w:footnoteRef/>
      </w:r>
      <w:r>
        <w:t xml:space="preserve"> Пользователю должны быть доступны все отмеченные </w:t>
      </w:r>
      <w:r w:rsidRPr="00AB3BC5">
        <w:t xml:space="preserve">знаком плюс («+») </w:t>
      </w:r>
      <w:r>
        <w:t>права для всех организаций, ведомственная принадлежность которых совпадает с ведомственной принадлежностью организаций, указанных в поле «Организация» при создании пользователя.</w:t>
      </w:r>
    </w:p>
  </w:footnote>
  <w:footnote w:id="5">
    <w:p w14:paraId="7CB232F5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Заявка на предоставление доступа к ФРМО направляется в СТП после добавления организации в ФРМО.</w:t>
      </w:r>
    </w:p>
  </w:footnote>
  <w:footnote w:id="6">
    <w:p w14:paraId="5B59DC2F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601070">
          <w:rPr>
            <w:szCs w:val="20"/>
          </w:rPr>
          <w:t>https://www.gosuslugi.ru</w:t>
        </w:r>
        <w:r w:rsidRPr="00601070">
          <w:rPr>
            <w:b/>
            <w:szCs w:val="20"/>
          </w:rPr>
          <w:t>/</w:t>
        </w:r>
      </w:hyperlink>
      <w:r w:rsidRPr="00601070">
        <w:rPr>
          <w:bCs/>
          <w:szCs w:val="20"/>
        </w:rPr>
        <w:t>).</w:t>
      </w:r>
    </w:p>
  </w:footnote>
  <w:footnote w:id="7">
    <w:p w14:paraId="2160E898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OID организации указывается в письме СТП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8">
    <w:p w14:paraId="1DC7C9D1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 w:rsidRPr="00601070">
        <w:rPr>
          <w:szCs w:val="20"/>
        </w:rPr>
        <w:br/>
        <w:t>необходимое значение.</w:t>
      </w:r>
    </w:p>
  </w:footnote>
  <w:footnote w:id="9">
    <w:p w14:paraId="14960C0E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</w:t>
      </w:r>
      <w:r w:rsidRPr="00601070">
        <w:rPr>
          <w:rStyle w:val="phnormal1"/>
          <w:sz w:val="20"/>
          <w:szCs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601070">
        <w:rPr>
          <w:szCs w:val="20"/>
        </w:rPr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10">
    <w:p w14:paraId="5B59203E" w14:textId="77777777" w:rsidR="00BA6C22" w:rsidRDefault="00BA6C22" w:rsidP="005E2961">
      <w:pPr>
        <w:pStyle w:val="106"/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Если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1">
    <w:p w14:paraId="0536DC58" w14:textId="77777777" w:rsidR="00BA6C22" w:rsidRPr="00601070" w:rsidRDefault="00BA6C22" w:rsidP="005E2961">
      <w:pPr>
        <w:pStyle w:val="affffff2"/>
        <w:rPr>
          <w:sz w:val="24"/>
          <w:szCs w:val="24"/>
        </w:rPr>
      </w:pPr>
      <w:r w:rsidRPr="00601070">
        <w:rPr>
          <w:rStyle w:val="affff"/>
          <w:sz w:val="24"/>
          <w:szCs w:val="24"/>
        </w:rPr>
        <w:footnoteRef/>
      </w:r>
      <w:r w:rsidRPr="00601070">
        <w:rPr>
          <w:sz w:val="24"/>
          <w:szCs w:val="24"/>
        </w:rP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2" w:history="1">
        <w:r w:rsidRPr="00601070">
          <w:rPr>
            <w:sz w:val="24"/>
            <w:szCs w:val="24"/>
          </w:rPr>
          <w:t>https://www.gosuslugi.ru</w:t>
        </w:r>
        <w:r w:rsidRPr="00601070">
          <w:rPr>
            <w:b/>
            <w:sz w:val="24"/>
            <w:szCs w:val="24"/>
          </w:rPr>
          <w:t>/</w:t>
        </w:r>
      </w:hyperlink>
      <w:r w:rsidRPr="00601070">
        <w:rPr>
          <w:sz w:val="24"/>
          <w:szCs w:val="24"/>
        </w:rPr>
        <w:t>).</w:t>
      </w:r>
    </w:p>
  </w:footnote>
  <w:footnote w:id="12">
    <w:p w14:paraId="24AFCC13" w14:textId="77777777" w:rsidR="00BA6C22" w:rsidRPr="00601070" w:rsidRDefault="00BA6C22" w:rsidP="005E2961">
      <w:pPr>
        <w:pStyle w:val="affffff2"/>
        <w:rPr>
          <w:sz w:val="24"/>
          <w:szCs w:val="24"/>
        </w:rPr>
      </w:pPr>
      <w:r w:rsidRPr="00601070">
        <w:rPr>
          <w:rStyle w:val="affff"/>
          <w:sz w:val="24"/>
          <w:szCs w:val="24"/>
        </w:rPr>
        <w:footnoteRef/>
      </w:r>
      <w:r w:rsidRPr="00601070">
        <w:rPr>
          <w:sz w:val="24"/>
          <w:szCs w:val="24"/>
        </w:rPr>
        <w:t xml:space="preserve"> OID организации указывается в письме СТП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13">
    <w:p w14:paraId="0734BFE9" w14:textId="77777777" w:rsidR="00BA6C22" w:rsidRPr="00601070" w:rsidRDefault="00BA6C22" w:rsidP="005E2961">
      <w:pPr>
        <w:pStyle w:val="affffff2"/>
        <w:rPr>
          <w:sz w:val="24"/>
          <w:szCs w:val="24"/>
        </w:rPr>
      </w:pPr>
      <w:r w:rsidRPr="00601070">
        <w:rPr>
          <w:rStyle w:val="affff"/>
          <w:sz w:val="24"/>
          <w:szCs w:val="24"/>
        </w:rPr>
        <w:footnoteRef/>
      </w:r>
      <w:r w:rsidRPr="00601070">
        <w:rPr>
          <w:sz w:val="24"/>
          <w:szCs w:val="24"/>
        </w:rPr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необходимое значение.</w:t>
      </w:r>
    </w:p>
  </w:footnote>
  <w:footnote w:id="14">
    <w:p w14:paraId="0DB2FA4E" w14:textId="77777777" w:rsidR="00BA6C22" w:rsidRPr="00601070" w:rsidRDefault="00BA6C22" w:rsidP="005E2961">
      <w:pPr>
        <w:pStyle w:val="affffff2"/>
        <w:rPr>
          <w:sz w:val="24"/>
          <w:szCs w:val="24"/>
        </w:rPr>
      </w:pPr>
      <w:r w:rsidRPr="00601070">
        <w:rPr>
          <w:rStyle w:val="affff"/>
          <w:sz w:val="24"/>
          <w:szCs w:val="24"/>
        </w:rPr>
        <w:footnoteRef/>
      </w:r>
      <w:r w:rsidRPr="00601070">
        <w:rPr>
          <w:sz w:val="24"/>
          <w:szCs w:val="24"/>
        </w:rPr>
        <w:t xml:space="preserve"> </w:t>
      </w:r>
      <w:r w:rsidRPr="00601070">
        <w:rPr>
          <w:rStyle w:val="phnormal1"/>
          <w:szCs w:val="24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</w:t>
      </w:r>
      <w:r w:rsidRPr="00601070">
        <w:rPr>
          <w:sz w:val="24"/>
          <w:szCs w:val="24"/>
        </w:rPr>
        <w:t>Российской Федерации</w:t>
      </w:r>
      <w:r w:rsidRPr="00601070">
        <w:rPr>
          <w:rStyle w:val="phnormal1"/>
          <w:szCs w:val="24"/>
        </w:rPr>
        <w:t xml:space="preserve">. </w:t>
      </w:r>
      <w:r w:rsidRPr="00601070">
        <w:rPr>
          <w:sz w:val="24"/>
          <w:szCs w:val="24"/>
        </w:rPr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15">
    <w:p w14:paraId="26393FB4" w14:textId="77777777" w:rsidR="00BA6C22" w:rsidRDefault="00BA6C22" w:rsidP="005E2961">
      <w:pPr>
        <w:pStyle w:val="affffff2"/>
      </w:pPr>
      <w:r w:rsidRPr="00601070">
        <w:rPr>
          <w:rStyle w:val="affff"/>
          <w:sz w:val="24"/>
          <w:szCs w:val="24"/>
        </w:rPr>
        <w:footnoteRef/>
      </w:r>
      <w:r w:rsidRPr="00601070">
        <w:rPr>
          <w:sz w:val="24"/>
          <w:szCs w:val="24"/>
        </w:rPr>
        <w:t xml:space="preserve"> Если организация отказалась от использования печати или если индивидуальный предприниматель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6">
    <w:p w14:paraId="7D4DAD29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3" w:history="1">
        <w:r w:rsidRPr="00601070">
          <w:rPr>
            <w:szCs w:val="20"/>
          </w:rPr>
          <w:t>https://www.gosuslugi.ru</w:t>
        </w:r>
        <w:r w:rsidRPr="00601070">
          <w:rPr>
            <w:b/>
            <w:szCs w:val="20"/>
          </w:rPr>
          <w:t>/</w:t>
        </w:r>
      </w:hyperlink>
      <w:r w:rsidRPr="00601070">
        <w:rPr>
          <w:bCs/>
          <w:szCs w:val="20"/>
        </w:rPr>
        <w:t>).</w:t>
      </w:r>
    </w:p>
  </w:footnote>
  <w:footnote w:id="17">
    <w:p w14:paraId="27F8F6C1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OID организации указывается в письме СТП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18">
    <w:p w14:paraId="151F2381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 w:rsidRPr="00601070">
        <w:rPr>
          <w:szCs w:val="20"/>
        </w:rPr>
        <w:br/>
        <w:t>необходимое значение.</w:t>
      </w:r>
    </w:p>
  </w:footnote>
  <w:footnote w:id="19">
    <w:p w14:paraId="66A1DA16" w14:textId="77777777" w:rsidR="00BA6C22" w:rsidRPr="00601070" w:rsidRDefault="00BA6C22" w:rsidP="005E2961">
      <w:pPr>
        <w:pStyle w:val="106"/>
        <w:rPr>
          <w:szCs w:val="20"/>
        </w:rPr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</w:t>
      </w:r>
      <w:r w:rsidRPr="00601070">
        <w:rPr>
          <w:rStyle w:val="phnormal1"/>
          <w:sz w:val="20"/>
          <w:szCs w:val="20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601070">
        <w:rPr>
          <w:szCs w:val="20"/>
        </w:rPr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20">
    <w:p w14:paraId="6A38701B" w14:textId="77777777" w:rsidR="00BA6C22" w:rsidRDefault="00BA6C22" w:rsidP="005E2961">
      <w:pPr>
        <w:pStyle w:val="106"/>
      </w:pPr>
      <w:r w:rsidRPr="00601070">
        <w:rPr>
          <w:rStyle w:val="affff"/>
          <w:szCs w:val="20"/>
        </w:rPr>
        <w:footnoteRef/>
      </w:r>
      <w:r w:rsidRPr="00601070">
        <w:rPr>
          <w:szCs w:val="20"/>
        </w:rPr>
        <w:t xml:space="preserve"> Если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21">
    <w:p w14:paraId="1231AE27" w14:textId="77777777" w:rsidR="00BA6C22" w:rsidRPr="00A94944" w:rsidRDefault="00BA6C22" w:rsidP="005E2961">
      <w:pPr>
        <w:pStyle w:val="106"/>
        <w:rPr>
          <w:rStyle w:val="affffff5"/>
        </w:rPr>
      </w:pPr>
      <w:r>
        <w:rPr>
          <w:rStyle w:val="affff"/>
        </w:rPr>
        <w:footnoteRef/>
      </w:r>
      <w:r>
        <w:t xml:space="preserve"> Заявление о предоставлении лицензии на медицинскую деятельность подается в электронном виде через ЕПГУ по ссылке </w:t>
      </w:r>
      <w:hyperlink r:id="rId4" w:history="1">
        <w:r w:rsidRPr="00A94944">
          <w:rPr>
            <w:rStyle w:val="affffff5"/>
          </w:rPr>
          <w:t>https://www.gosuslugi.ru/600355/1/form</w:t>
        </w:r>
      </w:hyperlink>
    </w:p>
  </w:footnote>
  <w:footnote w:id="22">
    <w:p w14:paraId="16F2C8B1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Только в случае, если заявка направляется </w:t>
      </w:r>
      <w:r w:rsidRPr="000B41B7">
        <w:t>соискател</w:t>
      </w:r>
      <w:r>
        <w:t>ем</w:t>
      </w:r>
      <w:r w:rsidRPr="000B41B7">
        <w:t xml:space="preserve"> лицензии</w:t>
      </w:r>
      <w:r>
        <w:t xml:space="preserve"> на осуществление медицинской деятельности либо</w:t>
      </w:r>
      <w:r w:rsidRPr="00F3595E">
        <w:t xml:space="preserve"> медицинск</w:t>
      </w:r>
      <w:r>
        <w:t>ой</w:t>
      </w:r>
      <w:r w:rsidRPr="00F3595E">
        <w:t xml:space="preserve"> организаци</w:t>
      </w:r>
      <w:r>
        <w:t xml:space="preserve">ей </w:t>
      </w:r>
      <w:r w:rsidRPr="00F3595E">
        <w:t>и</w:t>
      </w:r>
      <w:r>
        <w:t>ли</w:t>
      </w:r>
      <w:r w:rsidRPr="00F3595E">
        <w:t xml:space="preserve"> друг</w:t>
      </w:r>
      <w:r>
        <w:t>ой</w:t>
      </w:r>
      <w:r w:rsidRPr="00F3595E">
        <w:t xml:space="preserve"> организаци</w:t>
      </w:r>
      <w:r>
        <w:t>ей</w:t>
      </w:r>
      <w:r w:rsidRPr="00F3595E">
        <w:t>, входящ</w:t>
      </w:r>
      <w:r>
        <w:t xml:space="preserve">ей </w:t>
      </w:r>
      <w:r w:rsidRPr="00F3595E">
        <w:t>в частную систему здравоохранения, на территории инновационного центра «Сколково»</w:t>
      </w:r>
      <w:r>
        <w:t>.</w:t>
      </w:r>
    </w:p>
  </w:footnote>
  <w:footnote w:id="23">
    <w:p w14:paraId="7B09DC74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bookmarkStart w:id="121" w:name="_Hlk76642644"/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bookmarkEnd w:id="121"/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24">
    <w:p w14:paraId="445B4A26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25">
    <w:p w14:paraId="7D385EF4" w14:textId="77777777" w:rsidR="00BA6C22" w:rsidRDefault="00BA6C22" w:rsidP="005E2961">
      <w:pPr>
        <w:pStyle w:val="106"/>
      </w:pPr>
      <w:r w:rsidRPr="00A11EA6">
        <w:footnoteRef/>
      </w:r>
      <w:r>
        <w:t xml:space="preserve"> </w:t>
      </w:r>
      <w:r w:rsidRPr="00707422">
        <w:t>В случае, если организация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26">
    <w:p w14:paraId="769FBDF5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>
        <w:br/>
      </w:r>
      <w:r w:rsidRPr="00376C46">
        <w:t xml:space="preserve">либо уполномоченным лицом, действующим на основании доверенности, оформленной в соответствии </w:t>
      </w:r>
      <w:r>
        <w:br/>
      </w:r>
      <w:r w:rsidRPr="00376C46">
        <w:t xml:space="preserve">с требованиями действующего законодательства РФ. </w:t>
      </w:r>
      <w:r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27">
    <w:p w14:paraId="694761DA" w14:textId="77777777" w:rsidR="00BA6C22" w:rsidRDefault="00BA6C22" w:rsidP="005E2961">
      <w:pPr>
        <w:pStyle w:val="106"/>
      </w:pPr>
      <w:r w:rsidRPr="00A11EA6">
        <w:footnoteRef/>
      </w:r>
      <w:r>
        <w:t xml:space="preserve"> В случае, если организация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28">
    <w:p w14:paraId="7281E027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B90EB0">
        <w:t xml:space="preserve">Заявка подписывается 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</w:t>
      </w:r>
      <w:r w:rsidRPr="00B90EB0">
        <w:t>.</w:t>
      </w:r>
    </w:p>
  </w:footnote>
  <w:footnote w:id="29">
    <w:p w14:paraId="7B8130F3" w14:textId="77777777" w:rsidR="00BA6C22" w:rsidRDefault="00BA6C22" w:rsidP="005E2961">
      <w:pPr>
        <w:pStyle w:val="106"/>
      </w:pPr>
      <w:r w:rsidRPr="00A11EA6">
        <w:footnoteRef/>
      </w:r>
      <w:r>
        <w:t xml:space="preserve"> В случае, если </w:t>
      </w:r>
      <w:r w:rsidRPr="00B90EB0">
        <w:t>индивидуальны</w:t>
      </w:r>
      <w:r>
        <w:t>й</w:t>
      </w:r>
      <w:r w:rsidRPr="00B90EB0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30">
    <w:p w14:paraId="263FD2FD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376C46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1">
    <w:p w14:paraId="798DFF5C" w14:textId="77777777" w:rsidR="00BA6C22" w:rsidRPr="00A11EA6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A11EA6"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Pr="00A11EA6">
        <w:br/>
        <w:t xml:space="preserve">в соответствии с требованиями действующего законодательства РФ. </w:t>
      </w:r>
      <w:r w:rsidRPr="00B90EB0">
        <w:t xml:space="preserve">В случае, если заявка подписана лицом </w:t>
      </w:r>
      <w:r>
        <w:br/>
      </w:r>
      <w:r w:rsidRPr="00B90EB0">
        <w:t>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2">
    <w:p w14:paraId="578A6940" w14:textId="77777777" w:rsidR="00BA6C22" w:rsidRDefault="00BA6C22" w:rsidP="005E2961">
      <w:pPr>
        <w:pStyle w:val="106"/>
      </w:pPr>
      <w:r w:rsidRPr="00A11EA6"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33">
    <w:p w14:paraId="73F4AD9D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>
        <w:br/>
      </w:r>
      <w:r w:rsidRPr="00376C46">
        <w:t>либо уполномоченным лицом, действующим на основании доверенности, оформленной в соответствии</w:t>
      </w:r>
      <w:r>
        <w:br/>
      </w:r>
      <w:r w:rsidRPr="00376C46">
        <w:t xml:space="preserve">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4">
    <w:p w14:paraId="0CB5596C" w14:textId="77777777" w:rsidR="00BA6C22" w:rsidRDefault="00BA6C22" w:rsidP="005E2961">
      <w:pPr>
        <w:pStyle w:val="106"/>
      </w:pPr>
      <w:r w:rsidRPr="00A11EA6"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>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</w:t>
      </w:r>
      <w:r>
        <w:t xml:space="preserve"> </w:t>
      </w:r>
      <w:r w:rsidRPr="00707422">
        <w:t>«Печать не предусмотрена».</w:t>
      </w:r>
    </w:p>
  </w:footnote>
  <w:footnote w:id="35">
    <w:p w14:paraId="2434419A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A11EA6"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Pr="00A11EA6">
        <w:br/>
        <w:t xml:space="preserve">в соответствии с требованиями действующего законодательства РФ. </w:t>
      </w:r>
      <w:r w:rsidRPr="00B90EB0">
        <w:t xml:space="preserve">В случае, если заявка подписана лицом </w:t>
      </w:r>
      <w:r>
        <w:br/>
      </w:r>
      <w:r w:rsidRPr="00B90EB0">
        <w:t>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  <w:r w:rsidRPr="00A11EA6">
        <w:t xml:space="preserve"> </w:t>
      </w:r>
    </w:p>
  </w:footnote>
  <w:footnote w:id="36">
    <w:p w14:paraId="03C581B9" w14:textId="77777777" w:rsidR="00BA6C22" w:rsidRDefault="00BA6C22" w:rsidP="005E2961">
      <w:pPr>
        <w:pStyle w:val="106"/>
      </w:pPr>
      <w:r w:rsidRPr="00E71F94">
        <w:rPr>
          <w:rStyle w:val="affffff3"/>
          <w:rFonts w:eastAsiaTheme="minorEastAsia"/>
        </w:rPr>
        <w:footnoteRef/>
      </w:r>
      <w:r>
        <w:t xml:space="preserve"> </w:t>
      </w:r>
      <w:r w:rsidRPr="00707422">
        <w:t>В случае, если организация/индивидуальный предприниматель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37">
    <w:p w14:paraId="4B0E4257" w14:textId="77777777" w:rsidR="00BA6C22" w:rsidRDefault="00BA6C22" w:rsidP="005E2961">
      <w:pPr>
        <w:pStyle w:val="106"/>
      </w:pPr>
      <w:r>
        <w:rPr>
          <w:rStyle w:val="affff"/>
        </w:rPr>
        <w:footnoteRef/>
      </w:r>
      <w:r>
        <w:t xml:space="preserve"> </w:t>
      </w:r>
      <w:r w:rsidRPr="00724A93">
        <w:t xml:space="preserve">Заявка подписывается руководителем головной организации/филиала (лицом, его замещающим) </w:t>
      </w:r>
      <w:r>
        <w:br/>
      </w:r>
      <w:r w:rsidRPr="00724A93">
        <w:t xml:space="preserve">либо уполномоченным лицом, действующим на основании доверенности, оформленной в соответствии </w:t>
      </w:r>
      <w:r>
        <w:br/>
      </w:r>
      <w:r w:rsidRPr="00724A93">
        <w:t xml:space="preserve">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38">
    <w:p w14:paraId="7D13DCEB" w14:textId="77777777" w:rsidR="00BA6C22" w:rsidRDefault="00BA6C22" w:rsidP="005E2961">
      <w:pPr>
        <w:pStyle w:val="106"/>
      </w:pPr>
      <w:r w:rsidRPr="00E71F94">
        <w:rPr>
          <w:rStyle w:val="affffff3"/>
          <w:rFonts w:eastAsiaTheme="minorEastAsia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>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5000" w:type="pct"/>
      <w:tblBorders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insideH w:val="none" w:sz="4" w:space="0" w:color="auto"/>
        <w:insideV w:val="non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6"/>
      <w:gridCol w:w="916"/>
      <w:gridCol w:w="4643"/>
    </w:tblGrid>
    <w:tr w:rsidR="00BA6C22" w14:paraId="26AC4A91" w14:textId="77777777">
      <w:tc>
        <w:tcPr>
          <w:tcW w:w="2276" w:type="pct"/>
          <w:vAlign w:val="center"/>
        </w:tcPr>
        <w:p w14:paraId="6FD5DAC4" w14:textId="77777777" w:rsidR="00BA6C22" w:rsidRDefault="00BA6C22">
          <w:pPr>
            <w:pStyle w:val="afff7"/>
            <w:jc w:val="left"/>
            <w:rPr>
              <w:lang w:val="en-US"/>
            </w:rPr>
          </w:pPr>
        </w:p>
      </w:tc>
      <w:tc>
        <w:tcPr>
          <w:tcW w:w="449" w:type="pct"/>
          <w:vAlign w:val="center"/>
        </w:tcPr>
        <w:p w14:paraId="7A368710" w14:textId="67066E1D" w:rsidR="00BA6C22" w:rsidRPr="00A63364" w:rsidRDefault="00BA6C22">
          <w:pPr>
            <w:pStyle w:val="afff7"/>
            <w:jc w:val="center"/>
            <w:rPr>
              <w:rFonts w:asciiTheme="minorHAnsi" w:hAnsiTheme="minorHAnsi" w:cstheme="minorHAnsi"/>
            </w:rPr>
          </w:pPr>
          <w:r w:rsidRPr="00A63364">
            <w:rPr>
              <w:rFonts w:asciiTheme="minorHAnsi" w:hAnsiTheme="minorHAnsi" w:cstheme="minorHAnsi"/>
            </w:rPr>
            <w:fldChar w:fldCharType="begin"/>
          </w:r>
          <w:r w:rsidRPr="00A63364">
            <w:rPr>
              <w:rFonts w:asciiTheme="minorHAnsi" w:hAnsiTheme="minorHAnsi" w:cstheme="minorHAnsi"/>
            </w:rPr>
            <w:instrText>PAGE   \* MERGEFORMAT</w:instrText>
          </w:r>
          <w:r w:rsidRPr="00A63364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54</w:t>
          </w:r>
          <w:r w:rsidRPr="00A63364">
            <w:rPr>
              <w:rFonts w:asciiTheme="minorHAnsi" w:hAnsiTheme="minorHAnsi" w:cstheme="minorHAnsi"/>
            </w:rPr>
            <w:fldChar w:fldCharType="end"/>
          </w:r>
        </w:p>
      </w:tc>
      <w:tc>
        <w:tcPr>
          <w:tcW w:w="2276" w:type="pct"/>
          <w:vAlign w:val="center"/>
        </w:tcPr>
        <w:p w14:paraId="18E86661" w14:textId="77777777" w:rsidR="00BA6C22" w:rsidRDefault="00BA6C22">
          <w:pPr>
            <w:pStyle w:val="afff7"/>
            <w:jc w:val="right"/>
          </w:pPr>
        </w:p>
      </w:tc>
    </w:tr>
  </w:tbl>
  <w:p w14:paraId="3AB56069" w14:textId="77777777" w:rsidR="00BA6C22" w:rsidRDefault="00BA6C22">
    <w:pPr>
      <w:pStyle w:val="aff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608C5" w14:textId="77777777" w:rsidR="00BA6C22" w:rsidRDefault="00BA6C22">
    <w:pPr>
      <w:pStyle w:val="afff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5000" w:type="pct"/>
      <w:tblBorders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insideH w:val="none" w:sz="4" w:space="0" w:color="auto"/>
        <w:insideV w:val="non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6"/>
      <w:gridCol w:w="916"/>
      <w:gridCol w:w="4643"/>
    </w:tblGrid>
    <w:tr w:rsidR="00BA6C22" w14:paraId="7E109DE9" w14:textId="77777777">
      <w:tc>
        <w:tcPr>
          <w:tcW w:w="2276" w:type="pct"/>
          <w:vAlign w:val="center"/>
        </w:tcPr>
        <w:p w14:paraId="3EC4A22A" w14:textId="77777777" w:rsidR="00BA6C22" w:rsidRDefault="00BA6C22">
          <w:pPr>
            <w:pStyle w:val="afff7"/>
            <w:jc w:val="left"/>
            <w:rPr>
              <w:lang w:val="en-US"/>
            </w:rPr>
          </w:pPr>
        </w:p>
      </w:tc>
      <w:tc>
        <w:tcPr>
          <w:tcW w:w="449" w:type="pct"/>
          <w:vAlign w:val="center"/>
        </w:tcPr>
        <w:p w14:paraId="188E0BD6" w14:textId="62DA4455" w:rsidR="00BA6C22" w:rsidRDefault="00BA6C22">
          <w:pPr>
            <w:pStyle w:val="afff7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84</w:t>
          </w:r>
          <w:r>
            <w:fldChar w:fldCharType="end"/>
          </w:r>
        </w:p>
      </w:tc>
      <w:tc>
        <w:tcPr>
          <w:tcW w:w="2276" w:type="pct"/>
          <w:vAlign w:val="center"/>
        </w:tcPr>
        <w:p w14:paraId="1C68DDC5" w14:textId="77777777" w:rsidR="00BA6C22" w:rsidRDefault="00BA6C22">
          <w:pPr>
            <w:pStyle w:val="afff7"/>
            <w:jc w:val="right"/>
          </w:pPr>
        </w:p>
      </w:tc>
    </w:tr>
  </w:tbl>
  <w:p w14:paraId="6280FF6A" w14:textId="77777777" w:rsidR="00BA6C22" w:rsidRDefault="00BA6C22" w:rsidP="005D6CF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5000" w:type="pct"/>
      <w:tblBorders>
        <w:top w:val="none" w:sz="4" w:space="0" w:color="auto"/>
        <w:left w:val="none" w:sz="4" w:space="0" w:color="auto"/>
        <w:bottom w:val="none" w:sz="4" w:space="0" w:color="auto"/>
        <w:right w:val="none" w:sz="4" w:space="0" w:color="auto"/>
        <w:insideH w:val="none" w:sz="4" w:space="0" w:color="auto"/>
        <w:insideV w:val="non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6"/>
      <w:gridCol w:w="916"/>
      <w:gridCol w:w="4643"/>
    </w:tblGrid>
    <w:tr w:rsidR="00CE651F" w14:paraId="5BB41E4B" w14:textId="77777777">
      <w:tc>
        <w:tcPr>
          <w:tcW w:w="2276" w:type="pct"/>
          <w:vAlign w:val="center"/>
        </w:tcPr>
        <w:p w14:paraId="0A7ECE0D" w14:textId="77777777" w:rsidR="00CE651F" w:rsidRDefault="00CE651F">
          <w:pPr>
            <w:pStyle w:val="afff7"/>
            <w:jc w:val="left"/>
            <w:rPr>
              <w:lang w:val="en-US"/>
            </w:rPr>
          </w:pPr>
        </w:p>
      </w:tc>
      <w:tc>
        <w:tcPr>
          <w:tcW w:w="449" w:type="pct"/>
          <w:vAlign w:val="center"/>
        </w:tcPr>
        <w:p w14:paraId="3DB382CB" w14:textId="77777777" w:rsidR="00CE651F" w:rsidRDefault="00CE651F">
          <w:pPr>
            <w:pStyle w:val="afff7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84</w:t>
          </w:r>
          <w:r>
            <w:fldChar w:fldCharType="end"/>
          </w:r>
        </w:p>
      </w:tc>
      <w:tc>
        <w:tcPr>
          <w:tcW w:w="2276" w:type="pct"/>
          <w:vAlign w:val="center"/>
        </w:tcPr>
        <w:p w14:paraId="2AAD76D2" w14:textId="77777777" w:rsidR="00CE651F" w:rsidRDefault="00CE651F">
          <w:pPr>
            <w:pStyle w:val="afff7"/>
            <w:jc w:val="right"/>
          </w:pPr>
        </w:p>
      </w:tc>
    </w:tr>
  </w:tbl>
  <w:p w14:paraId="27FB1271" w14:textId="77777777" w:rsidR="00CE651F" w:rsidRDefault="00CE651F" w:rsidP="005D6CF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8878"/>
      <w:docPartObj>
        <w:docPartGallery w:val="Page Numbers (Top of Page)"/>
        <w:docPartUnique/>
      </w:docPartObj>
    </w:sdtPr>
    <w:sdtContent>
      <w:p w14:paraId="7E0F10FD" w14:textId="77777777" w:rsidR="00BA6C22" w:rsidRDefault="00BA6C22">
        <w:pPr>
          <w:pStyle w:val="aff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230BB039" w14:textId="77777777" w:rsidR="00BA6C22" w:rsidRDefault="00BA6C22">
    <w:pPr>
      <w:pStyle w:val="afff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5CF3" w14:textId="77777777" w:rsidR="00BA6C22" w:rsidRDefault="00BA6C22">
    <w:pPr>
      <w:pStyle w:val="afff7"/>
    </w:pPr>
    <w:r>
      <w:t>1197746421620.425000.ФРМО.И3.2-M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7305"/>
        </w:tabs>
        <w:ind w:left="7305" w:hanging="360"/>
      </w:pPr>
    </w:lvl>
  </w:abstractNum>
  <w:abstractNum w:abstractNumId="1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E06FA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3"/>
    <w:multiLevelType w:val="singleLevel"/>
    <w:tmpl w:val="02166C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1473"/>
    <w:multiLevelType w:val="multilevel"/>
    <w:tmpl w:val="F0C09830"/>
    <w:lvl w:ilvl="0">
      <w:start w:val="1"/>
      <w:numFmt w:val="bullet"/>
      <w:lvlText w:val="-"/>
      <w:lvlJc w:val="left"/>
      <w:pPr>
        <w:ind w:left="992" w:hanging="425"/>
      </w:pPr>
      <w:rPr>
        <w:rFonts w:ascii="Courier New" w:eastAsia="Courier New" w:hAnsi="Courier New" w:cs="Courier New"/>
      </w:rPr>
    </w:lvl>
    <w:lvl w:ilvl="1">
      <w:start w:val="7"/>
      <w:numFmt w:val="bullet"/>
      <w:pStyle w:val="a"/>
      <w:lvlText w:val=""/>
      <w:lvlJc w:val="left"/>
      <w:pPr>
        <w:ind w:left="1418" w:hanging="424"/>
      </w:pPr>
      <w:rPr>
        <w:rFonts w:ascii="Symbol" w:hAnsi="Symbol" w:cs="Times New Roman" w:hint="default"/>
        <w:color w:val="auto"/>
        <w:sz w:val="16"/>
      </w:rPr>
    </w:lvl>
    <w:lvl w:ilvl="2">
      <w:start w:val="1"/>
      <w:numFmt w:val="bullet"/>
      <w:lvlText w:val="o"/>
      <w:lvlJc w:val="left"/>
      <w:pPr>
        <w:ind w:left="1843" w:hanging="425"/>
      </w:pPr>
      <w:rPr>
        <w:rFonts w:ascii="Courier New" w:eastAsia="Courier New" w:hAnsi="Courier New" w:cs="Courier New"/>
      </w:rPr>
    </w:lvl>
    <w:lvl w:ilvl="3">
      <w:start w:val="1"/>
      <w:numFmt w:val="bullet"/>
      <w:lvlText w:val="-"/>
      <w:lvlJc w:val="left"/>
      <w:pPr>
        <w:ind w:left="2268" w:hanging="425"/>
      </w:pPr>
      <w:rPr>
        <w:rFonts w:ascii="Courier New" w:eastAsia="Courier New" w:hAnsi="Courier New" w:cs="Courier New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7C6C52"/>
    <w:multiLevelType w:val="hybridMultilevel"/>
    <w:tmpl w:val="EDBAA3CA"/>
    <w:lvl w:ilvl="0" w:tplc="F7089158">
      <w:start w:val="1"/>
      <w:numFmt w:val="decimal"/>
      <w:pStyle w:val="a0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7741260"/>
    <w:multiLevelType w:val="multilevel"/>
    <w:tmpl w:val="2ADA3D8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8" w15:restartNumberingAfterBreak="0">
    <w:nsid w:val="07F60E17"/>
    <w:multiLevelType w:val="multilevel"/>
    <w:tmpl w:val="FA485D5A"/>
    <w:styleLink w:val="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A970732"/>
    <w:multiLevelType w:val="hybridMultilevel"/>
    <w:tmpl w:val="38B6E846"/>
    <w:lvl w:ilvl="0" w:tplc="6504D5B2">
      <w:start w:val="1"/>
      <w:numFmt w:val="bullet"/>
      <w:pStyle w:val="a1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C14FA"/>
    <w:multiLevelType w:val="multilevel"/>
    <w:tmpl w:val="5380D498"/>
    <w:lvl w:ilvl="0">
      <w:start w:val="1"/>
      <w:numFmt w:val="russianLower"/>
      <w:pStyle w:val="10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russianLower"/>
      <w:pStyle w:val="2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russianLower"/>
      <w:pStyle w:val="31"/>
      <w:lvlText w:val="%3)"/>
      <w:lvlJc w:val="left"/>
      <w:pPr>
        <w:ind w:left="1276" w:hanging="425"/>
      </w:pPr>
      <w:rPr>
        <w:rFonts w:hint="default"/>
      </w:rPr>
    </w:lvl>
    <w:lvl w:ilvl="3">
      <w:start w:val="1"/>
      <w:numFmt w:val="russianLower"/>
      <w:pStyle w:val="4"/>
      <w:lvlText w:val="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DF054C0"/>
    <w:multiLevelType w:val="multilevel"/>
    <w:tmpl w:val="17243408"/>
    <w:styleLink w:val="a2"/>
    <w:lvl w:ilvl="0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13" w:hanging="1440"/>
      </w:pPr>
      <w:rPr>
        <w:rFonts w:hint="default"/>
      </w:rPr>
    </w:lvl>
  </w:abstractNum>
  <w:abstractNum w:abstractNumId="12" w15:restartNumberingAfterBreak="0">
    <w:nsid w:val="0E200CC4"/>
    <w:multiLevelType w:val="hybridMultilevel"/>
    <w:tmpl w:val="E2C89BB6"/>
    <w:lvl w:ilvl="0" w:tplc="CC5EC97C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6E62C2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136EB"/>
    <w:multiLevelType w:val="hybridMultilevel"/>
    <w:tmpl w:val="909658F2"/>
    <w:lvl w:ilvl="0" w:tplc="D2BADEAA">
      <w:start w:val="1"/>
      <w:numFmt w:val="decimal"/>
      <w:pStyle w:val="a3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0F205E44"/>
    <w:multiLevelType w:val="multilevel"/>
    <w:tmpl w:val="801C1898"/>
    <w:styleLink w:val="6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 w15:restartNumberingAfterBreak="0">
    <w:nsid w:val="0F4C1C58"/>
    <w:multiLevelType w:val="hybridMultilevel"/>
    <w:tmpl w:val="F94A58FA"/>
    <w:lvl w:ilvl="0" w:tplc="EF6C8D2E">
      <w:start w:val="1"/>
      <w:numFmt w:val="decimal"/>
      <w:pStyle w:val="a4"/>
      <w:lvlText w:val="Приложение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36D6F"/>
    <w:multiLevelType w:val="multilevel"/>
    <w:tmpl w:val="41305664"/>
    <w:numStyleLink w:val="a5"/>
  </w:abstractNum>
  <w:abstractNum w:abstractNumId="17" w15:restartNumberingAfterBreak="0">
    <w:nsid w:val="11495CF7"/>
    <w:multiLevelType w:val="multilevel"/>
    <w:tmpl w:val="C17AFA16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1245256B"/>
    <w:multiLevelType w:val="singleLevel"/>
    <w:tmpl w:val="0ACED954"/>
    <w:lvl w:ilvl="0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19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14566BFF"/>
    <w:multiLevelType w:val="multilevel"/>
    <w:tmpl w:val="CCF43D04"/>
    <w:styleLink w:val="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D036AF"/>
    <w:multiLevelType w:val="multilevel"/>
    <w:tmpl w:val="4C166958"/>
    <w:lvl w:ilvl="0">
      <w:start w:val="1"/>
      <w:numFmt w:val="russianLower"/>
      <w:pStyle w:val="12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russianLower"/>
      <w:pStyle w:val="23"/>
      <w:lvlText w:val="%2)"/>
      <w:lvlJc w:val="left"/>
      <w:pPr>
        <w:ind w:left="1418" w:hanging="426"/>
      </w:pPr>
      <w:rPr>
        <w:rFonts w:hint="default"/>
      </w:rPr>
    </w:lvl>
    <w:lvl w:ilvl="2">
      <w:start w:val="1"/>
      <w:numFmt w:val="russianLower"/>
      <w:pStyle w:val="33"/>
      <w:lvlText w:val="%3)"/>
      <w:lvlJc w:val="left"/>
      <w:pPr>
        <w:ind w:left="1843" w:hanging="425"/>
      </w:pPr>
      <w:rPr>
        <w:rFonts w:hint="default"/>
      </w:rPr>
    </w:lvl>
    <w:lvl w:ilvl="3">
      <w:start w:val="1"/>
      <w:numFmt w:val="russianLower"/>
      <w:pStyle w:val="40"/>
      <w:lvlText w:val="%4)"/>
      <w:lvlJc w:val="left"/>
      <w:pPr>
        <w:ind w:left="2268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2" w15:restartNumberingAfterBreak="0">
    <w:nsid w:val="18897AC3"/>
    <w:multiLevelType w:val="multilevel"/>
    <w:tmpl w:val="B9CE88D0"/>
    <w:styleLink w:val="a6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4" w15:restartNumberingAfterBreak="0">
    <w:nsid w:val="1AF9749B"/>
    <w:multiLevelType w:val="multilevel"/>
    <w:tmpl w:val="78EEDB02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5" w15:restartNumberingAfterBreak="0">
    <w:nsid w:val="1B320FAB"/>
    <w:multiLevelType w:val="multilevel"/>
    <w:tmpl w:val="C5748E6C"/>
    <w:styleLink w:val="2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B857ED3"/>
    <w:multiLevelType w:val="multilevel"/>
    <w:tmpl w:val="00000000"/>
    <w:styleLink w:val="a7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7" w15:restartNumberingAfterBreak="0">
    <w:nsid w:val="1DB862E0"/>
    <w:multiLevelType w:val="hybridMultilevel"/>
    <w:tmpl w:val="5DAE4584"/>
    <w:lvl w:ilvl="0" w:tplc="5922E858">
      <w:start w:val="1"/>
      <w:numFmt w:val="decimal"/>
      <w:pStyle w:val="14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D519DC"/>
    <w:multiLevelType w:val="multilevel"/>
    <w:tmpl w:val="F06ABAD6"/>
    <w:numStyleLink w:val="a8"/>
  </w:abstractNum>
  <w:abstractNum w:abstractNumId="29" w15:restartNumberingAfterBreak="0">
    <w:nsid w:val="283E0EE7"/>
    <w:multiLevelType w:val="hybridMultilevel"/>
    <w:tmpl w:val="AD1A53A8"/>
    <w:lvl w:ilvl="0" w:tplc="675A6178">
      <w:start w:val="1"/>
      <w:numFmt w:val="decimal"/>
      <w:pStyle w:val="101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9748DB"/>
    <w:multiLevelType w:val="hybridMultilevel"/>
    <w:tmpl w:val="77C2E3A6"/>
    <w:lvl w:ilvl="0" w:tplc="C3287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pStyle w:val="phtableitemized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0961B1"/>
    <w:multiLevelType w:val="multilevel"/>
    <w:tmpl w:val="41305664"/>
    <w:styleLink w:val="a5"/>
    <w:lvl w:ilvl="0">
      <w:start w:val="1"/>
      <w:numFmt w:val="bullet"/>
      <w:pStyle w:val="15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26"/>
      <w:lvlText w:val="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35"/>
      <w:lvlText w:val="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1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  <w:color w:val="auto"/>
      </w:rPr>
    </w:lvl>
  </w:abstractNum>
  <w:abstractNum w:abstractNumId="32" w15:restartNumberingAfterBreak="0">
    <w:nsid w:val="2D704EE6"/>
    <w:multiLevelType w:val="multilevel"/>
    <w:tmpl w:val="91E8DD2C"/>
    <w:lvl w:ilvl="0">
      <w:start w:val="1"/>
      <w:numFmt w:val="decimal"/>
      <w:pStyle w:val="16"/>
      <w:lvlText w:val="%1."/>
      <w:lvlJc w:val="left"/>
      <w:pPr>
        <w:tabs>
          <w:tab w:val="num" w:pos="432"/>
        </w:tabs>
        <w:ind w:left="0" w:firstLine="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268"/>
        </w:tabs>
        <w:ind w:left="3545" w:hanging="709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36"/>
      <w:lvlText w:val="%1.%2.%3."/>
      <w:lvlJc w:val="left"/>
      <w:pPr>
        <w:tabs>
          <w:tab w:val="num" w:pos="2984"/>
        </w:tabs>
        <w:ind w:left="255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hint="default"/>
      </w:rPr>
    </w:lvl>
  </w:abstractNum>
  <w:abstractNum w:abstractNumId="33" w15:restartNumberingAfterBreak="0">
    <w:nsid w:val="2D77583D"/>
    <w:multiLevelType w:val="hybridMultilevel"/>
    <w:tmpl w:val="FD7C3B1A"/>
    <w:lvl w:ilvl="0" w:tplc="90687EF2">
      <w:start w:val="4"/>
      <w:numFmt w:val="decimal"/>
      <w:pStyle w:val="a9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 w15:restartNumberingAfterBreak="0">
    <w:nsid w:val="2ECA47CF"/>
    <w:multiLevelType w:val="multilevel"/>
    <w:tmpl w:val="0419001D"/>
    <w:styleLink w:val="AppendixHeadList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F7C652F"/>
    <w:multiLevelType w:val="multilevel"/>
    <w:tmpl w:val="19367978"/>
    <w:lvl w:ilvl="0">
      <w:start w:val="1"/>
      <w:numFmt w:val="russianUpper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32E35A67"/>
    <w:multiLevelType w:val="hybridMultilevel"/>
    <w:tmpl w:val="2AC06B3A"/>
    <w:lvl w:ilvl="0" w:tplc="829648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8" w15:restartNumberingAfterBreak="0">
    <w:nsid w:val="34EC725F"/>
    <w:multiLevelType w:val="multilevel"/>
    <w:tmpl w:val="98B83F2A"/>
    <w:lvl w:ilvl="0">
      <w:start w:val="1"/>
      <w:numFmt w:val="bullet"/>
      <w:pStyle w:val="18"/>
      <w:lvlText w:val="-"/>
      <w:lvlJc w:val="left"/>
      <w:pPr>
        <w:ind w:left="2127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843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2268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369B161E"/>
    <w:multiLevelType w:val="multilevel"/>
    <w:tmpl w:val="F7286778"/>
    <w:styleLink w:val="4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0" w15:restartNumberingAfterBreak="0">
    <w:nsid w:val="3C9A23A7"/>
    <w:multiLevelType w:val="multilevel"/>
    <w:tmpl w:val="C12AE9D8"/>
    <w:lvl w:ilvl="0">
      <w:start w:val="1"/>
      <w:numFmt w:val="decimal"/>
      <w:pStyle w:val="19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decimal"/>
      <w:pStyle w:val="28"/>
      <w:lvlText w:val="%1.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pStyle w:val="37"/>
      <w:lvlText w:val="%1.%2.%3)"/>
      <w:lvlJc w:val="left"/>
      <w:pPr>
        <w:ind w:left="1843" w:hanging="851"/>
      </w:pPr>
      <w:rPr>
        <w:rFonts w:hint="default"/>
      </w:rPr>
    </w:lvl>
    <w:lvl w:ilvl="3">
      <w:start w:val="1"/>
      <w:numFmt w:val="decimal"/>
      <w:pStyle w:val="42"/>
      <w:lvlText w:val="%1.%2.%3.%4)"/>
      <w:lvlJc w:val="left"/>
      <w:pPr>
        <w:ind w:left="2268" w:hanging="992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E0C07EC"/>
    <w:multiLevelType w:val="hybridMultilevel"/>
    <w:tmpl w:val="63867504"/>
    <w:lvl w:ilvl="0" w:tplc="784A1636">
      <w:start w:val="1"/>
      <w:numFmt w:val="bullet"/>
      <w:pStyle w:val="1a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242107"/>
    <w:multiLevelType w:val="multilevel"/>
    <w:tmpl w:val="DF8697A0"/>
    <w:numStyleLink w:val="phadditiontitle"/>
  </w:abstractNum>
  <w:abstractNum w:abstractNumId="43" w15:restartNumberingAfterBreak="0">
    <w:nsid w:val="3E591036"/>
    <w:multiLevelType w:val="multilevel"/>
    <w:tmpl w:val="3586A11E"/>
    <w:numStyleLink w:val="--"/>
  </w:abstractNum>
  <w:abstractNum w:abstractNumId="44" w15:restartNumberingAfterBreak="0">
    <w:nsid w:val="3E811A88"/>
    <w:multiLevelType w:val="multilevel"/>
    <w:tmpl w:val="2CECCFBA"/>
    <w:lvl w:ilvl="0">
      <w:start w:val="1"/>
      <w:numFmt w:val="bullet"/>
      <w:pStyle w:val="TableItemizedList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ableItemizedList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ableItemizedList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ableItemizedList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ableItemizedList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ableItemizedList6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ableItemizedList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ableItemizedList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ableItemizedList9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4201628E"/>
    <w:multiLevelType w:val="multilevel"/>
    <w:tmpl w:val="AFF26B4A"/>
    <w:numStyleLink w:val="aa"/>
  </w:abstractNum>
  <w:abstractNum w:abstractNumId="47" w15:restartNumberingAfterBreak="0">
    <w:nsid w:val="42463821"/>
    <w:multiLevelType w:val="hybridMultilevel"/>
    <w:tmpl w:val="F5AA3FE4"/>
    <w:lvl w:ilvl="0" w:tplc="C3287990">
      <w:start w:val="1"/>
      <w:numFmt w:val="bullet"/>
      <w:pStyle w:val="1b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4934E4"/>
    <w:multiLevelType w:val="multilevel"/>
    <w:tmpl w:val="DA9E6734"/>
    <w:styleLink w:val="ab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8361421"/>
    <w:multiLevelType w:val="multilevel"/>
    <w:tmpl w:val="D206E454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8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51" w15:restartNumberingAfterBreak="0">
    <w:nsid w:val="487334A9"/>
    <w:multiLevelType w:val="multilevel"/>
    <w:tmpl w:val="EC8674DC"/>
    <w:lvl w:ilvl="0">
      <w:start w:val="1"/>
      <w:numFmt w:val="decimal"/>
      <w:pStyle w:val="ac"/>
      <w:suff w:val="space"/>
      <w:lvlText w:val="Рисунок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50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non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."/>
      <w:lvlJc w:val="right"/>
      <w:pPr>
        <w:ind w:left="0" w:firstLine="0"/>
      </w:pPr>
      <w:rPr>
        <w:rFonts w:hint="default"/>
      </w:rPr>
    </w:lvl>
  </w:abstractNum>
  <w:abstractNum w:abstractNumId="52" w15:restartNumberingAfterBreak="0">
    <w:nsid w:val="49255452"/>
    <w:multiLevelType w:val="hybridMultilevel"/>
    <w:tmpl w:val="9DB24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pStyle w:val="10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10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A6715"/>
    <w:multiLevelType w:val="multilevel"/>
    <w:tmpl w:val="AFF26B4A"/>
    <w:styleLink w:val="aa"/>
    <w:lvl w:ilvl="0">
      <w:start w:val="1"/>
      <w:numFmt w:val="decimal"/>
      <w:pStyle w:val="1d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</w:rPr>
    </w:lvl>
    <w:lvl w:ilvl="1">
      <w:start w:val="1"/>
      <w:numFmt w:val="decimal"/>
      <w:pStyle w:val="2a"/>
      <w:suff w:val="space"/>
      <w:lvlText w:val="%1.%2"/>
      <w:lvlJc w:val="left"/>
      <w:pPr>
        <w:ind w:left="709" w:hanging="283"/>
      </w:pPr>
      <w:rPr>
        <w:rFonts w:hint="default"/>
      </w:rPr>
    </w:lvl>
    <w:lvl w:ilvl="2">
      <w:start w:val="1"/>
      <w:numFmt w:val="decimal"/>
      <w:pStyle w:val="39"/>
      <w:suff w:val="space"/>
      <w:lvlText w:val="%1.%2.%3"/>
      <w:lvlJc w:val="left"/>
      <w:pPr>
        <w:ind w:left="1276" w:hanging="283"/>
      </w:pPr>
      <w:rPr>
        <w:rFonts w:hint="default"/>
      </w:rPr>
    </w:lvl>
    <w:lvl w:ilvl="3">
      <w:start w:val="1"/>
      <w:numFmt w:val="decimal"/>
      <w:pStyle w:val="43"/>
      <w:suff w:val="space"/>
      <w:lvlText w:val="%1.%2.%3.%4"/>
      <w:lvlJc w:val="left"/>
      <w:pPr>
        <w:ind w:left="992" w:hanging="283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992" w:hanging="283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992" w:hanging="283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992" w:hanging="283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992" w:hanging="283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992" w:hanging="283"/>
      </w:pPr>
      <w:rPr>
        <w:rFonts w:hint="default"/>
      </w:rPr>
    </w:lvl>
  </w:abstractNum>
  <w:abstractNum w:abstractNumId="54" w15:restartNumberingAfterBreak="0">
    <w:nsid w:val="4A2E7815"/>
    <w:multiLevelType w:val="multilevel"/>
    <w:tmpl w:val="17348AC0"/>
    <w:lvl w:ilvl="0">
      <w:start w:val="1"/>
      <w:numFmt w:val="decimal"/>
      <w:pStyle w:val="ad"/>
      <w:suff w:val="space"/>
      <w:lvlText w:val="Таблица 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none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4B7623FF"/>
    <w:multiLevelType w:val="multilevel"/>
    <w:tmpl w:val="34ACF350"/>
    <w:lvl w:ilvl="0">
      <w:start w:val="1"/>
      <w:numFmt w:val="bullet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2"/>
      <w:lvlText w:val=""/>
      <w:lvlJc w:val="left"/>
      <w:pPr>
        <w:ind w:left="3807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6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57" w15:restartNumberingAfterBreak="0">
    <w:nsid w:val="4CDB456F"/>
    <w:multiLevelType w:val="multilevel"/>
    <w:tmpl w:val="4FA28666"/>
    <w:lvl w:ilvl="0">
      <w:start w:val="1"/>
      <w:numFmt w:val="decimal"/>
      <w:pStyle w:val="1e"/>
      <w:lvlText w:val="%1)"/>
      <w:lvlJc w:val="left"/>
      <w:pPr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b"/>
      <w:lvlText w:val="%1.%2)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3a"/>
      <w:lvlText w:val="%1.%2.%3)"/>
      <w:lvlJc w:val="left"/>
      <w:pPr>
        <w:ind w:left="1276" w:hanging="851"/>
      </w:pPr>
      <w:rPr>
        <w:rFonts w:hint="default"/>
        <w: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4"/>
      <w:lvlText w:val="%1.%2.%3.%4)"/>
      <w:lvlJc w:val="left"/>
      <w:pPr>
        <w:ind w:left="1701" w:hanging="992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ED039E8"/>
    <w:multiLevelType w:val="multilevel"/>
    <w:tmpl w:val="68F85292"/>
    <w:styleLink w:val="ae"/>
    <w:lvl w:ilvl="0">
      <w:start w:val="1"/>
      <w:numFmt w:val="decimal"/>
      <w:pStyle w:val="1f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c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b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9" w15:restartNumberingAfterBreak="0">
    <w:nsid w:val="4FA1107A"/>
    <w:multiLevelType w:val="multilevel"/>
    <w:tmpl w:val="DEBA2066"/>
    <w:styleLink w:val="5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4FEB3D8F"/>
    <w:multiLevelType w:val="hybridMultilevel"/>
    <w:tmpl w:val="3FCC0242"/>
    <w:lvl w:ilvl="0" w:tplc="02DCF686">
      <w:start w:val="1"/>
      <w:numFmt w:val="bullet"/>
      <w:pStyle w:val="ultab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BE704794">
      <w:start w:val="1"/>
      <w:numFmt w:val="bullet"/>
      <w:pStyle w:val="ultab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6563A70">
      <w:numFmt w:val="bullet"/>
      <w:lvlText w:val="·"/>
      <w:lvlJc w:val="left"/>
      <w:pPr>
        <w:ind w:left="3793" w:hanging="564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1E053C0"/>
    <w:multiLevelType w:val="multilevel"/>
    <w:tmpl w:val="E33AE162"/>
    <w:styleLink w:val="1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F405B4"/>
    <w:multiLevelType w:val="multilevel"/>
    <w:tmpl w:val="21981FF4"/>
    <w:lvl w:ilvl="0">
      <w:start w:val="1"/>
      <w:numFmt w:val="decimal"/>
      <w:pStyle w:val="af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63" w15:restartNumberingAfterBreak="0">
    <w:nsid w:val="54405C1E"/>
    <w:multiLevelType w:val="hybridMultilevel"/>
    <w:tmpl w:val="86AE39AE"/>
    <w:lvl w:ilvl="0" w:tplc="41A011C4">
      <w:start w:val="1"/>
      <w:numFmt w:val="decimal"/>
      <w:pStyle w:val="af0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CD74641A" w:tentative="1">
      <w:start w:val="1"/>
      <w:numFmt w:val="lowerLetter"/>
      <w:lvlText w:val="%2."/>
      <w:lvlJc w:val="left"/>
      <w:pPr>
        <w:ind w:left="1440" w:hanging="360"/>
      </w:pPr>
    </w:lvl>
    <w:lvl w:ilvl="2" w:tplc="A95A66E6" w:tentative="1">
      <w:start w:val="1"/>
      <w:numFmt w:val="lowerRoman"/>
      <w:lvlText w:val="%3."/>
      <w:lvlJc w:val="right"/>
      <w:pPr>
        <w:ind w:left="2160" w:hanging="180"/>
      </w:pPr>
    </w:lvl>
    <w:lvl w:ilvl="3" w:tplc="0414DBB2" w:tentative="1">
      <w:start w:val="1"/>
      <w:numFmt w:val="decimal"/>
      <w:lvlText w:val="%4."/>
      <w:lvlJc w:val="left"/>
      <w:pPr>
        <w:ind w:left="2880" w:hanging="360"/>
      </w:pPr>
    </w:lvl>
    <w:lvl w:ilvl="4" w:tplc="BECAD930" w:tentative="1">
      <w:start w:val="1"/>
      <w:numFmt w:val="lowerLetter"/>
      <w:lvlText w:val="%5."/>
      <w:lvlJc w:val="left"/>
      <w:pPr>
        <w:ind w:left="3600" w:hanging="360"/>
      </w:pPr>
    </w:lvl>
    <w:lvl w:ilvl="5" w:tplc="A7525F9E" w:tentative="1">
      <w:start w:val="1"/>
      <w:numFmt w:val="lowerRoman"/>
      <w:lvlText w:val="%6."/>
      <w:lvlJc w:val="right"/>
      <w:pPr>
        <w:ind w:left="4320" w:hanging="180"/>
      </w:pPr>
    </w:lvl>
    <w:lvl w:ilvl="6" w:tplc="983CA58E" w:tentative="1">
      <w:start w:val="1"/>
      <w:numFmt w:val="decimal"/>
      <w:lvlText w:val="%7."/>
      <w:lvlJc w:val="left"/>
      <w:pPr>
        <w:ind w:left="5040" w:hanging="360"/>
      </w:pPr>
    </w:lvl>
    <w:lvl w:ilvl="7" w:tplc="CEEE1E4E" w:tentative="1">
      <w:start w:val="1"/>
      <w:numFmt w:val="lowerLetter"/>
      <w:lvlText w:val="%8."/>
      <w:lvlJc w:val="left"/>
      <w:pPr>
        <w:ind w:left="5760" w:hanging="360"/>
      </w:pPr>
    </w:lvl>
    <w:lvl w:ilvl="8" w:tplc="2230F6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A64E17"/>
    <w:multiLevelType w:val="multilevel"/>
    <w:tmpl w:val="04190023"/>
    <w:styleLink w:val="af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5" w15:restartNumberingAfterBreak="0">
    <w:nsid w:val="57F341BB"/>
    <w:multiLevelType w:val="hybridMultilevel"/>
    <w:tmpl w:val="D3D06A88"/>
    <w:lvl w:ilvl="0" w:tplc="6B96BD7A">
      <w:start w:val="1"/>
      <w:numFmt w:val="bullet"/>
      <w:pStyle w:val="af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62CA45F4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F66FF98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BDA0D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00C8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F893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15A09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9A55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ECA8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5EA37019"/>
    <w:multiLevelType w:val="multilevel"/>
    <w:tmpl w:val="A00EAA30"/>
    <w:lvl w:ilvl="0">
      <w:start w:val="1"/>
      <w:numFmt w:val="russianLower"/>
      <w:pStyle w:val="1f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d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60E048E7"/>
    <w:multiLevelType w:val="multilevel"/>
    <w:tmpl w:val="3586A11E"/>
    <w:styleLink w:val="--"/>
    <w:lvl w:ilvl="0">
      <w:start w:val="1"/>
      <w:numFmt w:val="decimal"/>
      <w:pStyle w:val="--1"/>
      <w:lvlText w:val="%1)"/>
      <w:lvlJc w:val="left"/>
      <w:pPr>
        <w:tabs>
          <w:tab w:val="num" w:pos="709"/>
        </w:tabs>
        <w:ind w:left="1134" w:hanging="425"/>
      </w:pPr>
      <w:rPr>
        <w:rFonts w:hint="default"/>
      </w:rPr>
    </w:lvl>
    <w:lvl w:ilvl="1">
      <w:start w:val="1"/>
      <w:numFmt w:val="russianLower"/>
      <w:pStyle w:val="--2"/>
      <w:lvlText w:val="%2)"/>
      <w:lvlJc w:val="left"/>
      <w:pPr>
        <w:tabs>
          <w:tab w:val="num" w:pos="1134"/>
        </w:tabs>
        <w:ind w:left="1559" w:hanging="425"/>
      </w:pPr>
      <w:rPr>
        <w:rFonts w:hint="default"/>
      </w:rPr>
    </w:lvl>
    <w:lvl w:ilvl="2">
      <w:start w:val="1"/>
      <w:numFmt w:val="bullet"/>
      <w:pStyle w:val="--3"/>
      <w:lvlText w:val=""/>
      <w:lvlJc w:val="left"/>
      <w:pPr>
        <w:tabs>
          <w:tab w:val="num" w:pos="1559"/>
        </w:tabs>
        <w:ind w:left="1984" w:hanging="425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984"/>
        </w:tabs>
        <w:ind w:left="2409" w:hanging="42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409"/>
        </w:tabs>
        <w:ind w:left="2834" w:hanging="425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834"/>
        </w:tabs>
        <w:ind w:left="3259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259"/>
        </w:tabs>
        <w:ind w:left="3684" w:hanging="425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684"/>
        </w:tabs>
        <w:ind w:left="4109" w:hanging="425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4109"/>
        </w:tabs>
        <w:ind w:left="4534" w:hanging="425"/>
      </w:pPr>
      <w:rPr>
        <w:rFonts w:ascii="Symbol" w:hAnsi="Symbol" w:hint="default"/>
      </w:rPr>
    </w:lvl>
  </w:abstractNum>
  <w:abstractNum w:abstractNumId="68" w15:restartNumberingAfterBreak="0">
    <w:nsid w:val="63435759"/>
    <w:multiLevelType w:val="multilevel"/>
    <w:tmpl w:val="7F28B092"/>
    <w:styleLink w:val="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69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64B66FEF"/>
    <w:multiLevelType w:val="hybridMultilevel"/>
    <w:tmpl w:val="A27AA1CA"/>
    <w:lvl w:ilvl="0" w:tplc="56406F94">
      <w:start w:val="1"/>
      <w:numFmt w:val="bullet"/>
      <w:pStyle w:val="phtableitemizedlist1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1" w15:restartNumberingAfterBreak="0">
    <w:nsid w:val="65F231F3"/>
    <w:multiLevelType w:val="multilevel"/>
    <w:tmpl w:val="A05C9634"/>
    <w:lvl w:ilvl="0">
      <w:start w:val="1"/>
      <w:numFmt w:val="decimal"/>
      <w:pStyle w:val="af3"/>
      <w:lvlText w:val="[%1]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2" w15:restartNumberingAfterBreak="0">
    <w:nsid w:val="68F43752"/>
    <w:multiLevelType w:val="multilevel"/>
    <w:tmpl w:val="B6160932"/>
    <w:lvl w:ilvl="0">
      <w:start w:val="1"/>
      <w:numFmt w:val="none"/>
      <w:pStyle w:val="1f2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e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c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5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73" w15:restartNumberingAfterBreak="0">
    <w:nsid w:val="6B9B5FA4"/>
    <w:multiLevelType w:val="multilevel"/>
    <w:tmpl w:val="D0AAA9DE"/>
    <w:lvl w:ilvl="0">
      <w:start w:val="1"/>
      <w:numFmt w:val="decimal"/>
      <w:suff w:val="space"/>
      <w:lvlText w:val="%1."/>
      <w:lvlJc w:val="left"/>
      <w:pPr>
        <w:ind w:left="1135" w:firstLine="709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Head2"/>
      <w:suff w:val="space"/>
      <w:lvlText w:val="%1.%2."/>
      <w:lvlJc w:val="left"/>
      <w:pPr>
        <w:ind w:left="1276" w:firstLine="709"/>
      </w:pPr>
      <w:rPr>
        <w:rFonts w:hint="default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Head5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6C9E456A"/>
    <w:multiLevelType w:val="hybridMultilevel"/>
    <w:tmpl w:val="4B1CE4AC"/>
    <w:lvl w:ilvl="0" w:tplc="4B7ADBBA">
      <w:start w:val="1"/>
      <w:numFmt w:val="bullet"/>
      <w:pStyle w:val="46"/>
      <w:lvlText w:val="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75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6" w15:restartNumberingAfterBreak="0">
    <w:nsid w:val="708914AF"/>
    <w:multiLevelType w:val="multilevel"/>
    <w:tmpl w:val="AC409F42"/>
    <w:lvl w:ilvl="0">
      <w:start w:val="1"/>
      <w:numFmt w:val="bullet"/>
      <w:pStyle w:val="1f3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7" w15:restartNumberingAfterBreak="0">
    <w:nsid w:val="73CC1937"/>
    <w:multiLevelType w:val="multilevel"/>
    <w:tmpl w:val="F06ABAD6"/>
    <w:styleLink w:val="a8"/>
    <w:lvl w:ilvl="0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>
      <w:start w:val="1"/>
      <w:numFmt w:val="bullet"/>
      <w:pStyle w:val="2f"/>
      <w:lvlText w:val=""/>
      <w:lvlJc w:val="left"/>
      <w:pPr>
        <w:ind w:left="1559" w:hanging="425"/>
      </w:pPr>
      <w:rPr>
        <w:rFonts w:ascii="Symbol" w:hAnsi="Symbol" w:hint="default"/>
      </w:rPr>
    </w:lvl>
    <w:lvl w:ilvl="2">
      <w:start w:val="1"/>
      <w:numFmt w:val="bullet"/>
      <w:pStyle w:val="3d"/>
      <w:lvlText w:val=""/>
      <w:lvlJc w:val="left"/>
      <w:pPr>
        <w:ind w:left="1984" w:hanging="425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409" w:hanging="42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4534" w:hanging="425"/>
      </w:pPr>
      <w:rPr>
        <w:rFonts w:ascii="Symbol" w:hAnsi="Symbol" w:hint="default"/>
      </w:rPr>
    </w:lvl>
  </w:abstractNum>
  <w:abstractNum w:abstractNumId="7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7177FA7"/>
    <w:multiLevelType w:val="multilevel"/>
    <w:tmpl w:val="4A0ACE20"/>
    <w:lvl w:ilvl="0">
      <w:start w:val="1"/>
      <w:numFmt w:val="bullet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5">
      <w:start w:val="1"/>
      <w:numFmt w:val="bullet"/>
      <w:pStyle w:val="61"/>
      <w:lvlText w:val="-"/>
      <w:lvlJc w:val="left"/>
      <w:pPr>
        <w:ind w:left="4527" w:hanging="360"/>
      </w:pPr>
      <w:rPr>
        <w:rFonts w:ascii="Sylfaen" w:hAnsi="Sylfaen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1" w15:restartNumberingAfterBreak="0">
    <w:nsid w:val="7731730D"/>
    <w:multiLevelType w:val="multilevel"/>
    <w:tmpl w:val="C68EED60"/>
    <w:styleLink w:val="af4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82" w15:restartNumberingAfterBreak="0">
    <w:nsid w:val="7E7A50EC"/>
    <w:multiLevelType w:val="multilevel"/>
    <w:tmpl w:val="3BB4E4EE"/>
    <w:lvl w:ilvl="0">
      <w:start w:val="1"/>
      <w:numFmt w:val="decimal"/>
      <w:pStyle w:val="1f4"/>
      <w:lvlText w:val="%1."/>
      <w:lvlJc w:val="left"/>
      <w:pPr>
        <w:ind w:left="360" w:hanging="360"/>
      </w:pPr>
    </w:lvl>
    <w:lvl w:ilvl="1">
      <w:start w:val="1"/>
      <w:numFmt w:val="decimal"/>
      <w:pStyle w:val="2f0"/>
      <w:lvlText w:val="%1.%2."/>
      <w:lvlJc w:val="left"/>
      <w:pPr>
        <w:ind w:left="792" w:hanging="432"/>
      </w:pPr>
    </w:lvl>
    <w:lvl w:ilvl="2">
      <w:start w:val="1"/>
      <w:numFmt w:val="decimal"/>
      <w:pStyle w:val="3e"/>
      <w:lvlText w:val="%1.%2.%3."/>
      <w:lvlJc w:val="left"/>
      <w:pPr>
        <w:ind w:left="1224" w:hanging="504"/>
      </w:pPr>
    </w:lvl>
    <w:lvl w:ilvl="3">
      <w:start w:val="1"/>
      <w:numFmt w:val="decimal"/>
      <w:pStyle w:val="47"/>
      <w:lvlText w:val="%1.%2.%3.%4."/>
      <w:lvlJc w:val="left"/>
      <w:pPr>
        <w:ind w:left="1728" w:hanging="648"/>
      </w:pPr>
    </w:lvl>
    <w:lvl w:ilvl="4">
      <w:start w:val="1"/>
      <w:numFmt w:val="decimal"/>
      <w:pStyle w:val="5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EA14468"/>
    <w:multiLevelType w:val="hybridMultilevel"/>
    <w:tmpl w:val="38300F40"/>
    <w:lvl w:ilvl="0" w:tplc="4CEEAC7A">
      <w:start w:val="1"/>
      <w:numFmt w:val="bullet"/>
      <w:pStyle w:val="1f5"/>
      <w:lvlText w:val=""/>
      <w:lvlJc w:val="left"/>
      <w:pPr>
        <w:ind w:left="1729" w:hanging="360"/>
      </w:pPr>
      <w:rPr>
        <w:rFonts w:ascii="Symbol" w:hAnsi="Symbol" w:hint="default"/>
      </w:rPr>
    </w:lvl>
    <w:lvl w:ilvl="1" w:tplc="685046D8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2D8CDAD8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2D9AEB32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8B3CF3E4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3918C098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15B8987C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53FED056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28DA9464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num w:numId="1" w16cid:durableId="829828422">
    <w:abstractNumId w:val="54"/>
    <w:lvlOverride w:ilvl="0">
      <w:lvl w:ilvl="0">
        <w:start w:val="1"/>
        <w:numFmt w:val="decimal"/>
        <w:pStyle w:val="ad"/>
        <w:suff w:val="space"/>
        <w:lvlText w:val="Таблица 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%3.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%6.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0" w:firstLine="0"/>
        </w:pPr>
        <w:rPr>
          <w:rFonts w:hint="default"/>
        </w:rPr>
      </w:lvl>
    </w:lvlOverride>
  </w:num>
  <w:num w:numId="2" w16cid:durableId="1728185681">
    <w:abstractNumId w:val="51"/>
  </w:num>
  <w:num w:numId="3" w16cid:durableId="1784298969">
    <w:abstractNumId w:val="66"/>
  </w:num>
  <w:num w:numId="4" w16cid:durableId="1967663246">
    <w:abstractNumId w:val="63"/>
  </w:num>
  <w:num w:numId="5" w16cid:durableId="634607811">
    <w:abstractNumId w:val="50"/>
  </w:num>
  <w:num w:numId="6" w16cid:durableId="1479568094">
    <w:abstractNumId w:val="35"/>
  </w:num>
  <w:num w:numId="7" w16cid:durableId="580600494">
    <w:abstractNumId w:val="65"/>
  </w:num>
  <w:num w:numId="8" w16cid:durableId="2269177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42799">
    <w:abstractNumId w:val="77"/>
  </w:num>
  <w:num w:numId="10" w16cid:durableId="1117455384">
    <w:abstractNumId w:val="31"/>
  </w:num>
  <w:num w:numId="11" w16cid:durableId="1011570392">
    <w:abstractNumId w:val="16"/>
  </w:num>
  <w:num w:numId="12" w16cid:durableId="236130330">
    <w:abstractNumId w:val="67"/>
  </w:num>
  <w:num w:numId="13" w16cid:durableId="1260872157">
    <w:abstractNumId w:val="43"/>
  </w:num>
  <w:num w:numId="14" w16cid:durableId="703674175">
    <w:abstractNumId w:val="83"/>
  </w:num>
  <w:num w:numId="15" w16cid:durableId="2129351531">
    <w:abstractNumId w:val="44"/>
  </w:num>
  <w:num w:numId="16" w16cid:durableId="1134104892">
    <w:abstractNumId w:val="53"/>
  </w:num>
  <w:num w:numId="17" w16cid:durableId="1912617445">
    <w:abstractNumId w:val="58"/>
  </w:num>
  <w:num w:numId="18" w16cid:durableId="425733787">
    <w:abstractNumId w:val="46"/>
    <w:lvlOverride w:ilvl="0">
      <w:lvl w:ilvl="0">
        <w:start w:val="1"/>
        <w:numFmt w:val="decimal"/>
        <w:pStyle w:val="1d"/>
        <w:suff w:val="space"/>
        <w:lvlText w:val="%1"/>
        <w:lvlJc w:val="left"/>
        <w:pPr>
          <w:ind w:left="992" w:hanging="283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decimal"/>
        <w:pStyle w:val="2a"/>
        <w:suff w:val="space"/>
        <w:lvlText w:val="%1.%2"/>
        <w:lvlJc w:val="left"/>
        <w:pPr>
          <w:ind w:left="709" w:hanging="283"/>
        </w:pPr>
        <w:rPr>
          <w:rFonts w:hint="default"/>
        </w:rPr>
      </w:lvl>
    </w:lvlOverride>
    <w:lvlOverride w:ilvl="2">
      <w:lvl w:ilvl="2">
        <w:start w:val="1"/>
        <w:numFmt w:val="decimal"/>
        <w:pStyle w:val="39"/>
        <w:suff w:val="space"/>
        <w:lvlText w:val="%1.%2.%3"/>
        <w:lvlJc w:val="left"/>
        <w:pPr>
          <w:ind w:left="1276" w:hanging="283"/>
        </w:pPr>
        <w:rPr>
          <w:rFonts w:hint="default"/>
        </w:rPr>
      </w:lvl>
    </w:lvlOverride>
    <w:lvlOverride w:ilvl="3">
      <w:lvl w:ilvl="3">
        <w:start w:val="1"/>
        <w:numFmt w:val="decimal"/>
        <w:pStyle w:val="43"/>
        <w:suff w:val="space"/>
        <w:lvlText w:val="%1.%2.%3.%4"/>
        <w:lvlJc w:val="left"/>
        <w:pPr>
          <w:ind w:left="992" w:hanging="283"/>
        </w:pPr>
        <w:rPr>
          <w:rFonts w:hint="default"/>
        </w:rPr>
      </w:lvl>
    </w:lvlOverride>
    <w:lvlOverride w:ilvl="4">
      <w:lvl w:ilvl="4">
        <w:start w:val="1"/>
        <w:numFmt w:val="decimal"/>
        <w:pStyle w:val="51"/>
        <w:suff w:val="space"/>
        <w:lvlText w:val="%1.%2.%3.%4.%5"/>
        <w:lvlJc w:val="left"/>
        <w:pPr>
          <w:ind w:left="992" w:hanging="283"/>
        </w:pPr>
        <w:rPr>
          <w:rFonts w:hint="default"/>
        </w:rPr>
      </w:lvl>
    </w:lvlOverride>
    <w:lvlOverride w:ilvl="5">
      <w:lvl w:ilvl="5">
        <w:start w:val="1"/>
        <w:numFmt w:val="decimal"/>
        <w:pStyle w:val="60"/>
        <w:suff w:val="space"/>
        <w:lvlText w:val="%1.%2.%3.%4.%5.%6"/>
        <w:lvlJc w:val="left"/>
        <w:pPr>
          <w:ind w:left="992" w:hanging="283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suff w:val="space"/>
        <w:lvlText w:val="%1.%2.%3.%4.%5.%6.%7"/>
        <w:lvlJc w:val="left"/>
        <w:pPr>
          <w:ind w:left="992" w:hanging="283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suff w:val="space"/>
        <w:lvlText w:val="%1.%2.%3.%4.%5.%6.%7.%8"/>
        <w:lvlJc w:val="left"/>
        <w:pPr>
          <w:ind w:left="992" w:hanging="283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suff w:val="space"/>
        <w:lvlText w:val="%1.%2.%3.%4.%5.%6.%7.%8.%9."/>
        <w:lvlJc w:val="left"/>
        <w:pPr>
          <w:ind w:left="992" w:hanging="283"/>
        </w:pPr>
        <w:rPr>
          <w:rFonts w:hint="default"/>
        </w:rPr>
      </w:lvl>
    </w:lvlOverride>
  </w:num>
  <w:num w:numId="19" w16cid:durableId="1065184681">
    <w:abstractNumId w:val="28"/>
  </w:num>
  <w:num w:numId="20" w16cid:durableId="1628120561">
    <w:abstractNumId w:val="41"/>
  </w:num>
  <w:num w:numId="21" w16cid:durableId="2072461051">
    <w:abstractNumId w:val="30"/>
  </w:num>
  <w:num w:numId="22" w16cid:durableId="1260215029">
    <w:abstractNumId w:val="47"/>
  </w:num>
  <w:num w:numId="23" w16cid:durableId="1292446005">
    <w:abstractNumId w:val="52"/>
  </w:num>
  <w:num w:numId="24" w16cid:durableId="312684503">
    <w:abstractNumId w:val="61"/>
  </w:num>
  <w:num w:numId="25" w16cid:durableId="12210907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07207651">
    <w:abstractNumId w:val="36"/>
  </w:num>
  <w:num w:numId="27" w16cid:durableId="1156453123">
    <w:abstractNumId w:val="5"/>
  </w:num>
  <w:num w:numId="28" w16cid:durableId="2076121643">
    <w:abstractNumId w:val="62"/>
  </w:num>
  <w:num w:numId="29" w16cid:durableId="344594317">
    <w:abstractNumId w:val="6"/>
  </w:num>
  <w:num w:numId="30" w16cid:durableId="628441590">
    <w:abstractNumId w:val="13"/>
  </w:num>
  <w:num w:numId="31" w16cid:durableId="1818373446">
    <w:abstractNumId w:val="56"/>
  </w:num>
  <w:num w:numId="32" w16cid:durableId="824320143">
    <w:abstractNumId w:val="42"/>
  </w:num>
  <w:num w:numId="33" w16cid:durableId="1812286850">
    <w:abstractNumId w:val="17"/>
  </w:num>
  <w:num w:numId="34" w16cid:durableId="1086193974">
    <w:abstractNumId w:val="70"/>
  </w:num>
  <w:num w:numId="35" w16cid:durableId="1739554017">
    <w:abstractNumId w:val="1"/>
  </w:num>
  <w:num w:numId="36" w16cid:durableId="709257143">
    <w:abstractNumId w:val="0"/>
  </w:num>
  <w:num w:numId="37" w16cid:durableId="638417491">
    <w:abstractNumId w:val="37"/>
  </w:num>
  <w:num w:numId="38" w16cid:durableId="1803425096">
    <w:abstractNumId w:val="2"/>
  </w:num>
  <w:num w:numId="39" w16cid:durableId="6173096">
    <w:abstractNumId w:val="64"/>
  </w:num>
  <w:num w:numId="40" w16cid:durableId="1989477813">
    <w:abstractNumId w:val="81"/>
  </w:num>
  <w:num w:numId="41" w16cid:durableId="1360812844">
    <w:abstractNumId w:val="22"/>
  </w:num>
  <w:num w:numId="42" w16cid:durableId="114180887">
    <w:abstractNumId w:val="26"/>
  </w:num>
  <w:num w:numId="43" w16cid:durableId="1689024261">
    <w:abstractNumId w:val="49"/>
  </w:num>
  <w:num w:numId="44" w16cid:durableId="838809275">
    <w:abstractNumId w:val="68"/>
  </w:num>
  <w:num w:numId="45" w16cid:durableId="961499447">
    <w:abstractNumId w:val="0"/>
    <w:lvlOverride w:ilvl="0">
      <w:startOverride w:val="1"/>
    </w:lvlOverride>
  </w:num>
  <w:num w:numId="46" w16cid:durableId="259458670">
    <w:abstractNumId w:val="38"/>
  </w:num>
  <w:num w:numId="47" w16cid:durableId="1040786394">
    <w:abstractNumId w:val="76"/>
  </w:num>
  <w:num w:numId="48" w16cid:durableId="1971280669">
    <w:abstractNumId w:val="7"/>
  </w:num>
  <w:num w:numId="49" w16cid:durableId="2128313143">
    <w:abstractNumId w:val="71"/>
  </w:num>
  <w:num w:numId="50" w16cid:durableId="919603349">
    <w:abstractNumId w:val="25"/>
  </w:num>
  <w:num w:numId="51" w16cid:durableId="1525047259">
    <w:abstractNumId w:val="8"/>
  </w:num>
  <w:num w:numId="52" w16cid:durableId="1961379221">
    <w:abstractNumId w:val="39"/>
  </w:num>
  <w:num w:numId="53" w16cid:durableId="886113869">
    <w:abstractNumId w:val="59"/>
  </w:num>
  <w:num w:numId="54" w16cid:durableId="1635670935">
    <w:abstractNumId w:val="20"/>
  </w:num>
  <w:num w:numId="55" w16cid:durableId="478040592">
    <w:abstractNumId w:val="11"/>
  </w:num>
  <w:num w:numId="56" w16cid:durableId="2079397725">
    <w:abstractNumId w:val="4"/>
  </w:num>
  <w:num w:numId="57" w16cid:durableId="1790855505">
    <w:abstractNumId w:val="18"/>
  </w:num>
  <w:num w:numId="58" w16cid:durableId="605847127">
    <w:abstractNumId w:val="32"/>
  </w:num>
  <w:num w:numId="59" w16cid:durableId="236209578">
    <w:abstractNumId w:val="15"/>
  </w:num>
  <w:num w:numId="60" w16cid:durableId="1990743493">
    <w:abstractNumId w:val="21"/>
  </w:num>
  <w:num w:numId="61" w16cid:durableId="610433847">
    <w:abstractNumId w:val="40"/>
  </w:num>
  <w:num w:numId="62" w16cid:durableId="2027173724">
    <w:abstractNumId w:val="72"/>
  </w:num>
  <w:num w:numId="63" w16cid:durableId="372585147">
    <w:abstractNumId w:val="10"/>
  </w:num>
  <w:num w:numId="64" w16cid:durableId="2073968253">
    <w:abstractNumId w:val="57"/>
  </w:num>
  <w:num w:numId="65" w16cid:durableId="1777092017">
    <w:abstractNumId w:val="55"/>
  </w:num>
  <w:num w:numId="66" w16cid:durableId="1036736840">
    <w:abstractNumId w:val="80"/>
  </w:num>
  <w:num w:numId="67" w16cid:durableId="830608879">
    <w:abstractNumId w:val="34"/>
  </w:num>
  <w:num w:numId="68" w16cid:durableId="1481775551">
    <w:abstractNumId w:val="75"/>
  </w:num>
  <w:num w:numId="69" w16cid:durableId="1228495427">
    <w:abstractNumId w:val="29"/>
  </w:num>
  <w:num w:numId="70" w16cid:durableId="1938243873">
    <w:abstractNumId w:val="33"/>
  </w:num>
  <w:num w:numId="71" w16cid:durableId="1424719130">
    <w:abstractNumId w:val="82"/>
  </w:num>
  <w:num w:numId="72" w16cid:durableId="1013723300">
    <w:abstractNumId w:val="73"/>
  </w:num>
  <w:num w:numId="73" w16cid:durableId="1520460738">
    <w:abstractNumId w:val="29"/>
    <w:lvlOverride w:ilvl="0">
      <w:startOverride w:val="1"/>
    </w:lvlOverride>
  </w:num>
  <w:num w:numId="74" w16cid:durableId="296759123">
    <w:abstractNumId w:val="74"/>
  </w:num>
  <w:num w:numId="75" w16cid:durableId="1329021393">
    <w:abstractNumId w:val="3"/>
  </w:num>
  <w:num w:numId="76" w16cid:durableId="1337658706">
    <w:abstractNumId w:val="69"/>
  </w:num>
  <w:num w:numId="77" w16cid:durableId="748308638">
    <w:abstractNumId w:val="19"/>
  </w:num>
  <w:num w:numId="78" w16cid:durableId="1112282914">
    <w:abstractNumId w:val="23"/>
  </w:num>
  <w:num w:numId="79" w16cid:durableId="838040439">
    <w:abstractNumId w:val="79"/>
  </w:num>
  <w:num w:numId="80" w16cid:durableId="13964641">
    <w:abstractNumId w:val="27"/>
  </w:num>
  <w:num w:numId="81" w16cid:durableId="733819486">
    <w:abstractNumId w:val="48"/>
  </w:num>
  <w:num w:numId="82" w16cid:durableId="1724137633">
    <w:abstractNumId w:val="45"/>
    <w:lvlOverride w:ilvl="0">
      <w:startOverride w:val="1"/>
    </w:lvlOverride>
  </w:num>
  <w:num w:numId="83" w16cid:durableId="791561072">
    <w:abstractNumId w:val="60"/>
  </w:num>
  <w:num w:numId="84" w16cid:durableId="1120994864">
    <w:abstractNumId w:val="9"/>
  </w:num>
  <w:num w:numId="85" w16cid:durableId="162819358">
    <w:abstractNumId w:val="12"/>
    <w:lvlOverride w:ilvl="0">
      <w:startOverride w:val="1"/>
    </w:lvlOverride>
  </w:num>
  <w:num w:numId="86" w16cid:durableId="373894630">
    <w:abstractNumId w:val="1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Доступность" w:val="99"/>
    <w:docVar w:name="Клиент" w:val="&lt;Клиент&gt;"/>
    <w:docVar w:name="Краткое_название" w:val="&lt;Краткое название разрабатываемой подсистемы&gt;"/>
    <w:docVar w:name="Максимальное_время_восстановления" w:val="120"/>
    <w:docVar w:name="Название_ГИС" w:val="&lt;Название ГИС&gt;"/>
    <w:docVar w:name="Полное_название" w:val="&lt;Полное название разрабатываемой подсистемы&gt;"/>
    <w:docVar w:name="Развитие_ГИС_в_части" w:val="&lt;Развитие ГИС в части. Дорабатываемый функционал&gt;"/>
  </w:docVars>
  <w:rsids>
    <w:rsidRoot w:val="000D458A"/>
    <w:rsid w:val="00001435"/>
    <w:rsid w:val="00001EB1"/>
    <w:rsid w:val="00002916"/>
    <w:rsid w:val="00002D01"/>
    <w:rsid w:val="000034FD"/>
    <w:rsid w:val="0000498F"/>
    <w:rsid w:val="000054FB"/>
    <w:rsid w:val="00005796"/>
    <w:rsid w:val="00005A10"/>
    <w:rsid w:val="00005D52"/>
    <w:rsid w:val="0000601E"/>
    <w:rsid w:val="000061F1"/>
    <w:rsid w:val="0000645B"/>
    <w:rsid w:val="00007B06"/>
    <w:rsid w:val="00007C9C"/>
    <w:rsid w:val="000100E2"/>
    <w:rsid w:val="0001013F"/>
    <w:rsid w:val="000103CC"/>
    <w:rsid w:val="000104C7"/>
    <w:rsid w:val="00010D70"/>
    <w:rsid w:val="000114CA"/>
    <w:rsid w:val="00011E41"/>
    <w:rsid w:val="000123DE"/>
    <w:rsid w:val="00012A18"/>
    <w:rsid w:val="00012FA9"/>
    <w:rsid w:val="00012FB0"/>
    <w:rsid w:val="000131C4"/>
    <w:rsid w:val="0001382D"/>
    <w:rsid w:val="00013A20"/>
    <w:rsid w:val="00013A7C"/>
    <w:rsid w:val="0001465F"/>
    <w:rsid w:val="00014AF0"/>
    <w:rsid w:val="00014AFE"/>
    <w:rsid w:val="00015118"/>
    <w:rsid w:val="00015D55"/>
    <w:rsid w:val="00015E9B"/>
    <w:rsid w:val="00015F77"/>
    <w:rsid w:val="000164D6"/>
    <w:rsid w:val="00016980"/>
    <w:rsid w:val="00016D60"/>
    <w:rsid w:val="00017692"/>
    <w:rsid w:val="00017D84"/>
    <w:rsid w:val="0002047A"/>
    <w:rsid w:val="00020511"/>
    <w:rsid w:val="00021B8F"/>
    <w:rsid w:val="00021D2C"/>
    <w:rsid w:val="00022224"/>
    <w:rsid w:val="000224F5"/>
    <w:rsid w:val="00022D68"/>
    <w:rsid w:val="00022DF6"/>
    <w:rsid w:val="000239D9"/>
    <w:rsid w:val="00023DE0"/>
    <w:rsid w:val="000241D2"/>
    <w:rsid w:val="000246A6"/>
    <w:rsid w:val="0002480E"/>
    <w:rsid w:val="00024FE3"/>
    <w:rsid w:val="000253B8"/>
    <w:rsid w:val="000256D1"/>
    <w:rsid w:val="00025D94"/>
    <w:rsid w:val="00026E27"/>
    <w:rsid w:val="00027508"/>
    <w:rsid w:val="0002753E"/>
    <w:rsid w:val="000277D8"/>
    <w:rsid w:val="000278AB"/>
    <w:rsid w:val="000303B3"/>
    <w:rsid w:val="0003055E"/>
    <w:rsid w:val="00031051"/>
    <w:rsid w:val="00031125"/>
    <w:rsid w:val="00031BA8"/>
    <w:rsid w:val="00031C94"/>
    <w:rsid w:val="00031D35"/>
    <w:rsid w:val="00032930"/>
    <w:rsid w:val="00033100"/>
    <w:rsid w:val="0003363A"/>
    <w:rsid w:val="00033A3B"/>
    <w:rsid w:val="00034296"/>
    <w:rsid w:val="0003466C"/>
    <w:rsid w:val="00034EB1"/>
    <w:rsid w:val="00034F70"/>
    <w:rsid w:val="000351CA"/>
    <w:rsid w:val="00035353"/>
    <w:rsid w:val="0003572B"/>
    <w:rsid w:val="000358E9"/>
    <w:rsid w:val="00035F2C"/>
    <w:rsid w:val="00036194"/>
    <w:rsid w:val="00036DD1"/>
    <w:rsid w:val="000374DB"/>
    <w:rsid w:val="00037507"/>
    <w:rsid w:val="00037F88"/>
    <w:rsid w:val="000407B7"/>
    <w:rsid w:val="00040B71"/>
    <w:rsid w:val="000416B8"/>
    <w:rsid w:val="0004191D"/>
    <w:rsid w:val="00041F1F"/>
    <w:rsid w:val="00042156"/>
    <w:rsid w:val="00042254"/>
    <w:rsid w:val="000425BC"/>
    <w:rsid w:val="000428DA"/>
    <w:rsid w:val="00042C9F"/>
    <w:rsid w:val="00042E5C"/>
    <w:rsid w:val="000430FF"/>
    <w:rsid w:val="000431CC"/>
    <w:rsid w:val="000438F7"/>
    <w:rsid w:val="00043A5A"/>
    <w:rsid w:val="000444BF"/>
    <w:rsid w:val="00044948"/>
    <w:rsid w:val="000450A3"/>
    <w:rsid w:val="00045A89"/>
    <w:rsid w:val="00046120"/>
    <w:rsid w:val="00046644"/>
    <w:rsid w:val="000468E1"/>
    <w:rsid w:val="00046C21"/>
    <w:rsid w:val="00047D57"/>
    <w:rsid w:val="000515F3"/>
    <w:rsid w:val="000517CD"/>
    <w:rsid w:val="000519F3"/>
    <w:rsid w:val="000525FE"/>
    <w:rsid w:val="0005280C"/>
    <w:rsid w:val="00052F86"/>
    <w:rsid w:val="00053D4F"/>
    <w:rsid w:val="0005492E"/>
    <w:rsid w:val="00054A0B"/>
    <w:rsid w:val="00054F06"/>
    <w:rsid w:val="0005591F"/>
    <w:rsid w:val="0005698E"/>
    <w:rsid w:val="00056BEA"/>
    <w:rsid w:val="00056FB4"/>
    <w:rsid w:val="00057247"/>
    <w:rsid w:val="000604DD"/>
    <w:rsid w:val="00060EFC"/>
    <w:rsid w:val="00061908"/>
    <w:rsid w:val="0006230E"/>
    <w:rsid w:val="0006231D"/>
    <w:rsid w:val="0006245D"/>
    <w:rsid w:val="00062620"/>
    <w:rsid w:val="0006277A"/>
    <w:rsid w:val="00062BF0"/>
    <w:rsid w:val="00063E6E"/>
    <w:rsid w:val="00064BF5"/>
    <w:rsid w:val="00064D3E"/>
    <w:rsid w:val="00064E10"/>
    <w:rsid w:val="0006539B"/>
    <w:rsid w:val="0006573E"/>
    <w:rsid w:val="00065955"/>
    <w:rsid w:val="00066206"/>
    <w:rsid w:val="00066E82"/>
    <w:rsid w:val="0006701C"/>
    <w:rsid w:val="000674D6"/>
    <w:rsid w:val="000677F1"/>
    <w:rsid w:val="00067B96"/>
    <w:rsid w:val="00067CB8"/>
    <w:rsid w:val="00067E1A"/>
    <w:rsid w:val="000712F8"/>
    <w:rsid w:val="00071332"/>
    <w:rsid w:val="00071693"/>
    <w:rsid w:val="00071B70"/>
    <w:rsid w:val="00073474"/>
    <w:rsid w:val="000737D3"/>
    <w:rsid w:val="000739B9"/>
    <w:rsid w:val="00073BAE"/>
    <w:rsid w:val="00073C20"/>
    <w:rsid w:val="00073E55"/>
    <w:rsid w:val="00073FAA"/>
    <w:rsid w:val="0007421B"/>
    <w:rsid w:val="0007424E"/>
    <w:rsid w:val="000743EE"/>
    <w:rsid w:val="00075102"/>
    <w:rsid w:val="00075461"/>
    <w:rsid w:val="00075B3F"/>
    <w:rsid w:val="000760D2"/>
    <w:rsid w:val="00076333"/>
    <w:rsid w:val="000763C6"/>
    <w:rsid w:val="00076CE5"/>
    <w:rsid w:val="000774E7"/>
    <w:rsid w:val="00077EDC"/>
    <w:rsid w:val="000800DF"/>
    <w:rsid w:val="000803DC"/>
    <w:rsid w:val="000806BE"/>
    <w:rsid w:val="00080A27"/>
    <w:rsid w:val="00080BEB"/>
    <w:rsid w:val="0008182E"/>
    <w:rsid w:val="0008200A"/>
    <w:rsid w:val="00082ED1"/>
    <w:rsid w:val="00084118"/>
    <w:rsid w:val="000843C4"/>
    <w:rsid w:val="00084711"/>
    <w:rsid w:val="000850E8"/>
    <w:rsid w:val="000855FC"/>
    <w:rsid w:val="0008629F"/>
    <w:rsid w:val="00086D56"/>
    <w:rsid w:val="00090451"/>
    <w:rsid w:val="00090E5D"/>
    <w:rsid w:val="00091021"/>
    <w:rsid w:val="00092293"/>
    <w:rsid w:val="00092410"/>
    <w:rsid w:val="00092D0F"/>
    <w:rsid w:val="00092E77"/>
    <w:rsid w:val="00092E79"/>
    <w:rsid w:val="00092EB8"/>
    <w:rsid w:val="000939D4"/>
    <w:rsid w:val="00095570"/>
    <w:rsid w:val="000958D6"/>
    <w:rsid w:val="00095AD3"/>
    <w:rsid w:val="00095D1C"/>
    <w:rsid w:val="00096291"/>
    <w:rsid w:val="000968FB"/>
    <w:rsid w:val="00096B99"/>
    <w:rsid w:val="00096D75"/>
    <w:rsid w:val="00097237"/>
    <w:rsid w:val="0009740F"/>
    <w:rsid w:val="0009781A"/>
    <w:rsid w:val="00097AA1"/>
    <w:rsid w:val="000A0819"/>
    <w:rsid w:val="000A0CB1"/>
    <w:rsid w:val="000A15D1"/>
    <w:rsid w:val="000A1652"/>
    <w:rsid w:val="000A2126"/>
    <w:rsid w:val="000A2371"/>
    <w:rsid w:val="000A27B3"/>
    <w:rsid w:val="000A2AE2"/>
    <w:rsid w:val="000A2B5E"/>
    <w:rsid w:val="000A2B61"/>
    <w:rsid w:val="000A2ECF"/>
    <w:rsid w:val="000A3004"/>
    <w:rsid w:val="000A4346"/>
    <w:rsid w:val="000A450A"/>
    <w:rsid w:val="000A4A92"/>
    <w:rsid w:val="000A4D28"/>
    <w:rsid w:val="000A5DFB"/>
    <w:rsid w:val="000A649F"/>
    <w:rsid w:val="000A6DC5"/>
    <w:rsid w:val="000A702C"/>
    <w:rsid w:val="000A7496"/>
    <w:rsid w:val="000A7EB7"/>
    <w:rsid w:val="000B04B1"/>
    <w:rsid w:val="000B0DA5"/>
    <w:rsid w:val="000B1182"/>
    <w:rsid w:val="000B18E8"/>
    <w:rsid w:val="000B1B82"/>
    <w:rsid w:val="000B1C6D"/>
    <w:rsid w:val="000B23E1"/>
    <w:rsid w:val="000B26A6"/>
    <w:rsid w:val="000B2793"/>
    <w:rsid w:val="000B2CBF"/>
    <w:rsid w:val="000B365C"/>
    <w:rsid w:val="000B42BB"/>
    <w:rsid w:val="000B47DB"/>
    <w:rsid w:val="000B4B8F"/>
    <w:rsid w:val="000B4F1A"/>
    <w:rsid w:val="000B54FB"/>
    <w:rsid w:val="000B601E"/>
    <w:rsid w:val="000B68EC"/>
    <w:rsid w:val="000B6EB8"/>
    <w:rsid w:val="000B718A"/>
    <w:rsid w:val="000C05C3"/>
    <w:rsid w:val="000C0B62"/>
    <w:rsid w:val="000C10F3"/>
    <w:rsid w:val="000C1E2F"/>
    <w:rsid w:val="000C2E7A"/>
    <w:rsid w:val="000C4233"/>
    <w:rsid w:val="000C4630"/>
    <w:rsid w:val="000C54EF"/>
    <w:rsid w:val="000C6B1E"/>
    <w:rsid w:val="000C7238"/>
    <w:rsid w:val="000C7A33"/>
    <w:rsid w:val="000D0316"/>
    <w:rsid w:val="000D0586"/>
    <w:rsid w:val="000D0B6B"/>
    <w:rsid w:val="000D0C23"/>
    <w:rsid w:val="000D0D4F"/>
    <w:rsid w:val="000D10AA"/>
    <w:rsid w:val="000D1FAB"/>
    <w:rsid w:val="000D2375"/>
    <w:rsid w:val="000D24DC"/>
    <w:rsid w:val="000D2B34"/>
    <w:rsid w:val="000D30E6"/>
    <w:rsid w:val="000D3B71"/>
    <w:rsid w:val="000D3BB2"/>
    <w:rsid w:val="000D458A"/>
    <w:rsid w:val="000D482B"/>
    <w:rsid w:val="000D4A2C"/>
    <w:rsid w:val="000D5093"/>
    <w:rsid w:val="000D51A7"/>
    <w:rsid w:val="000D5882"/>
    <w:rsid w:val="000D6AFE"/>
    <w:rsid w:val="000D6AFF"/>
    <w:rsid w:val="000D6E05"/>
    <w:rsid w:val="000D7C19"/>
    <w:rsid w:val="000E005F"/>
    <w:rsid w:val="000E0A39"/>
    <w:rsid w:val="000E1414"/>
    <w:rsid w:val="000E14E9"/>
    <w:rsid w:val="000E1A48"/>
    <w:rsid w:val="000E2030"/>
    <w:rsid w:val="000E207C"/>
    <w:rsid w:val="000E23F4"/>
    <w:rsid w:val="000E2710"/>
    <w:rsid w:val="000E3881"/>
    <w:rsid w:val="000E3973"/>
    <w:rsid w:val="000E3B9F"/>
    <w:rsid w:val="000E3F0B"/>
    <w:rsid w:val="000E42D4"/>
    <w:rsid w:val="000E4BCC"/>
    <w:rsid w:val="000E4C5A"/>
    <w:rsid w:val="000E4DCE"/>
    <w:rsid w:val="000E5297"/>
    <w:rsid w:val="000E58C0"/>
    <w:rsid w:val="000E5DD0"/>
    <w:rsid w:val="000E602F"/>
    <w:rsid w:val="000E61D9"/>
    <w:rsid w:val="000E62F2"/>
    <w:rsid w:val="000E63F7"/>
    <w:rsid w:val="000E68B7"/>
    <w:rsid w:val="000E6B51"/>
    <w:rsid w:val="000E6E59"/>
    <w:rsid w:val="000E7958"/>
    <w:rsid w:val="000E7BAD"/>
    <w:rsid w:val="000E7BFD"/>
    <w:rsid w:val="000F1733"/>
    <w:rsid w:val="000F2567"/>
    <w:rsid w:val="000F2F91"/>
    <w:rsid w:val="000F36F2"/>
    <w:rsid w:val="000F37C7"/>
    <w:rsid w:val="000F4123"/>
    <w:rsid w:val="000F4873"/>
    <w:rsid w:val="000F4AF9"/>
    <w:rsid w:val="000F5277"/>
    <w:rsid w:val="000F5A5C"/>
    <w:rsid w:val="000F5CE5"/>
    <w:rsid w:val="000F5FEE"/>
    <w:rsid w:val="000F62EF"/>
    <w:rsid w:val="000F663C"/>
    <w:rsid w:val="000F6810"/>
    <w:rsid w:val="000F6953"/>
    <w:rsid w:val="000F7034"/>
    <w:rsid w:val="000F7044"/>
    <w:rsid w:val="000F709D"/>
    <w:rsid w:val="000F7740"/>
    <w:rsid w:val="000F7A26"/>
    <w:rsid w:val="000F7CE8"/>
    <w:rsid w:val="000F7DA4"/>
    <w:rsid w:val="001006F9"/>
    <w:rsid w:val="00100B53"/>
    <w:rsid w:val="00101239"/>
    <w:rsid w:val="00101B58"/>
    <w:rsid w:val="00101E17"/>
    <w:rsid w:val="00101F46"/>
    <w:rsid w:val="00102B62"/>
    <w:rsid w:val="001034AB"/>
    <w:rsid w:val="00103660"/>
    <w:rsid w:val="001040D0"/>
    <w:rsid w:val="001045C0"/>
    <w:rsid w:val="001048E2"/>
    <w:rsid w:val="00105472"/>
    <w:rsid w:val="001057DC"/>
    <w:rsid w:val="001060C1"/>
    <w:rsid w:val="00106B61"/>
    <w:rsid w:val="00106B72"/>
    <w:rsid w:val="00107513"/>
    <w:rsid w:val="0010790E"/>
    <w:rsid w:val="00107B5F"/>
    <w:rsid w:val="00107BDA"/>
    <w:rsid w:val="00107F0E"/>
    <w:rsid w:val="001100FA"/>
    <w:rsid w:val="0011064C"/>
    <w:rsid w:val="00110A1C"/>
    <w:rsid w:val="00110AC2"/>
    <w:rsid w:val="00111957"/>
    <w:rsid w:val="00112342"/>
    <w:rsid w:val="001132E3"/>
    <w:rsid w:val="00113424"/>
    <w:rsid w:val="0011374F"/>
    <w:rsid w:val="001138EF"/>
    <w:rsid w:val="00113913"/>
    <w:rsid w:val="00113AF4"/>
    <w:rsid w:val="00113B65"/>
    <w:rsid w:val="001143C1"/>
    <w:rsid w:val="00114998"/>
    <w:rsid w:val="00114A98"/>
    <w:rsid w:val="0011569D"/>
    <w:rsid w:val="0011584C"/>
    <w:rsid w:val="00115BA5"/>
    <w:rsid w:val="00115E1B"/>
    <w:rsid w:val="001178B1"/>
    <w:rsid w:val="001179C6"/>
    <w:rsid w:val="00117B9D"/>
    <w:rsid w:val="00117EFC"/>
    <w:rsid w:val="0012002E"/>
    <w:rsid w:val="00120538"/>
    <w:rsid w:val="001205FA"/>
    <w:rsid w:val="00120689"/>
    <w:rsid w:val="00120783"/>
    <w:rsid w:val="001210E8"/>
    <w:rsid w:val="001214C4"/>
    <w:rsid w:val="00122F05"/>
    <w:rsid w:val="00123031"/>
    <w:rsid w:val="001233C0"/>
    <w:rsid w:val="00123462"/>
    <w:rsid w:val="00123722"/>
    <w:rsid w:val="00123AE3"/>
    <w:rsid w:val="00123B9D"/>
    <w:rsid w:val="00124862"/>
    <w:rsid w:val="00124DC1"/>
    <w:rsid w:val="00125243"/>
    <w:rsid w:val="001263F7"/>
    <w:rsid w:val="00126BD3"/>
    <w:rsid w:val="00127278"/>
    <w:rsid w:val="0012740D"/>
    <w:rsid w:val="00127740"/>
    <w:rsid w:val="00130211"/>
    <w:rsid w:val="00130BCF"/>
    <w:rsid w:val="00130E0F"/>
    <w:rsid w:val="00130F2B"/>
    <w:rsid w:val="0013109A"/>
    <w:rsid w:val="00131118"/>
    <w:rsid w:val="00132039"/>
    <w:rsid w:val="00132A9C"/>
    <w:rsid w:val="0013319B"/>
    <w:rsid w:val="001332A0"/>
    <w:rsid w:val="001335A6"/>
    <w:rsid w:val="00133EAE"/>
    <w:rsid w:val="001340FB"/>
    <w:rsid w:val="0013427E"/>
    <w:rsid w:val="001342B1"/>
    <w:rsid w:val="00134595"/>
    <w:rsid w:val="00135BB5"/>
    <w:rsid w:val="0013618A"/>
    <w:rsid w:val="0013635F"/>
    <w:rsid w:val="001364ED"/>
    <w:rsid w:val="00136632"/>
    <w:rsid w:val="0013668A"/>
    <w:rsid w:val="00136DCC"/>
    <w:rsid w:val="00136E57"/>
    <w:rsid w:val="00137F4D"/>
    <w:rsid w:val="001403B3"/>
    <w:rsid w:val="00140B48"/>
    <w:rsid w:val="00140ED6"/>
    <w:rsid w:val="001410AD"/>
    <w:rsid w:val="001411DA"/>
    <w:rsid w:val="00141253"/>
    <w:rsid w:val="00141ED5"/>
    <w:rsid w:val="0014208F"/>
    <w:rsid w:val="0014389D"/>
    <w:rsid w:val="001439B8"/>
    <w:rsid w:val="00144244"/>
    <w:rsid w:val="00144325"/>
    <w:rsid w:val="0014490C"/>
    <w:rsid w:val="0014504F"/>
    <w:rsid w:val="00145501"/>
    <w:rsid w:val="00145953"/>
    <w:rsid w:val="001460D1"/>
    <w:rsid w:val="001461B3"/>
    <w:rsid w:val="00146614"/>
    <w:rsid w:val="00146FBD"/>
    <w:rsid w:val="0014778A"/>
    <w:rsid w:val="001479A5"/>
    <w:rsid w:val="00151498"/>
    <w:rsid w:val="001517F9"/>
    <w:rsid w:val="001519E7"/>
    <w:rsid w:val="00151EAD"/>
    <w:rsid w:val="0015365C"/>
    <w:rsid w:val="00153D9D"/>
    <w:rsid w:val="00153EC9"/>
    <w:rsid w:val="00154171"/>
    <w:rsid w:val="001541DB"/>
    <w:rsid w:val="00154579"/>
    <w:rsid w:val="001545C4"/>
    <w:rsid w:val="00154E3D"/>
    <w:rsid w:val="00154F0D"/>
    <w:rsid w:val="00154F57"/>
    <w:rsid w:val="00155063"/>
    <w:rsid w:val="00155491"/>
    <w:rsid w:val="00155A4B"/>
    <w:rsid w:val="00155F48"/>
    <w:rsid w:val="00155FBA"/>
    <w:rsid w:val="00156110"/>
    <w:rsid w:val="001561F5"/>
    <w:rsid w:val="00157A3E"/>
    <w:rsid w:val="001601F1"/>
    <w:rsid w:val="001602DB"/>
    <w:rsid w:val="00160DB1"/>
    <w:rsid w:val="00160DD5"/>
    <w:rsid w:val="00160F1C"/>
    <w:rsid w:val="001611A2"/>
    <w:rsid w:val="0016157E"/>
    <w:rsid w:val="00162037"/>
    <w:rsid w:val="001624E4"/>
    <w:rsid w:val="0016272A"/>
    <w:rsid w:val="00162991"/>
    <w:rsid w:val="00162AF7"/>
    <w:rsid w:val="00162CF8"/>
    <w:rsid w:val="00163F20"/>
    <w:rsid w:val="001642DF"/>
    <w:rsid w:val="00164328"/>
    <w:rsid w:val="00164541"/>
    <w:rsid w:val="00164B68"/>
    <w:rsid w:val="00164C7D"/>
    <w:rsid w:val="00164CEF"/>
    <w:rsid w:val="00165271"/>
    <w:rsid w:val="0016551F"/>
    <w:rsid w:val="001658FE"/>
    <w:rsid w:val="0016663A"/>
    <w:rsid w:val="00166A19"/>
    <w:rsid w:val="00166B86"/>
    <w:rsid w:val="00167347"/>
    <w:rsid w:val="001674D1"/>
    <w:rsid w:val="00167560"/>
    <w:rsid w:val="00167915"/>
    <w:rsid w:val="001705B3"/>
    <w:rsid w:val="001709E3"/>
    <w:rsid w:val="00170D34"/>
    <w:rsid w:val="00170DEB"/>
    <w:rsid w:val="0017170D"/>
    <w:rsid w:val="00171731"/>
    <w:rsid w:val="00171C47"/>
    <w:rsid w:val="00171CE2"/>
    <w:rsid w:val="00172438"/>
    <w:rsid w:val="00172918"/>
    <w:rsid w:val="00172C95"/>
    <w:rsid w:val="001730F6"/>
    <w:rsid w:val="001741C2"/>
    <w:rsid w:val="00174556"/>
    <w:rsid w:val="001754C3"/>
    <w:rsid w:val="00175C96"/>
    <w:rsid w:val="00175CCD"/>
    <w:rsid w:val="00175F1E"/>
    <w:rsid w:val="0017601A"/>
    <w:rsid w:val="0017616F"/>
    <w:rsid w:val="00176F85"/>
    <w:rsid w:val="00177882"/>
    <w:rsid w:val="00177996"/>
    <w:rsid w:val="0018081D"/>
    <w:rsid w:val="00180915"/>
    <w:rsid w:val="00181A84"/>
    <w:rsid w:val="001822C1"/>
    <w:rsid w:val="001824C7"/>
    <w:rsid w:val="00183116"/>
    <w:rsid w:val="001839A6"/>
    <w:rsid w:val="0018414F"/>
    <w:rsid w:val="00184811"/>
    <w:rsid w:val="00184963"/>
    <w:rsid w:val="00184CD0"/>
    <w:rsid w:val="001850EA"/>
    <w:rsid w:val="0018532C"/>
    <w:rsid w:val="00185512"/>
    <w:rsid w:val="00185825"/>
    <w:rsid w:val="001862FE"/>
    <w:rsid w:val="001866D4"/>
    <w:rsid w:val="00186906"/>
    <w:rsid w:val="00187006"/>
    <w:rsid w:val="00190B67"/>
    <w:rsid w:val="00191CC9"/>
    <w:rsid w:val="00193BA7"/>
    <w:rsid w:val="00194132"/>
    <w:rsid w:val="0019423E"/>
    <w:rsid w:val="00194EE7"/>
    <w:rsid w:val="00194F27"/>
    <w:rsid w:val="0019504C"/>
    <w:rsid w:val="00195653"/>
    <w:rsid w:val="00195865"/>
    <w:rsid w:val="00195F9D"/>
    <w:rsid w:val="00196626"/>
    <w:rsid w:val="00196D93"/>
    <w:rsid w:val="0019732A"/>
    <w:rsid w:val="00197DE7"/>
    <w:rsid w:val="001A017D"/>
    <w:rsid w:val="001A0BB5"/>
    <w:rsid w:val="001A0D70"/>
    <w:rsid w:val="001A1730"/>
    <w:rsid w:val="001A1EC6"/>
    <w:rsid w:val="001A3105"/>
    <w:rsid w:val="001A3782"/>
    <w:rsid w:val="001A4315"/>
    <w:rsid w:val="001A5054"/>
    <w:rsid w:val="001A50EE"/>
    <w:rsid w:val="001A5FD4"/>
    <w:rsid w:val="001A68D8"/>
    <w:rsid w:val="001A7286"/>
    <w:rsid w:val="001B0075"/>
    <w:rsid w:val="001B0918"/>
    <w:rsid w:val="001B0C4A"/>
    <w:rsid w:val="001B0E1C"/>
    <w:rsid w:val="001B120E"/>
    <w:rsid w:val="001B2A32"/>
    <w:rsid w:val="001B2AEB"/>
    <w:rsid w:val="001B3F6F"/>
    <w:rsid w:val="001B4784"/>
    <w:rsid w:val="001B6294"/>
    <w:rsid w:val="001B6CA2"/>
    <w:rsid w:val="001B732B"/>
    <w:rsid w:val="001B73D3"/>
    <w:rsid w:val="001C08D6"/>
    <w:rsid w:val="001C1059"/>
    <w:rsid w:val="001C1AF8"/>
    <w:rsid w:val="001C213E"/>
    <w:rsid w:val="001C2468"/>
    <w:rsid w:val="001C255C"/>
    <w:rsid w:val="001C2C50"/>
    <w:rsid w:val="001C3B5A"/>
    <w:rsid w:val="001C3BAB"/>
    <w:rsid w:val="001C48D6"/>
    <w:rsid w:val="001C48E2"/>
    <w:rsid w:val="001C54A2"/>
    <w:rsid w:val="001C57E4"/>
    <w:rsid w:val="001C667B"/>
    <w:rsid w:val="001C6E67"/>
    <w:rsid w:val="001C70D3"/>
    <w:rsid w:val="001C74F9"/>
    <w:rsid w:val="001C77A8"/>
    <w:rsid w:val="001C78DE"/>
    <w:rsid w:val="001C7C83"/>
    <w:rsid w:val="001D0580"/>
    <w:rsid w:val="001D0A3E"/>
    <w:rsid w:val="001D0B02"/>
    <w:rsid w:val="001D0EC9"/>
    <w:rsid w:val="001D0F72"/>
    <w:rsid w:val="001D1751"/>
    <w:rsid w:val="001D205B"/>
    <w:rsid w:val="001D2549"/>
    <w:rsid w:val="001D2752"/>
    <w:rsid w:val="001D281F"/>
    <w:rsid w:val="001D2EF9"/>
    <w:rsid w:val="001D2F47"/>
    <w:rsid w:val="001D3AFD"/>
    <w:rsid w:val="001D3EA4"/>
    <w:rsid w:val="001D51AA"/>
    <w:rsid w:val="001D5624"/>
    <w:rsid w:val="001D5643"/>
    <w:rsid w:val="001D5D35"/>
    <w:rsid w:val="001D6420"/>
    <w:rsid w:val="001D66AA"/>
    <w:rsid w:val="001D7010"/>
    <w:rsid w:val="001E0139"/>
    <w:rsid w:val="001E0734"/>
    <w:rsid w:val="001E08CA"/>
    <w:rsid w:val="001E0AD3"/>
    <w:rsid w:val="001E127C"/>
    <w:rsid w:val="001E18B9"/>
    <w:rsid w:val="001E190C"/>
    <w:rsid w:val="001E2131"/>
    <w:rsid w:val="001E26F0"/>
    <w:rsid w:val="001E291A"/>
    <w:rsid w:val="001E2C19"/>
    <w:rsid w:val="001E2F9E"/>
    <w:rsid w:val="001E33E7"/>
    <w:rsid w:val="001E350C"/>
    <w:rsid w:val="001E36A5"/>
    <w:rsid w:val="001E3F2B"/>
    <w:rsid w:val="001E4043"/>
    <w:rsid w:val="001E45B4"/>
    <w:rsid w:val="001E4C65"/>
    <w:rsid w:val="001E4FBE"/>
    <w:rsid w:val="001E5BA5"/>
    <w:rsid w:val="001E5EC4"/>
    <w:rsid w:val="001E64AC"/>
    <w:rsid w:val="001E6EC4"/>
    <w:rsid w:val="001E757C"/>
    <w:rsid w:val="001E7AC6"/>
    <w:rsid w:val="001F01CA"/>
    <w:rsid w:val="001F0256"/>
    <w:rsid w:val="001F0468"/>
    <w:rsid w:val="001F0688"/>
    <w:rsid w:val="001F1328"/>
    <w:rsid w:val="001F13A9"/>
    <w:rsid w:val="001F1710"/>
    <w:rsid w:val="001F1951"/>
    <w:rsid w:val="001F1986"/>
    <w:rsid w:val="001F1BB1"/>
    <w:rsid w:val="001F1D47"/>
    <w:rsid w:val="001F2123"/>
    <w:rsid w:val="001F2421"/>
    <w:rsid w:val="001F2447"/>
    <w:rsid w:val="001F2FB3"/>
    <w:rsid w:val="001F354D"/>
    <w:rsid w:val="001F3969"/>
    <w:rsid w:val="001F3CE9"/>
    <w:rsid w:val="001F4231"/>
    <w:rsid w:val="001F48AC"/>
    <w:rsid w:val="001F4E41"/>
    <w:rsid w:val="001F4F1A"/>
    <w:rsid w:val="001F5CA4"/>
    <w:rsid w:val="001F5D1A"/>
    <w:rsid w:val="001F5D2F"/>
    <w:rsid w:val="001F625E"/>
    <w:rsid w:val="001F63D9"/>
    <w:rsid w:val="001F641C"/>
    <w:rsid w:val="001F6534"/>
    <w:rsid w:val="001F6823"/>
    <w:rsid w:val="001F7B89"/>
    <w:rsid w:val="001F7FD7"/>
    <w:rsid w:val="00200004"/>
    <w:rsid w:val="00200E5C"/>
    <w:rsid w:val="0020205B"/>
    <w:rsid w:val="00202989"/>
    <w:rsid w:val="00202BE8"/>
    <w:rsid w:val="0020366F"/>
    <w:rsid w:val="00203E23"/>
    <w:rsid w:val="00204562"/>
    <w:rsid w:val="00204FAA"/>
    <w:rsid w:val="002050C6"/>
    <w:rsid w:val="00205192"/>
    <w:rsid w:val="00205BC7"/>
    <w:rsid w:val="00205DAA"/>
    <w:rsid w:val="00205F1C"/>
    <w:rsid w:val="00206551"/>
    <w:rsid w:val="0020708E"/>
    <w:rsid w:val="00207293"/>
    <w:rsid w:val="00207633"/>
    <w:rsid w:val="00207667"/>
    <w:rsid w:val="002103F9"/>
    <w:rsid w:val="00210C51"/>
    <w:rsid w:val="00210E24"/>
    <w:rsid w:val="0021195D"/>
    <w:rsid w:val="00211B3E"/>
    <w:rsid w:val="0021350B"/>
    <w:rsid w:val="00213A48"/>
    <w:rsid w:val="0021492D"/>
    <w:rsid w:val="00214C16"/>
    <w:rsid w:val="00214C83"/>
    <w:rsid w:val="00214CAF"/>
    <w:rsid w:val="00215ACA"/>
    <w:rsid w:val="00216153"/>
    <w:rsid w:val="00216183"/>
    <w:rsid w:val="0021627C"/>
    <w:rsid w:val="002172C5"/>
    <w:rsid w:val="002173B5"/>
    <w:rsid w:val="002179C6"/>
    <w:rsid w:val="00217C5A"/>
    <w:rsid w:val="00217D63"/>
    <w:rsid w:val="002204BD"/>
    <w:rsid w:val="00220684"/>
    <w:rsid w:val="00220D1E"/>
    <w:rsid w:val="0022106D"/>
    <w:rsid w:val="00221349"/>
    <w:rsid w:val="00222565"/>
    <w:rsid w:val="00222DFE"/>
    <w:rsid w:val="00222EF2"/>
    <w:rsid w:val="002230DB"/>
    <w:rsid w:val="00223826"/>
    <w:rsid w:val="002238B9"/>
    <w:rsid w:val="002240DD"/>
    <w:rsid w:val="00224892"/>
    <w:rsid w:val="00224A2B"/>
    <w:rsid w:val="00225F01"/>
    <w:rsid w:val="00225F19"/>
    <w:rsid w:val="002260E8"/>
    <w:rsid w:val="00226124"/>
    <w:rsid w:val="0022631E"/>
    <w:rsid w:val="002270D7"/>
    <w:rsid w:val="002274D5"/>
    <w:rsid w:val="00227522"/>
    <w:rsid w:val="002275A4"/>
    <w:rsid w:val="00227631"/>
    <w:rsid w:val="002276C3"/>
    <w:rsid w:val="00227CFF"/>
    <w:rsid w:val="0023099E"/>
    <w:rsid w:val="00230B3D"/>
    <w:rsid w:val="002312C6"/>
    <w:rsid w:val="00231490"/>
    <w:rsid w:val="00231588"/>
    <w:rsid w:val="002318B7"/>
    <w:rsid w:val="002318FB"/>
    <w:rsid w:val="00231B1D"/>
    <w:rsid w:val="002323F1"/>
    <w:rsid w:val="00232457"/>
    <w:rsid w:val="0023251D"/>
    <w:rsid w:val="002327F5"/>
    <w:rsid w:val="002328DA"/>
    <w:rsid w:val="00232937"/>
    <w:rsid w:val="0023365A"/>
    <w:rsid w:val="0023422E"/>
    <w:rsid w:val="00234D26"/>
    <w:rsid w:val="00235109"/>
    <w:rsid w:val="00235255"/>
    <w:rsid w:val="00235ACB"/>
    <w:rsid w:val="00235F75"/>
    <w:rsid w:val="0023665C"/>
    <w:rsid w:val="002367E4"/>
    <w:rsid w:val="002372BF"/>
    <w:rsid w:val="00237B72"/>
    <w:rsid w:val="00237E93"/>
    <w:rsid w:val="00240473"/>
    <w:rsid w:val="0024100E"/>
    <w:rsid w:val="00241371"/>
    <w:rsid w:val="002413A0"/>
    <w:rsid w:val="00242CB4"/>
    <w:rsid w:val="0024305A"/>
    <w:rsid w:val="002435CA"/>
    <w:rsid w:val="0024386D"/>
    <w:rsid w:val="00243BAC"/>
    <w:rsid w:val="00243D21"/>
    <w:rsid w:val="00243D26"/>
    <w:rsid w:val="00244665"/>
    <w:rsid w:val="002447C4"/>
    <w:rsid w:val="00244916"/>
    <w:rsid w:val="00244BC7"/>
    <w:rsid w:val="0024549C"/>
    <w:rsid w:val="002457EB"/>
    <w:rsid w:val="0024589D"/>
    <w:rsid w:val="0024591B"/>
    <w:rsid w:val="002459F9"/>
    <w:rsid w:val="00245A16"/>
    <w:rsid w:val="00247156"/>
    <w:rsid w:val="00247ABE"/>
    <w:rsid w:val="002502AC"/>
    <w:rsid w:val="0025088B"/>
    <w:rsid w:val="00250B95"/>
    <w:rsid w:val="0025184E"/>
    <w:rsid w:val="00251A5F"/>
    <w:rsid w:val="00251E84"/>
    <w:rsid w:val="00252183"/>
    <w:rsid w:val="002522EA"/>
    <w:rsid w:val="0025364B"/>
    <w:rsid w:val="00253F75"/>
    <w:rsid w:val="0025406D"/>
    <w:rsid w:val="002547B2"/>
    <w:rsid w:val="00254DE9"/>
    <w:rsid w:val="00254F48"/>
    <w:rsid w:val="00255AB7"/>
    <w:rsid w:val="00255BD0"/>
    <w:rsid w:val="00256321"/>
    <w:rsid w:val="002565C0"/>
    <w:rsid w:val="002568E0"/>
    <w:rsid w:val="00257955"/>
    <w:rsid w:val="00260339"/>
    <w:rsid w:val="00260E19"/>
    <w:rsid w:val="002626E4"/>
    <w:rsid w:val="00262823"/>
    <w:rsid w:val="00262B7F"/>
    <w:rsid w:val="00262C0D"/>
    <w:rsid w:val="00262E52"/>
    <w:rsid w:val="0026361D"/>
    <w:rsid w:val="002637B7"/>
    <w:rsid w:val="00263F3B"/>
    <w:rsid w:val="00263F5B"/>
    <w:rsid w:val="00263F60"/>
    <w:rsid w:val="00264345"/>
    <w:rsid w:val="002649CA"/>
    <w:rsid w:val="00264DB9"/>
    <w:rsid w:val="00265214"/>
    <w:rsid w:val="00265513"/>
    <w:rsid w:val="00265A70"/>
    <w:rsid w:val="00265FA9"/>
    <w:rsid w:val="00266487"/>
    <w:rsid w:val="00266890"/>
    <w:rsid w:val="00267084"/>
    <w:rsid w:val="0026753C"/>
    <w:rsid w:val="00267608"/>
    <w:rsid w:val="0027048E"/>
    <w:rsid w:val="0027156C"/>
    <w:rsid w:val="002719A4"/>
    <w:rsid w:val="00271D13"/>
    <w:rsid w:val="002727DA"/>
    <w:rsid w:val="002734D2"/>
    <w:rsid w:val="002735CB"/>
    <w:rsid w:val="00273BB4"/>
    <w:rsid w:val="0027440D"/>
    <w:rsid w:val="00274612"/>
    <w:rsid w:val="00274AE3"/>
    <w:rsid w:val="00274E6A"/>
    <w:rsid w:val="002753AE"/>
    <w:rsid w:val="00275740"/>
    <w:rsid w:val="002758B2"/>
    <w:rsid w:val="002760CD"/>
    <w:rsid w:val="00276882"/>
    <w:rsid w:val="00276A24"/>
    <w:rsid w:val="00276D41"/>
    <w:rsid w:val="00276FAA"/>
    <w:rsid w:val="00277EEB"/>
    <w:rsid w:val="00281213"/>
    <w:rsid w:val="00281394"/>
    <w:rsid w:val="002816EA"/>
    <w:rsid w:val="0028172D"/>
    <w:rsid w:val="00281B71"/>
    <w:rsid w:val="002821BC"/>
    <w:rsid w:val="00282526"/>
    <w:rsid w:val="002832E4"/>
    <w:rsid w:val="00283416"/>
    <w:rsid w:val="00283CA4"/>
    <w:rsid w:val="002845D4"/>
    <w:rsid w:val="002847FE"/>
    <w:rsid w:val="00284A4D"/>
    <w:rsid w:val="00284EFC"/>
    <w:rsid w:val="00284F5B"/>
    <w:rsid w:val="00285495"/>
    <w:rsid w:val="0028588B"/>
    <w:rsid w:val="00285D30"/>
    <w:rsid w:val="00285D4B"/>
    <w:rsid w:val="00285FC5"/>
    <w:rsid w:val="002867E3"/>
    <w:rsid w:val="00286F1E"/>
    <w:rsid w:val="002870F7"/>
    <w:rsid w:val="002874D3"/>
    <w:rsid w:val="0028756A"/>
    <w:rsid w:val="002875CE"/>
    <w:rsid w:val="00287B90"/>
    <w:rsid w:val="00287EC4"/>
    <w:rsid w:val="00290540"/>
    <w:rsid w:val="00290660"/>
    <w:rsid w:val="00290882"/>
    <w:rsid w:val="00291065"/>
    <w:rsid w:val="0029124A"/>
    <w:rsid w:val="002919DB"/>
    <w:rsid w:val="00291EBA"/>
    <w:rsid w:val="0029253D"/>
    <w:rsid w:val="002927F8"/>
    <w:rsid w:val="002929A8"/>
    <w:rsid w:val="00292BF9"/>
    <w:rsid w:val="00292CB1"/>
    <w:rsid w:val="00293995"/>
    <w:rsid w:val="00294123"/>
    <w:rsid w:val="00294ED3"/>
    <w:rsid w:val="002950B8"/>
    <w:rsid w:val="002957C6"/>
    <w:rsid w:val="0029665E"/>
    <w:rsid w:val="00296F63"/>
    <w:rsid w:val="00297005"/>
    <w:rsid w:val="002979FD"/>
    <w:rsid w:val="00297E58"/>
    <w:rsid w:val="002A09A2"/>
    <w:rsid w:val="002A0C2A"/>
    <w:rsid w:val="002A108B"/>
    <w:rsid w:val="002A14AA"/>
    <w:rsid w:val="002A14EE"/>
    <w:rsid w:val="002A18FE"/>
    <w:rsid w:val="002A223C"/>
    <w:rsid w:val="002A2A3B"/>
    <w:rsid w:val="002A3284"/>
    <w:rsid w:val="002A3310"/>
    <w:rsid w:val="002A4093"/>
    <w:rsid w:val="002A4131"/>
    <w:rsid w:val="002A4298"/>
    <w:rsid w:val="002A4551"/>
    <w:rsid w:val="002A4EA2"/>
    <w:rsid w:val="002A5B99"/>
    <w:rsid w:val="002A5C56"/>
    <w:rsid w:val="002A5FB5"/>
    <w:rsid w:val="002A5FF5"/>
    <w:rsid w:val="002A61BF"/>
    <w:rsid w:val="002A760A"/>
    <w:rsid w:val="002A7874"/>
    <w:rsid w:val="002A7FE1"/>
    <w:rsid w:val="002B002E"/>
    <w:rsid w:val="002B00D8"/>
    <w:rsid w:val="002B04CE"/>
    <w:rsid w:val="002B070A"/>
    <w:rsid w:val="002B0E16"/>
    <w:rsid w:val="002B1091"/>
    <w:rsid w:val="002B2A4B"/>
    <w:rsid w:val="002B2B3D"/>
    <w:rsid w:val="002B2BF1"/>
    <w:rsid w:val="002B2C52"/>
    <w:rsid w:val="002B31CD"/>
    <w:rsid w:val="002B32E2"/>
    <w:rsid w:val="002B3E0B"/>
    <w:rsid w:val="002B47BF"/>
    <w:rsid w:val="002B47C6"/>
    <w:rsid w:val="002B4ACA"/>
    <w:rsid w:val="002B4F5D"/>
    <w:rsid w:val="002B5274"/>
    <w:rsid w:val="002B5C0A"/>
    <w:rsid w:val="002B66E9"/>
    <w:rsid w:val="002B7888"/>
    <w:rsid w:val="002C0E95"/>
    <w:rsid w:val="002C1541"/>
    <w:rsid w:val="002C1907"/>
    <w:rsid w:val="002C1B5C"/>
    <w:rsid w:val="002C1FE8"/>
    <w:rsid w:val="002C2396"/>
    <w:rsid w:val="002C2E5F"/>
    <w:rsid w:val="002C3FE2"/>
    <w:rsid w:val="002C4E28"/>
    <w:rsid w:val="002C5DCD"/>
    <w:rsid w:val="002C678D"/>
    <w:rsid w:val="002C6C6B"/>
    <w:rsid w:val="002C71AA"/>
    <w:rsid w:val="002C7401"/>
    <w:rsid w:val="002C7C68"/>
    <w:rsid w:val="002D1D2C"/>
    <w:rsid w:val="002D2292"/>
    <w:rsid w:val="002D2363"/>
    <w:rsid w:val="002D245A"/>
    <w:rsid w:val="002D28A2"/>
    <w:rsid w:val="002D2C79"/>
    <w:rsid w:val="002D3118"/>
    <w:rsid w:val="002D3486"/>
    <w:rsid w:val="002D39CD"/>
    <w:rsid w:val="002D3A70"/>
    <w:rsid w:val="002D451C"/>
    <w:rsid w:val="002D6591"/>
    <w:rsid w:val="002D6603"/>
    <w:rsid w:val="002D6629"/>
    <w:rsid w:val="002D66BE"/>
    <w:rsid w:val="002D76A5"/>
    <w:rsid w:val="002D7D8C"/>
    <w:rsid w:val="002E0090"/>
    <w:rsid w:val="002E0968"/>
    <w:rsid w:val="002E0EF3"/>
    <w:rsid w:val="002E0F90"/>
    <w:rsid w:val="002E1BF9"/>
    <w:rsid w:val="002E1FD7"/>
    <w:rsid w:val="002E2171"/>
    <w:rsid w:val="002E25AE"/>
    <w:rsid w:val="002E2903"/>
    <w:rsid w:val="002E2AA7"/>
    <w:rsid w:val="002E31D8"/>
    <w:rsid w:val="002E39B2"/>
    <w:rsid w:val="002E3A7F"/>
    <w:rsid w:val="002E40DA"/>
    <w:rsid w:val="002E4172"/>
    <w:rsid w:val="002E496F"/>
    <w:rsid w:val="002E4EED"/>
    <w:rsid w:val="002E4FD7"/>
    <w:rsid w:val="002E557D"/>
    <w:rsid w:val="002E5862"/>
    <w:rsid w:val="002E590D"/>
    <w:rsid w:val="002E5DB0"/>
    <w:rsid w:val="002E6922"/>
    <w:rsid w:val="002E7B90"/>
    <w:rsid w:val="002E7E38"/>
    <w:rsid w:val="002F08A6"/>
    <w:rsid w:val="002F0BF1"/>
    <w:rsid w:val="002F2121"/>
    <w:rsid w:val="002F232D"/>
    <w:rsid w:val="002F2F5E"/>
    <w:rsid w:val="002F36B3"/>
    <w:rsid w:val="002F3848"/>
    <w:rsid w:val="002F3C85"/>
    <w:rsid w:val="002F3FE3"/>
    <w:rsid w:val="002F47A5"/>
    <w:rsid w:val="002F4B73"/>
    <w:rsid w:val="002F4EF6"/>
    <w:rsid w:val="002F5928"/>
    <w:rsid w:val="002F6A1A"/>
    <w:rsid w:val="002F6E3D"/>
    <w:rsid w:val="002F7674"/>
    <w:rsid w:val="002F7B9A"/>
    <w:rsid w:val="00300700"/>
    <w:rsid w:val="00300F48"/>
    <w:rsid w:val="00300F4C"/>
    <w:rsid w:val="00300F54"/>
    <w:rsid w:val="003012A9"/>
    <w:rsid w:val="0030158E"/>
    <w:rsid w:val="00301731"/>
    <w:rsid w:val="0030196D"/>
    <w:rsid w:val="003026D4"/>
    <w:rsid w:val="00302A27"/>
    <w:rsid w:val="0030320F"/>
    <w:rsid w:val="0030328D"/>
    <w:rsid w:val="003037F2"/>
    <w:rsid w:val="00303953"/>
    <w:rsid w:val="0030465E"/>
    <w:rsid w:val="00304675"/>
    <w:rsid w:val="00306352"/>
    <w:rsid w:val="00307089"/>
    <w:rsid w:val="003071D3"/>
    <w:rsid w:val="003071EB"/>
    <w:rsid w:val="00307855"/>
    <w:rsid w:val="00307E66"/>
    <w:rsid w:val="0031041D"/>
    <w:rsid w:val="00310B7E"/>
    <w:rsid w:val="00310CDC"/>
    <w:rsid w:val="00311E75"/>
    <w:rsid w:val="00312D60"/>
    <w:rsid w:val="00313695"/>
    <w:rsid w:val="00313C8E"/>
    <w:rsid w:val="00313D92"/>
    <w:rsid w:val="003142FA"/>
    <w:rsid w:val="003144DB"/>
    <w:rsid w:val="0031467B"/>
    <w:rsid w:val="00314BE5"/>
    <w:rsid w:val="00315B4C"/>
    <w:rsid w:val="00315FDD"/>
    <w:rsid w:val="003165D8"/>
    <w:rsid w:val="00316A27"/>
    <w:rsid w:val="00316C09"/>
    <w:rsid w:val="00316F62"/>
    <w:rsid w:val="0031705C"/>
    <w:rsid w:val="00317DA3"/>
    <w:rsid w:val="00317EE0"/>
    <w:rsid w:val="003200ED"/>
    <w:rsid w:val="003204BE"/>
    <w:rsid w:val="00321C0B"/>
    <w:rsid w:val="00321D5B"/>
    <w:rsid w:val="00321EF0"/>
    <w:rsid w:val="00322171"/>
    <w:rsid w:val="00322A9D"/>
    <w:rsid w:val="00322BC4"/>
    <w:rsid w:val="00322C78"/>
    <w:rsid w:val="00323267"/>
    <w:rsid w:val="00323A8E"/>
    <w:rsid w:val="00323F24"/>
    <w:rsid w:val="003240DF"/>
    <w:rsid w:val="0032415B"/>
    <w:rsid w:val="003241B1"/>
    <w:rsid w:val="0032437F"/>
    <w:rsid w:val="003244CB"/>
    <w:rsid w:val="003245B5"/>
    <w:rsid w:val="00325AC6"/>
    <w:rsid w:val="0032647F"/>
    <w:rsid w:val="0032703D"/>
    <w:rsid w:val="0032729D"/>
    <w:rsid w:val="00327517"/>
    <w:rsid w:val="00327738"/>
    <w:rsid w:val="00327952"/>
    <w:rsid w:val="003279D5"/>
    <w:rsid w:val="0033047F"/>
    <w:rsid w:val="003309CA"/>
    <w:rsid w:val="00330B3A"/>
    <w:rsid w:val="0033127B"/>
    <w:rsid w:val="003312EB"/>
    <w:rsid w:val="00331C17"/>
    <w:rsid w:val="00332287"/>
    <w:rsid w:val="003322AC"/>
    <w:rsid w:val="003325D2"/>
    <w:rsid w:val="00332728"/>
    <w:rsid w:val="0033400B"/>
    <w:rsid w:val="0033409A"/>
    <w:rsid w:val="00334521"/>
    <w:rsid w:val="00334B68"/>
    <w:rsid w:val="00334F87"/>
    <w:rsid w:val="00335A9E"/>
    <w:rsid w:val="003364EC"/>
    <w:rsid w:val="00336ACC"/>
    <w:rsid w:val="00336C2D"/>
    <w:rsid w:val="00337708"/>
    <w:rsid w:val="0033776B"/>
    <w:rsid w:val="00337792"/>
    <w:rsid w:val="00337B63"/>
    <w:rsid w:val="0034014B"/>
    <w:rsid w:val="00340542"/>
    <w:rsid w:val="00340663"/>
    <w:rsid w:val="00340712"/>
    <w:rsid w:val="0034086C"/>
    <w:rsid w:val="00341C87"/>
    <w:rsid w:val="00341E76"/>
    <w:rsid w:val="00342709"/>
    <w:rsid w:val="00342C55"/>
    <w:rsid w:val="00343137"/>
    <w:rsid w:val="003436CB"/>
    <w:rsid w:val="00343ED6"/>
    <w:rsid w:val="00344185"/>
    <w:rsid w:val="00344608"/>
    <w:rsid w:val="00344867"/>
    <w:rsid w:val="003455AA"/>
    <w:rsid w:val="003458AA"/>
    <w:rsid w:val="0034653F"/>
    <w:rsid w:val="00346CE8"/>
    <w:rsid w:val="00346F1C"/>
    <w:rsid w:val="003516CB"/>
    <w:rsid w:val="0035190D"/>
    <w:rsid w:val="00351B93"/>
    <w:rsid w:val="00351F23"/>
    <w:rsid w:val="00352468"/>
    <w:rsid w:val="003524C3"/>
    <w:rsid w:val="003525F1"/>
    <w:rsid w:val="00352915"/>
    <w:rsid w:val="0035303D"/>
    <w:rsid w:val="00353593"/>
    <w:rsid w:val="0035377F"/>
    <w:rsid w:val="00353B4C"/>
    <w:rsid w:val="00353C32"/>
    <w:rsid w:val="003548C0"/>
    <w:rsid w:val="00354EAC"/>
    <w:rsid w:val="00354EF1"/>
    <w:rsid w:val="00354FE8"/>
    <w:rsid w:val="003551D4"/>
    <w:rsid w:val="003556EF"/>
    <w:rsid w:val="00355795"/>
    <w:rsid w:val="00355C1E"/>
    <w:rsid w:val="0035647A"/>
    <w:rsid w:val="00356D10"/>
    <w:rsid w:val="00357306"/>
    <w:rsid w:val="003602E1"/>
    <w:rsid w:val="003605B5"/>
    <w:rsid w:val="003605C0"/>
    <w:rsid w:val="0036094E"/>
    <w:rsid w:val="00360C64"/>
    <w:rsid w:val="003618E1"/>
    <w:rsid w:val="00362A1E"/>
    <w:rsid w:val="00362E01"/>
    <w:rsid w:val="003633E8"/>
    <w:rsid w:val="0036357E"/>
    <w:rsid w:val="00363628"/>
    <w:rsid w:val="00363974"/>
    <w:rsid w:val="00363BE2"/>
    <w:rsid w:val="00364377"/>
    <w:rsid w:val="0036449E"/>
    <w:rsid w:val="00364CF7"/>
    <w:rsid w:val="003650A5"/>
    <w:rsid w:val="00366196"/>
    <w:rsid w:val="003661ED"/>
    <w:rsid w:val="003662DE"/>
    <w:rsid w:val="00366E5E"/>
    <w:rsid w:val="003676C2"/>
    <w:rsid w:val="0037005F"/>
    <w:rsid w:val="00370509"/>
    <w:rsid w:val="0037060F"/>
    <w:rsid w:val="00370F02"/>
    <w:rsid w:val="00371047"/>
    <w:rsid w:val="00371347"/>
    <w:rsid w:val="003717DD"/>
    <w:rsid w:val="00371AAD"/>
    <w:rsid w:val="00372425"/>
    <w:rsid w:val="00372C4E"/>
    <w:rsid w:val="0037343E"/>
    <w:rsid w:val="00374599"/>
    <w:rsid w:val="00374A8B"/>
    <w:rsid w:val="00374DEF"/>
    <w:rsid w:val="0037510C"/>
    <w:rsid w:val="00375A94"/>
    <w:rsid w:val="00375C0B"/>
    <w:rsid w:val="00375C20"/>
    <w:rsid w:val="00375D1F"/>
    <w:rsid w:val="0037643B"/>
    <w:rsid w:val="00376832"/>
    <w:rsid w:val="00377073"/>
    <w:rsid w:val="003773F1"/>
    <w:rsid w:val="00377560"/>
    <w:rsid w:val="00377B39"/>
    <w:rsid w:val="00377E4F"/>
    <w:rsid w:val="0038056C"/>
    <w:rsid w:val="00380E74"/>
    <w:rsid w:val="00380FE4"/>
    <w:rsid w:val="00381021"/>
    <w:rsid w:val="00381859"/>
    <w:rsid w:val="00381B3E"/>
    <w:rsid w:val="00381F29"/>
    <w:rsid w:val="00382AB3"/>
    <w:rsid w:val="003836EE"/>
    <w:rsid w:val="003838F1"/>
    <w:rsid w:val="00383969"/>
    <w:rsid w:val="00383A0C"/>
    <w:rsid w:val="00383B59"/>
    <w:rsid w:val="00383F74"/>
    <w:rsid w:val="003857B8"/>
    <w:rsid w:val="00385CDB"/>
    <w:rsid w:val="00385D75"/>
    <w:rsid w:val="003861F4"/>
    <w:rsid w:val="0038658C"/>
    <w:rsid w:val="00386AFF"/>
    <w:rsid w:val="00386DC0"/>
    <w:rsid w:val="00386E3F"/>
    <w:rsid w:val="003870DC"/>
    <w:rsid w:val="00387361"/>
    <w:rsid w:val="0038751F"/>
    <w:rsid w:val="003875B4"/>
    <w:rsid w:val="00390726"/>
    <w:rsid w:val="00390CFE"/>
    <w:rsid w:val="00390F43"/>
    <w:rsid w:val="003911D5"/>
    <w:rsid w:val="00391289"/>
    <w:rsid w:val="003913FA"/>
    <w:rsid w:val="00391847"/>
    <w:rsid w:val="00391CD8"/>
    <w:rsid w:val="00392833"/>
    <w:rsid w:val="00392A5D"/>
    <w:rsid w:val="003934CA"/>
    <w:rsid w:val="00393BEE"/>
    <w:rsid w:val="00393CEF"/>
    <w:rsid w:val="003941C9"/>
    <w:rsid w:val="0039514C"/>
    <w:rsid w:val="00395E80"/>
    <w:rsid w:val="003966FF"/>
    <w:rsid w:val="00396755"/>
    <w:rsid w:val="00396CF6"/>
    <w:rsid w:val="00396E04"/>
    <w:rsid w:val="0039725D"/>
    <w:rsid w:val="003974A0"/>
    <w:rsid w:val="00397678"/>
    <w:rsid w:val="00397B61"/>
    <w:rsid w:val="00397FD3"/>
    <w:rsid w:val="003A040F"/>
    <w:rsid w:val="003A0AAC"/>
    <w:rsid w:val="003A0C76"/>
    <w:rsid w:val="003A0F1D"/>
    <w:rsid w:val="003A0F6B"/>
    <w:rsid w:val="003A2623"/>
    <w:rsid w:val="003A27C8"/>
    <w:rsid w:val="003A2B16"/>
    <w:rsid w:val="003A2DF0"/>
    <w:rsid w:val="003A2ED1"/>
    <w:rsid w:val="003A31B0"/>
    <w:rsid w:val="003A38A9"/>
    <w:rsid w:val="003A3B1D"/>
    <w:rsid w:val="003A3EB7"/>
    <w:rsid w:val="003A4343"/>
    <w:rsid w:val="003A46FF"/>
    <w:rsid w:val="003A5297"/>
    <w:rsid w:val="003A5599"/>
    <w:rsid w:val="003A5639"/>
    <w:rsid w:val="003A5864"/>
    <w:rsid w:val="003A5BE4"/>
    <w:rsid w:val="003A6508"/>
    <w:rsid w:val="003A6F65"/>
    <w:rsid w:val="003A71F7"/>
    <w:rsid w:val="003A7F4C"/>
    <w:rsid w:val="003B029A"/>
    <w:rsid w:val="003B04C0"/>
    <w:rsid w:val="003B0944"/>
    <w:rsid w:val="003B0F95"/>
    <w:rsid w:val="003B1067"/>
    <w:rsid w:val="003B10AD"/>
    <w:rsid w:val="003B134C"/>
    <w:rsid w:val="003B164F"/>
    <w:rsid w:val="003B1F50"/>
    <w:rsid w:val="003B20CA"/>
    <w:rsid w:val="003B2124"/>
    <w:rsid w:val="003B2B62"/>
    <w:rsid w:val="003B3E86"/>
    <w:rsid w:val="003B3F9B"/>
    <w:rsid w:val="003B427D"/>
    <w:rsid w:val="003B4884"/>
    <w:rsid w:val="003B4894"/>
    <w:rsid w:val="003B4C1D"/>
    <w:rsid w:val="003B4EE6"/>
    <w:rsid w:val="003B52AB"/>
    <w:rsid w:val="003B5440"/>
    <w:rsid w:val="003B64A3"/>
    <w:rsid w:val="003B68B0"/>
    <w:rsid w:val="003B6ACB"/>
    <w:rsid w:val="003B752E"/>
    <w:rsid w:val="003B76C8"/>
    <w:rsid w:val="003B7A0F"/>
    <w:rsid w:val="003B7CFA"/>
    <w:rsid w:val="003B7FAE"/>
    <w:rsid w:val="003C025D"/>
    <w:rsid w:val="003C04F1"/>
    <w:rsid w:val="003C089E"/>
    <w:rsid w:val="003C14E2"/>
    <w:rsid w:val="003C1614"/>
    <w:rsid w:val="003C2304"/>
    <w:rsid w:val="003C25B4"/>
    <w:rsid w:val="003C2611"/>
    <w:rsid w:val="003C2894"/>
    <w:rsid w:val="003C28C2"/>
    <w:rsid w:val="003C2F55"/>
    <w:rsid w:val="003C32DF"/>
    <w:rsid w:val="003C3410"/>
    <w:rsid w:val="003C39D4"/>
    <w:rsid w:val="003C4093"/>
    <w:rsid w:val="003C411F"/>
    <w:rsid w:val="003C48D4"/>
    <w:rsid w:val="003C59A8"/>
    <w:rsid w:val="003C5E90"/>
    <w:rsid w:val="003C688F"/>
    <w:rsid w:val="003C6E78"/>
    <w:rsid w:val="003C7205"/>
    <w:rsid w:val="003C72AA"/>
    <w:rsid w:val="003C7C92"/>
    <w:rsid w:val="003C7FBF"/>
    <w:rsid w:val="003D0A65"/>
    <w:rsid w:val="003D15C1"/>
    <w:rsid w:val="003D2CA0"/>
    <w:rsid w:val="003D3073"/>
    <w:rsid w:val="003D34C1"/>
    <w:rsid w:val="003D3C0C"/>
    <w:rsid w:val="003D3E28"/>
    <w:rsid w:val="003D3E2E"/>
    <w:rsid w:val="003D3EBA"/>
    <w:rsid w:val="003D464E"/>
    <w:rsid w:val="003D475D"/>
    <w:rsid w:val="003D4F08"/>
    <w:rsid w:val="003D51E3"/>
    <w:rsid w:val="003D5505"/>
    <w:rsid w:val="003D5848"/>
    <w:rsid w:val="003D588A"/>
    <w:rsid w:val="003D5A4D"/>
    <w:rsid w:val="003D5D6D"/>
    <w:rsid w:val="003D645E"/>
    <w:rsid w:val="003D649C"/>
    <w:rsid w:val="003D64B0"/>
    <w:rsid w:val="003D7EF7"/>
    <w:rsid w:val="003D7F56"/>
    <w:rsid w:val="003E02D2"/>
    <w:rsid w:val="003E094B"/>
    <w:rsid w:val="003E0ADF"/>
    <w:rsid w:val="003E10A8"/>
    <w:rsid w:val="003E1575"/>
    <w:rsid w:val="003E1ABB"/>
    <w:rsid w:val="003E1B01"/>
    <w:rsid w:val="003E1F78"/>
    <w:rsid w:val="003E284F"/>
    <w:rsid w:val="003E2D73"/>
    <w:rsid w:val="003E3296"/>
    <w:rsid w:val="003E33EC"/>
    <w:rsid w:val="003E340E"/>
    <w:rsid w:val="003E36AA"/>
    <w:rsid w:val="003E3CC9"/>
    <w:rsid w:val="003E445A"/>
    <w:rsid w:val="003E44C5"/>
    <w:rsid w:val="003E4EAC"/>
    <w:rsid w:val="003E501C"/>
    <w:rsid w:val="003E5100"/>
    <w:rsid w:val="003E5DE5"/>
    <w:rsid w:val="003E5E2E"/>
    <w:rsid w:val="003E683B"/>
    <w:rsid w:val="003E6FE3"/>
    <w:rsid w:val="003E75DF"/>
    <w:rsid w:val="003E7F55"/>
    <w:rsid w:val="003F00B7"/>
    <w:rsid w:val="003F0A5C"/>
    <w:rsid w:val="003F1215"/>
    <w:rsid w:val="003F17FC"/>
    <w:rsid w:val="003F181D"/>
    <w:rsid w:val="003F19D8"/>
    <w:rsid w:val="003F1C32"/>
    <w:rsid w:val="003F1CCB"/>
    <w:rsid w:val="003F27C5"/>
    <w:rsid w:val="003F3770"/>
    <w:rsid w:val="003F39EB"/>
    <w:rsid w:val="003F3A36"/>
    <w:rsid w:val="003F4128"/>
    <w:rsid w:val="003F4219"/>
    <w:rsid w:val="003F42EF"/>
    <w:rsid w:val="003F46B2"/>
    <w:rsid w:val="003F4804"/>
    <w:rsid w:val="003F4C3E"/>
    <w:rsid w:val="003F4C55"/>
    <w:rsid w:val="003F4CBC"/>
    <w:rsid w:val="003F546A"/>
    <w:rsid w:val="003F5D4C"/>
    <w:rsid w:val="003F5E1A"/>
    <w:rsid w:val="003F63D3"/>
    <w:rsid w:val="003F64AB"/>
    <w:rsid w:val="003F657E"/>
    <w:rsid w:val="003F67CC"/>
    <w:rsid w:val="003F735B"/>
    <w:rsid w:val="003F7404"/>
    <w:rsid w:val="003F7DB3"/>
    <w:rsid w:val="00400214"/>
    <w:rsid w:val="0040028D"/>
    <w:rsid w:val="0040071A"/>
    <w:rsid w:val="00400AB1"/>
    <w:rsid w:val="0040102D"/>
    <w:rsid w:val="004019C6"/>
    <w:rsid w:val="00401E60"/>
    <w:rsid w:val="00402B7F"/>
    <w:rsid w:val="00403B8A"/>
    <w:rsid w:val="00405411"/>
    <w:rsid w:val="00405E3A"/>
    <w:rsid w:val="00405E9B"/>
    <w:rsid w:val="00406194"/>
    <w:rsid w:val="004061E3"/>
    <w:rsid w:val="0040639C"/>
    <w:rsid w:val="00406981"/>
    <w:rsid w:val="00406B98"/>
    <w:rsid w:val="00406DF9"/>
    <w:rsid w:val="0040725D"/>
    <w:rsid w:val="00407464"/>
    <w:rsid w:val="0040763E"/>
    <w:rsid w:val="0040763F"/>
    <w:rsid w:val="00407E68"/>
    <w:rsid w:val="00410485"/>
    <w:rsid w:val="004106E2"/>
    <w:rsid w:val="00410B24"/>
    <w:rsid w:val="00410E11"/>
    <w:rsid w:val="00410F75"/>
    <w:rsid w:val="004114E9"/>
    <w:rsid w:val="004118E3"/>
    <w:rsid w:val="00411DDB"/>
    <w:rsid w:val="00411E8C"/>
    <w:rsid w:val="00411ED5"/>
    <w:rsid w:val="00412190"/>
    <w:rsid w:val="00412282"/>
    <w:rsid w:val="00412589"/>
    <w:rsid w:val="00412A1E"/>
    <w:rsid w:val="00412AA2"/>
    <w:rsid w:val="00412CCD"/>
    <w:rsid w:val="00412E03"/>
    <w:rsid w:val="00412F57"/>
    <w:rsid w:val="00413142"/>
    <w:rsid w:val="004133C5"/>
    <w:rsid w:val="00413D7F"/>
    <w:rsid w:val="0041470D"/>
    <w:rsid w:val="00414879"/>
    <w:rsid w:val="00414AC5"/>
    <w:rsid w:val="00415044"/>
    <w:rsid w:val="004150F9"/>
    <w:rsid w:val="00415F9E"/>
    <w:rsid w:val="004162DB"/>
    <w:rsid w:val="00416AA5"/>
    <w:rsid w:val="00416B51"/>
    <w:rsid w:val="0041730E"/>
    <w:rsid w:val="00417384"/>
    <w:rsid w:val="0041740C"/>
    <w:rsid w:val="00417820"/>
    <w:rsid w:val="00417975"/>
    <w:rsid w:val="004179B7"/>
    <w:rsid w:val="00417D2C"/>
    <w:rsid w:val="00417D3E"/>
    <w:rsid w:val="00417DDB"/>
    <w:rsid w:val="00420702"/>
    <w:rsid w:val="004212C3"/>
    <w:rsid w:val="00421E0C"/>
    <w:rsid w:val="00421F3C"/>
    <w:rsid w:val="004228C7"/>
    <w:rsid w:val="00422A17"/>
    <w:rsid w:val="00424074"/>
    <w:rsid w:val="004240E5"/>
    <w:rsid w:val="004244AF"/>
    <w:rsid w:val="0042502D"/>
    <w:rsid w:val="0042552C"/>
    <w:rsid w:val="00425A51"/>
    <w:rsid w:val="00425BE6"/>
    <w:rsid w:val="00425F6F"/>
    <w:rsid w:val="004261BD"/>
    <w:rsid w:val="004269D5"/>
    <w:rsid w:val="00426A63"/>
    <w:rsid w:val="00426F4C"/>
    <w:rsid w:val="00427343"/>
    <w:rsid w:val="004303D5"/>
    <w:rsid w:val="004305F0"/>
    <w:rsid w:val="004307E5"/>
    <w:rsid w:val="0043081A"/>
    <w:rsid w:val="00430C98"/>
    <w:rsid w:val="00431385"/>
    <w:rsid w:val="004315BE"/>
    <w:rsid w:val="004323E9"/>
    <w:rsid w:val="00432E80"/>
    <w:rsid w:val="00432EBD"/>
    <w:rsid w:val="00433313"/>
    <w:rsid w:val="004333EB"/>
    <w:rsid w:val="00433721"/>
    <w:rsid w:val="00434843"/>
    <w:rsid w:val="0043520A"/>
    <w:rsid w:val="00435B13"/>
    <w:rsid w:val="00435BED"/>
    <w:rsid w:val="0043640A"/>
    <w:rsid w:val="004369E1"/>
    <w:rsid w:val="00436B0F"/>
    <w:rsid w:val="00436F98"/>
    <w:rsid w:val="00437509"/>
    <w:rsid w:val="0043787D"/>
    <w:rsid w:val="0044071E"/>
    <w:rsid w:val="004410EA"/>
    <w:rsid w:val="00441B25"/>
    <w:rsid w:val="0044271D"/>
    <w:rsid w:val="004427E3"/>
    <w:rsid w:val="004428BB"/>
    <w:rsid w:val="00443991"/>
    <w:rsid w:val="004443AD"/>
    <w:rsid w:val="0044466F"/>
    <w:rsid w:val="00445209"/>
    <w:rsid w:val="00445B0F"/>
    <w:rsid w:val="00446269"/>
    <w:rsid w:val="00446E37"/>
    <w:rsid w:val="00447523"/>
    <w:rsid w:val="00447A9A"/>
    <w:rsid w:val="00447D7E"/>
    <w:rsid w:val="00450133"/>
    <w:rsid w:val="00450205"/>
    <w:rsid w:val="00450CAC"/>
    <w:rsid w:val="00450E94"/>
    <w:rsid w:val="0045134E"/>
    <w:rsid w:val="00451A65"/>
    <w:rsid w:val="00451CAD"/>
    <w:rsid w:val="0045242B"/>
    <w:rsid w:val="00452599"/>
    <w:rsid w:val="00452798"/>
    <w:rsid w:val="00452D19"/>
    <w:rsid w:val="00453307"/>
    <w:rsid w:val="004533A2"/>
    <w:rsid w:val="00453526"/>
    <w:rsid w:val="004535EE"/>
    <w:rsid w:val="00453908"/>
    <w:rsid w:val="00453A43"/>
    <w:rsid w:val="00453A48"/>
    <w:rsid w:val="00453BBA"/>
    <w:rsid w:val="00453C0F"/>
    <w:rsid w:val="004545A3"/>
    <w:rsid w:val="00454BB6"/>
    <w:rsid w:val="0045660B"/>
    <w:rsid w:val="00456F05"/>
    <w:rsid w:val="004575D7"/>
    <w:rsid w:val="004576F5"/>
    <w:rsid w:val="004578A8"/>
    <w:rsid w:val="00457ED3"/>
    <w:rsid w:val="004601EE"/>
    <w:rsid w:val="0046033F"/>
    <w:rsid w:val="00460CF5"/>
    <w:rsid w:val="00460FBC"/>
    <w:rsid w:val="0046108F"/>
    <w:rsid w:val="004611F7"/>
    <w:rsid w:val="004617B5"/>
    <w:rsid w:val="00462EA7"/>
    <w:rsid w:val="00462F52"/>
    <w:rsid w:val="004630B4"/>
    <w:rsid w:val="0046324C"/>
    <w:rsid w:val="004633C9"/>
    <w:rsid w:val="00463BE8"/>
    <w:rsid w:val="00464269"/>
    <w:rsid w:val="0046431A"/>
    <w:rsid w:val="00464EC0"/>
    <w:rsid w:val="00464F75"/>
    <w:rsid w:val="004654F2"/>
    <w:rsid w:val="00465AD9"/>
    <w:rsid w:val="004667BE"/>
    <w:rsid w:val="004668B7"/>
    <w:rsid w:val="00467239"/>
    <w:rsid w:val="00467C38"/>
    <w:rsid w:val="00467E1E"/>
    <w:rsid w:val="0047063A"/>
    <w:rsid w:val="00470938"/>
    <w:rsid w:val="004710C1"/>
    <w:rsid w:val="00471B76"/>
    <w:rsid w:val="00472108"/>
    <w:rsid w:val="0047277E"/>
    <w:rsid w:val="004730FB"/>
    <w:rsid w:val="0047318A"/>
    <w:rsid w:val="004735B8"/>
    <w:rsid w:val="0047362B"/>
    <w:rsid w:val="00473756"/>
    <w:rsid w:val="00473960"/>
    <w:rsid w:val="00473CCF"/>
    <w:rsid w:val="00474AB8"/>
    <w:rsid w:val="00474F15"/>
    <w:rsid w:val="00475229"/>
    <w:rsid w:val="0047547B"/>
    <w:rsid w:val="00476028"/>
    <w:rsid w:val="0047617E"/>
    <w:rsid w:val="0047635B"/>
    <w:rsid w:val="0047655C"/>
    <w:rsid w:val="00476E7E"/>
    <w:rsid w:val="004772ED"/>
    <w:rsid w:val="004778B5"/>
    <w:rsid w:val="004779C9"/>
    <w:rsid w:val="00477D44"/>
    <w:rsid w:val="00480129"/>
    <w:rsid w:val="004804E3"/>
    <w:rsid w:val="00480A21"/>
    <w:rsid w:val="0048171F"/>
    <w:rsid w:val="004818E3"/>
    <w:rsid w:val="004822F1"/>
    <w:rsid w:val="00482469"/>
    <w:rsid w:val="00482AE2"/>
    <w:rsid w:val="0048334D"/>
    <w:rsid w:val="00483695"/>
    <w:rsid w:val="004836F6"/>
    <w:rsid w:val="0048419E"/>
    <w:rsid w:val="004853D3"/>
    <w:rsid w:val="00485AE3"/>
    <w:rsid w:val="00485B1C"/>
    <w:rsid w:val="00486930"/>
    <w:rsid w:val="00486B36"/>
    <w:rsid w:val="00486CB9"/>
    <w:rsid w:val="0048734D"/>
    <w:rsid w:val="00487886"/>
    <w:rsid w:val="00487A8F"/>
    <w:rsid w:val="00487C85"/>
    <w:rsid w:val="004903ED"/>
    <w:rsid w:val="004904D1"/>
    <w:rsid w:val="004911EF"/>
    <w:rsid w:val="0049127D"/>
    <w:rsid w:val="0049174F"/>
    <w:rsid w:val="0049206B"/>
    <w:rsid w:val="00492727"/>
    <w:rsid w:val="00492DC2"/>
    <w:rsid w:val="004936C2"/>
    <w:rsid w:val="00494499"/>
    <w:rsid w:val="00494680"/>
    <w:rsid w:val="004946F8"/>
    <w:rsid w:val="0049497D"/>
    <w:rsid w:val="00494B65"/>
    <w:rsid w:val="0049542D"/>
    <w:rsid w:val="004956D4"/>
    <w:rsid w:val="00495CFF"/>
    <w:rsid w:val="00495FF0"/>
    <w:rsid w:val="004964D4"/>
    <w:rsid w:val="004966BB"/>
    <w:rsid w:val="0049689A"/>
    <w:rsid w:val="00496DDC"/>
    <w:rsid w:val="0049737F"/>
    <w:rsid w:val="004977DB"/>
    <w:rsid w:val="00497CDB"/>
    <w:rsid w:val="004A047B"/>
    <w:rsid w:val="004A063A"/>
    <w:rsid w:val="004A09EC"/>
    <w:rsid w:val="004A0CC1"/>
    <w:rsid w:val="004A1180"/>
    <w:rsid w:val="004A1420"/>
    <w:rsid w:val="004A18BB"/>
    <w:rsid w:val="004A1BD1"/>
    <w:rsid w:val="004A1DD9"/>
    <w:rsid w:val="004A1E16"/>
    <w:rsid w:val="004A2A31"/>
    <w:rsid w:val="004A34DC"/>
    <w:rsid w:val="004A389E"/>
    <w:rsid w:val="004A3C82"/>
    <w:rsid w:val="004A4062"/>
    <w:rsid w:val="004A455A"/>
    <w:rsid w:val="004A548D"/>
    <w:rsid w:val="004A5B95"/>
    <w:rsid w:val="004A5FE2"/>
    <w:rsid w:val="004A6A75"/>
    <w:rsid w:val="004A6C9F"/>
    <w:rsid w:val="004A72C7"/>
    <w:rsid w:val="004A754F"/>
    <w:rsid w:val="004A7B06"/>
    <w:rsid w:val="004A7E3A"/>
    <w:rsid w:val="004B0296"/>
    <w:rsid w:val="004B02FE"/>
    <w:rsid w:val="004B059E"/>
    <w:rsid w:val="004B1392"/>
    <w:rsid w:val="004B1477"/>
    <w:rsid w:val="004B17FA"/>
    <w:rsid w:val="004B1A76"/>
    <w:rsid w:val="004B203D"/>
    <w:rsid w:val="004B2D07"/>
    <w:rsid w:val="004B2D93"/>
    <w:rsid w:val="004B2E07"/>
    <w:rsid w:val="004B3276"/>
    <w:rsid w:val="004B3732"/>
    <w:rsid w:val="004B39EC"/>
    <w:rsid w:val="004B3D83"/>
    <w:rsid w:val="004B3FEA"/>
    <w:rsid w:val="004B4912"/>
    <w:rsid w:val="004B4D6F"/>
    <w:rsid w:val="004B53A2"/>
    <w:rsid w:val="004B5417"/>
    <w:rsid w:val="004B5887"/>
    <w:rsid w:val="004B59A5"/>
    <w:rsid w:val="004B6269"/>
    <w:rsid w:val="004B67BD"/>
    <w:rsid w:val="004B6EB0"/>
    <w:rsid w:val="004B6F54"/>
    <w:rsid w:val="004B70D1"/>
    <w:rsid w:val="004B713F"/>
    <w:rsid w:val="004B76AD"/>
    <w:rsid w:val="004B7ECD"/>
    <w:rsid w:val="004C03F3"/>
    <w:rsid w:val="004C0BDA"/>
    <w:rsid w:val="004C0D46"/>
    <w:rsid w:val="004C0DCF"/>
    <w:rsid w:val="004C10B1"/>
    <w:rsid w:val="004C2114"/>
    <w:rsid w:val="004C22A1"/>
    <w:rsid w:val="004C2379"/>
    <w:rsid w:val="004C2455"/>
    <w:rsid w:val="004C2736"/>
    <w:rsid w:val="004C2C59"/>
    <w:rsid w:val="004C369D"/>
    <w:rsid w:val="004C36AA"/>
    <w:rsid w:val="004C3A9F"/>
    <w:rsid w:val="004C40B7"/>
    <w:rsid w:val="004C4A23"/>
    <w:rsid w:val="004C6477"/>
    <w:rsid w:val="004C65B0"/>
    <w:rsid w:val="004C6A85"/>
    <w:rsid w:val="004D003A"/>
    <w:rsid w:val="004D0BC8"/>
    <w:rsid w:val="004D0BCB"/>
    <w:rsid w:val="004D2024"/>
    <w:rsid w:val="004D2646"/>
    <w:rsid w:val="004D29B2"/>
    <w:rsid w:val="004D2ABE"/>
    <w:rsid w:val="004D3973"/>
    <w:rsid w:val="004D3AAF"/>
    <w:rsid w:val="004D3AC7"/>
    <w:rsid w:val="004D45D8"/>
    <w:rsid w:val="004D462D"/>
    <w:rsid w:val="004D497E"/>
    <w:rsid w:val="004D677C"/>
    <w:rsid w:val="004D7344"/>
    <w:rsid w:val="004D7A78"/>
    <w:rsid w:val="004D7AFA"/>
    <w:rsid w:val="004D7FED"/>
    <w:rsid w:val="004E144F"/>
    <w:rsid w:val="004E195B"/>
    <w:rsid w:val="004E1AC7"/>
    <w:rsid w:val="004E1B9C"/>
    <w:rsid w:val="004E2AB9"/>
    <w:rsid w:val="004E2DD1"/>
    <w:rsid w:val="004E2EDE"/>
    <w:rsid w:val="004E333B"/>
    <w:rsid w:val="004E37A5"/>
    <w:rsid w:val="004E3B39"/>
    <w:rsid w:val="004E408E"/>
    <w:rsid w:val="004E42F2"/>
    <w:rsid w:val="004E57A8"/>
    <w:rsid w:val="004E6346"/>
    <w:rsid w:val="004E6476"/>
    <w:rsid w:val="004E66F6"/>
    <w:rsid w:val="004E690A"/>
    <w:rsid w:val="004E6F97"/>
    <w:rsid w:val="004E7838"/>
    <w:rsid w:val="004E78FA"/>
    <w:rsid w:val="004E7BD1"/>
    <w:rsid w:val="004F0567"/>
    <w:rsid w:val="004F0577"/>
    <w:rsid w:val="004F0790"/>
    <w:rsid w:val="004F09BF"/>
    <w:rsid w:val="004F23C2"/>
    <w:rsid w:val="004F254D"/>
    <w:rsid w:val="004F2C1C"/>
    <w:rsid w:val="004F2D31"/>
    <w:rsid w:val="004F2F9F"/>
    <w:rsid w:val="004F38FD"/>
    <w:rsid w:val="004F3A89"/>
    <w:rsid w:val="004F3B80"/>
    <w:rsid w:val="004F40EE"/>
    <w:rsid w:val="004F4153"/>
    <w:rsid w:val="004F4D6F"/>
    <w:rsid w:val="004F4E37"/>
    <w:rsid w:val="004F50D0"/>
    <w:rsid w:val="004F512A"/>
    <w:rsid w:val="004F51E4"/>
    <w:rsid w:val="004F5C3C"/>
    <w:rsid w:val="004F5C80"/>
    <w:rsid w:val="004F7634"/>
    <w:rsid w:val="004F766D"/>
    <w:rsid w:val="00500565"/>
    <w:rsid w:val="00500ECB"/>
    <w:rsid w:val="005014FC"/>
    <w:rsid w:val="00501B36"/>
    <w:rsid w:val="0050219D"/>
    <w:rsid w:val="005022A6"/>
    <w:rsid w:val="00502783"/>
    <w:rsid w:val="005027F5"/>
    <w:rsid w:val="005028FD"/>
    <w:rsid w:val="005029CC"/>
    <w:rsid w:val="005035B7"/>
    <w:rsid w:val="00503A7B"/>
    <w:rsid w:val="0050459D"/>
    <w:rsid w:val="005048BA"/>
    <w:rsid w:val="00506051"/>
    <w:rsid w:val="005061F8"/>
    <w:rsid w:val="005062D3"/>
    <w:rsid w:val="0050647A"/>
    <w:rsid w:val="005064F9"/>
    <w:rsid w:val="005069C9"/>
    <w:rsid w:val="00507351"/>
    <w:rsid w:val="005078D2"/>
    <w:rsid w:val="00507A01"/>
    <w:rsid w:val="00507B04"/>
    <w:rsid w:val="00507C8B"/>
    <w:rsid w:val="00510035"/>
    <w:rsid w:val="00510A63"/>
    <w:rsid w:val="0051153B"/>
    <w:rsid w:val="00511B77"/>
    <w:rsid w:val="005124BE"/>
    <w:rsid w:val="0051290E"/>
    <w:rsid w:val="005129E9"/>
    <w:rsid w:val="00512A4D"/>
    <w:rsid w:val="00512DD9"/>
    <w:rsid w:val="00513468"/>
    <w:rsid w:val="00513D9B"/>
    <w:rsid w:val="00513E39"/>
    <w:rsid w:val="00513EE8"/>
    <w:rsid w:val="005142A9"/>
    <w:rsid w:val="00514605"/>
    <w:rsid w:val="00514E9D"/>
    <w:rsid w:val="00514F28"/>
    <w:rsid w:val="00515017"/>
    <w:rsid w:val="00515294"/>
    <w:rsid w:val="005155DB"/>
    <w:rsid w:val="0051705C"/>
    <w:rsid w:val="0051733F"/>
    <w:rsid w:val="005175DD"/>
    <w:rsid w:val="005176A2"/>
    <w:rsid w:val="00517773"/>
    <w:rsid w:val="00517934"/>
    <w:rsid w:val="00517E2C"/>
    <w:rsid w:val="00517E6F"/>
    <w:rsid w:val="005202D8"/>
    <w:rsid w:val="00520365"/>
    <w:rsid w:val="00520A38"/>
    <w:rsid w:val="00520F69"/>
    <w:rsid w:val="005212A0"/>
    <w:rsid w:val="005219AB"/>
    <w:rsid w:val="00521D5D"/>
    <w:rsid w:val="005225BF"/>
    <w:rsid w:val="005227CC"/>
    <w:rsid w:val="0052397F"/>
    <w:rsid w:val="005239D0"/>
    <w:rsid w:val="00523DEF"/>
    <w:rsid w:val="005248C5"/>
    <w:rsid w:val="005249AF"/>
    <w:rsid w:val="00524B0B"/>
    <w:rsid w:val="005259F2"/>
    <w:rsid w:val="00525B4A"/>
    <w:rsid w:val="00525E21"/>
    <w:rsid w:val="00526117"/>
    <w:rsid w:val="00527318"/>
    <w:rsid w:val="00527BC9"/>
    <w:rsid w:val="00527C85"/>
    <w:rsid w:val="00527EBD"/>
    <w:rsid w:val="00530322"/>
    <w:rsid w:val="005303C9"/>
    <w:rsid w:val="005305F6"/>
    <w:rsid w:val="0053077E"/>
    <w:rsid w:val="0053176D"/>
    <w:rsid w:val="00531CDF"/>
    <w:rsid w:val="00531DDC"/>
    <w:rsid w:val="0053244B"/>
    <w:rsid w:val="00532C5B"/>
    <w:rsid w:val="005331AE"/>
    <w:rsid w:val="00534212"/>
    <w:rsid w:val="00534717"/>
    <w:rsid w:val="00534B50"/>
    <w:rsid w:val="00534E43"/>
    <w:rsid w:val="00535248"/>
    <w:rsid w:val="005354AF"/>
    <w:rsid w:val="00535E00"/>
    <w:rsid w:val="0053687F"/>
    <w:rsid w:val="00536BBF"/>
    <w:rsid w:val="00536CC5"/>
    <w:rsid w:val="0053710A"/>
    <w:rsid w:val="00537B20"/>
    <w:rsid w:val="00537B5E"/>
    <w:rsid w:val="00540377"/>
    <w:rsid w:val="005404A3"/>
    <w:rsid w:val="00540D3A"/>
    <w:rsid w:val="00540D81"/>
    <w:rsid w:val="00540EF9"/>
    <w:rsid w:val="005410D9"/>
    <w:rsid w:val="00542B54"/>
    <w:rsid w:val="00543061"/>
    <w:rsid w:val="00543D16"/>
    <w:rsid w:val="00544C94"/>
    <w:rsid w:val="00545014"/>
    <w:rsid w:val="00545397"/>
    <w:rsid w:val="00545714"/>
    <w:rsid w:val="00545AEC"/>
    <w:rsid w:val="00545E0A"/>
    <w:rsid w:val="00545E60"/>
    <w:rsid w:val="00545EFC"/>
    <w:rsid w:val="00546376"/>
    <w:rsid w:val="00546507"/>
    <w:rsid w:val="0054799E"/>
    <w:rsid w:val="00550026"/>
    <w:rsid w:val="005506C8"/>
    <w:rsid w:val="0055144C"/>
    <w:rsid w:val="00551DFF"/>
    <w:rsid w:val="005522EB"/>
    <w:rsid w:val="005523A7"/>
    <w:rsid w:val="005523E8"/>
    <w:rsid w:val="00552789"/>
    <w:rsid w:val="00552886"/>
    <w:rsid w:val="00552B06"/>
    <w:rsid w:val="00552FE4"/>
    <w:rsid w:val="00553F47"/>
    <w:rsid w:val="00554097"/>
    <w:rsid w:val="0055539A"/>
    <w:rsid w:val="00555678"/>
    <w:rsid w:val="005565B1"/>
    <w:rsid w:val="0055682C"/>
    <w:rsid w:val="00556A13"/>
    <w:rsid w:val="00557017"/>
    <w:rsid w:val="005571AC"/>
    <w:rsid w:val="005602EC"/>
    <w:rsid w:val="00560364"/>
    <w:rsid w:val="005604B0"/>
    <w:rsid w:val="005606E3"/>
    <w:rsid w:val="005608D9"/>
    <w:rsid w:val="00560A96"/>
    <w:rsid w:val="00560C79"/>
    <w:rsid w:val="00560E38"/>
    <w:rsid w:val="00561386"/>
    <w:rsid w:val="005621DA"/>
    <w:rsid w:val="00562671"/>
    <w:rsid w:val="0056290C"/>
    <w:rsid w:val="00562CF7"/>
    <w:rsid w:val="0056336D"/>
    <w:rsid w:val="00563843"/>
    <w:rsid w:val="005641BF"/>
    <w:rsid w:val="005644EE"/>
    <w:rsid w:val="00564615"/>
    <w:rsid w:val="005659CF"/>
    <w:rsid w:val="00565AF7"/>
    <w:rsid w:val="00565BC6"/>
    <w:rsid w:val="00565BC7"/>
    <w:rsid w:val="005665DD"/>
    <w:rsid w:val="0056674F"/>
    <w:rsid w:val="0056719B"/>
    <w:rsid w:val="00570182"/>
    <w:rsid w:val="005701BC"/>
    <w:rsid w:val="00570469"/>
    <w:rsid w:val="0057118C"/>
    <w:rsid w:val="00571828"/>
    <w:rsid w:val="00571B69"/>
    <w:rsid w:val="00572E31"/>
    <w:rsid w:val="00572FD7"/>
    <w:rsid w:val="00574038"/>
    <w:rsid w:val="005740D6"/>
    <w:rsid w:val="00574AE8"/>
    <w:rsid w:val="00575163"/>
    <w:rsid w:val="005755C3"/>
    <w:rsid w:val="00575D89"/>
    <w:rsid w:val="005760D9"/>
    <w:rsid w:val="00576C24"/>
    <w:rsid w:val="00576EE6"/>
    <w:rsid w:val="00577867"/>
    <w:rsid w:val="00577C88"/>
    <w:rsid w:val="00577F49"/>
    <w:rsid w:val="00580D35"/>
    <w:rsid w:val="00580D42"/>
    <w:rsid w:val="005822A6"/>
    <w:rsid w:val="0058237B"/>
    <w:rsid w:val="0058279A"/>
    <w:rsid w:val="00583755"/>
    <w:rsid w:val="00583EB0"/>
    <w:rsid w:val="0058409B"/>
    <w:rsid w:val="005845F8"/>
    <w:rsid w:val="00584CF4"/>
    <w:rsid w:val="005854AB"/>
    <w:rsid w:val="00585933"/>
    <w:rsid w:val="00586C55"/>
    <w:rsid w:val="00586FC3"/>
    <w:rsid w:val="00587342"/>
    <w:rsid w:val="0058761D"/>
    <w:rsid w:val="00587BF2"/>
    <w:rsid w:val="00587EA3"/>
    <w:rsid w:val="0059017B"/>
    <w:rsid w:val="00590494"/>
    <w:rsid w:val="00590620"/>
    <w:rsid w:val="00590FE3"/>
    <w:rsid w:val="0059124E"/>
    <w:rsid w:val="00591271"/>
    <w:rsid w:val="005919FE"/>
    <w:rsid w:val="00591CA0"/>
    <w:rsid w:val="00591F55"/>
    <w:rsid w:val="00592454"/>
    <w:rsid w:val="00592547"/>
    <w:rsid w:val="005925B3"/>
    <w:rsid w:val="005932AF"/>
    <w:rsid w:val="0059353B"/>
    <w:rsid w:val="0059396F"/>
    <w:rsid w:val="00593BA5"/>
    <w:rsid w:val="00593ECB"/>
    <w:rsid w:val="005943A5"/>
    <w:rsid w:val="0059461D"/>
    <w:rsid w:val="00594673"/>
    <w:rsid w:val="005947D1"/>
    <w:rsid w:val="005948C5"/>
    <w:rsid w:val="0059551B"/>
    <w:rsid w:val="005964EB"/>
    <w:rsid w:val="00596CF5"/>
    <w:rsid w:val="005A0159"/>
    <w:rsid w:val="005A03D4"/>
    <w:rsid w:val="005A0D89"/>
    <w:rsid w:val="005A1442"/>
    <w:rsid w:val="005A191C"/>
    <w:rsid w:val="005A1D1E"/>
    <w:rsid w:val="005A1DEE"/>
    <w:rsid w:val="005A23BE"/>
    <w:rsid w:val="005A3D01"/>
    <w:rsid w:val="005A3D2B"/>
    <w:rsid w:val="005A3EAC"/>
    <w:rsid w:val="005A421E"/>
    <w:rsid w:val="005A44DE"/>
    <w:rsid w:val="005A4A09"/>
    <w:rsid w:val="005A4EED"/>
    <w:rsid w:val="005A51FF"/>
    <w:rsid w:val="005A5BD4"/>
    <w:rsid w:val="005A7722"/>
    <w:rsid w:val="005A79BE"/>
    <w:rsid w:val="005B0071"/>
    <w:rsid w:val="005B02E6"/>
    <w:rsid w:val="005B0402"/>
    <w:rsid w:val="005B07A4"/>
    <w:rsid w:val="005B0D03"/>
    <w:rsid w:val="005B1FC0"/>
    <w:rsid w:val="005B2445"/>
    <w:rsid w:val="005B2570"/>
    <w:rsid w:val="005B25CC"/>
    <w:rsid w:val="005B3461"/>
    <w:rsid w:val="005B393C"/>
    <w:rsid w:val="005B398A"/>
    <w:rsid w:val="005B3BFD"/>
    <w:rsid w:val="005B4CD4"/>
    <w:rsid w:val="005B4DD4"/>
    <w:rsid w:val="005B5E03"/>
    <w:rsid w:val="005B5E22"/>
    <w:rsid w:val="005B64E9"/>
    <w:rsid w:val="005B678A"/>
    <w:rsid w:val="005B6BEE"/>
    <w:rsid w:val="005B7093"/>
    <w:rsid w:val="005B714A"/>
    <w:rsid w:val="005B7463"/>
    <w:rsid w:val="005B7603"/>
    <w:rsid w:val="005B780E"/>
    <w:rsid w:val="005B79F3"/>
    <w:rsid w:val="005C0223"/>
    <w:rsid w:val="005C06E9"/>
    <w:rsid w:val="005C0C1D"/>
    <w:rsid w:val="005C18EC"/>
    <w:rsid w:val="005C1FAF"/>
    <w:rsid w:val="005C2FCE"/>
    <w:rsid w:val="005C314D"/>
    <w:rsid w:val="005C3674"/>
    <w:rsid w:val="005C3ADB"/>
    <w:rsid w:val="005C4098"/>
    <w:rsid w:val="005C4B8C"/>
    <w:rsid w:val="005C4CD9"/>
    <w:rsid w:val="005C50EC"/>
    <w:rsid w:val="005C54C7"/>
    <w:rsid w:val="005C5931"/>
    <w:rsid w:val="005C5938"/>
    <w:rsid w:val="005C6032"/>
    <w:rsid w:val="005C723D"/>
    <w:rsid w:val="005C7DB3"/>
    <w:rsid w:val="005D11CA"/>
    <w:rsid w:val="005D1377"/>
    <w:rsid w:val="005D17B3"/>
    <w:rsid w:val="005D22BB"/>
    <w:rsid w:val="005D2C9D"/>
    <w:rsid w:val="005D2D4A"/>
    <w:rsid w:val="005D3707"/>
    <w:rsid w:val="005D37E1"/>
    <w:rsid w:val="005D4307"/>
    <w:rsid w:val="005D438E"/>
    <w:rsid w:val="005D440F"/>
    <w:rsid w:val="005D46AC"/>
    <w:rsid w:val="005D4D6F"/>
    <w:rsid w:val="005D5571"/>
    <w:rsid w:val="005D582F"/>
    <w:rsid w:val="005D5D5E"/>
    <w:rsid w:val="005D61D4"/>
    <w:rsid w:val="005D6330"/>
    <w:rsid w:val="005D66B1"/>
    <w:rsid w:val="005D688C"/>
    <w:rsid w:val="005D6A4B"/>
    <w:rsid w:val="005D6CF3"/>
    <w:rsid w:val="005D7218"/>
    <w:rsid w:val="005D723E"/>
    <w:rsid w:val="005D769F"/>
    <w:rsid w:val="005D76F8"/>
    <w:rsid w:val="005E03B2"/>
    <w:rsid w:val="005E04DE"/>
    <w:rsid w:val="005E05E5"/>
    <w:rsid w:val="005E0780"/>
    <w:rsid w:val="005E0D0C"/>
    <w:rsid w:val="005E1631"/>
    <w:rsid w:val="005E2961"/>
    <w:rsid w:val="005E2CF7"/>
    <w:rsid w:val="005E2CF9"/>
    <w:rsid w:val="005E2F2E"/>
    <w:rsid w:val="005E3C22"/>
    <w:rsid w:val="005E3CE3"/>
    <w:rsid w:val="005E41F2"/>
    <w:rsid w:val="005E4491"/>
    <w:rsid w:val="005E4A9F"/>
    <w:rsid w:val="005E4C1B"/>
    <w:rsid w:val="005E4E82"/>
    <w:rsid w:val="005E5108"/>
    <w:rsid w:val="005E57D4"/>
    <w:rsid w:val="005E598F"/>
    <w:rsid w:val="005E5ADA"/>
    <w:rsid w:val="005E5D19"/>
    <w:rsid w:val="005E62D5"/>
    <w:rsid w:val="005E6423"/>
    <w:rsid w:val="005E77AD"/>
    <w:rsid w:val="005E77FE"/>
    <w:rsid w:val="005F0405"/>
    <w:rsid w:val="005F15E5"/>
    <w:rsid w:val="005F183F"/>
    <w:rsid w:val="005F252C"/>
    <w:rsid w:val="005F2C8B"/>
    <w:rsid w:val="005F3336"/>
    <w:rsid w:val="005F349E"/>
    <w:rsid w:val="005F3575"/>
    <w:rsid w:val="005F3F28"/>
    <w:rsid w:val="005F3FB6"/>
    <w:rsid w:val="005F4310"/>
    <w:rsid w:val="005F475B"/>
    <w:rsid w:val="005F505C"/>
    <w:rsid w:val="005F50F8"/>
    <w:rsid w:val="005F51D8"/>
    <w:rsid w:val="005F5674"/>
    <w:rsid w:val="005F56C2"/>
    <w:rsid w:val="005F59D8"/>
    <w:rsid w:val="005F5D5D"/>
    <w:rsid w:val="005F6043"/>
    <w:rsid w:val="005F68D7"/>
    <w:rsid w:val="005F6A51"/>
    <w:rsid w:val="005F6DA3"/>
    <w:rsid w:val="005F6EE3"/>
    <w:rsid w:val="005F72CF"/>
    <w:rsid w:val="005F7ED7"/>
    <w:rsid w:val="00600143"/>
    <w:rsid w:val="006006EB"/>
    <w:rsid w:val="00600919"/>
    <w:rsid w:val="00600DBD"/>
    <w:rsid w:val="0060215E"/>
    <w:rsid w:val="00602417"/>
    <w:rsid w:val="00602FB6"/>
    <w:rsid w:val="00603C99"/>
    <w:rsid w:val="00603D56"/>
    <w:rsid w:val="0060421E"/>
    <w:rsid w:val="00604581"/>
    <w:rsid w:val="00604601"/>
    <w:rsid w:val="0060505D"/>
    <w:rsid w:val="0060550E"/>
    <w:rsid w:val="006058CE"/>
    <w:rsid w:val="00605F58"/>
    <w:rsid w:val="0060602D"/>
    <w:rsid w:val="006061BC"/>
    <w:rsid w:val="0060679F"/>
    <w:rsid w:val="00606B11"/>
    <w:rsid w:val="00606F89"/>
    <w:rsid w:val="006070E8"/>
    <w:rsid w:val="0060731B"/>
    <w:rsid w:val="00607506"/>
    <w:rsid w:val="006129ED"/>
    <w:rsid w:val="00613D0E"/>
    <w:rsid w:val="00613DAA"/>
    <w:rsid w:val="00614CD1"/>
    <w:rsid w:val="00614EA7"/>
    <w:rsid w:val="006152CD"/>
    <w:rsid w:val="00615359"/>
    <w:rsid w:val="00615391"/>
    <w:rsid w:val="00615686"/>
    <w:rsid w:val="006159A0"/>
    <w:rsid w:val="00615C13"/>
    <w:rsid w:val="00615FD2"/>
    <w:rsid w:val="00616164"/>
    <w:rsid w:val="00616F44"/>
    <w:rsid w:val="00617A02"/>
    <w:rsid w:val="00617AFD"/>
    <w:rsid w:val="006203F1"/>
    <w:rsid w:val="006206A6"/>
    <w:rsid w:val="00620BBE"/>
    <w:rsid w:val="00621255"/>
    <w:rsid w:val="00621605"/>
    <w:rsid w:val="00621E25"/>
    <w:rsid w:val="00621ECF"/>
    <w:rsid w:val="0062209C"/>
    <w:rsid w:val="0062252E"/>
    <w:rsid w:val="00622599"/>
    <w:rsid w:val="006226B0"/>
    <w:rsid w:val="006226F2"/>
    <w:rsid w:val="006229B5"/>
    <w:rsid w:val="0062391E"/>
    <w:rsid w:val="00623AED"/>
    <w:rsid w:val="00623CC1"/>
    <w:rsid w:val="006241EC"/>
    <w:rsid w:val="00625033"/>
    <w:rsid w:val="0062550C"/>
    <w:rsid w:val="006255C9"/>
    <w:rsid w:val="0062601C"/>
    <w:rsid w:val="00626469"/>
    <w:rsid w:val="0062646D"/>
    <w:rsid w:val="006265D5"/>
    <w:rsid w:val="00626614"/>
    <w:rsid w:val="00626676"/>
    <w:rsid w:val="00626900"/>
    <w:rsid w:val="00626D19"/>
    <w:rsid w:val="00626E1F"/>
    <w:rsid w:val="00627689"/>
    <w:rsid w:val="006276C5"/>
    <w:rsid w:val="00630BF1"/>
    <w:rsid w:val="00630E57"/>
    <w:rsid w:val="00631335"/>
    <w:rsid w:val="006313AC"/>
    <w:rsid w:val="00631909"/>
    <w:rsid w:val="00631915"/>
    <w:rsid w:val="00631D52"/>
    <w:rsid w:val="0063233F"/>
    <w:rsid w:val="006325FA"/>
    <w:rsid w:val="00632E74"/>
    <w:rsid w:val="00632EDD"/>
    <w:rsid w:val="00633A70"/>
    <w:rsid w:val="00633B89"/>
    <w:rsid w:val="00634052"/>
    <w:rsid w:val="006347C6"/>
    <w:rsid w:val="00634A5A"/>
    <w:rsid w:val="00635617"/>
    <w:rsid w:val="006358BA"/>
    <w:rsid w:val="00635BA6"/>
    <w:rsid w:val="00636229"/>
    <w:rsid w:val="006362CA"/>
    <w:rsid w:val="00636758"/>
    <w:rsid w:val="006368C3"/>
    <w:rsid w:val="00640858"/>
    <w:rsid w:val="006408F3"/>
    <w:rsid w:val="00640FD8"/>
    <w:rsid w:val="006411B2"/>
    <w:rsid w:val="00642739"/>
    <w:rsid w:val="00642B90"/>
    <w:rsid w:val="00643104"/>
    <w:rsid w:val="00643320"/>
    <w:rsid w:val="00643BAF"/>
    <w:rsid w:val="00643E03"/>
    <w:rsid w:val="00644977"/>
    <w:rsid w:val="00644B47"/>
    <w:rsid w:val="00644D8C"/>
    <w:rsid w:val="0064654E"/>
    <w:rsid w:val="00646779"/>
    <w:rsid w:val="00646E02"/>
    <w:rsid w:val="00647095"/>
    <w:rsid w:val="00647DF4"/>
    <w:rsid w:val="00647FFB"/>
    <w:rsid w:val="00650DE8"/>
    <w:rsid w:val="00650F13"/>
    <w:rsid w:val="00651692"/>
    <w:rsid w:val="006524FB"/>
    <w:rsid w:val="006525BE"/>
    <w:rsid w:val="00652F53"/>
    <w:rsid w:val="00653066"/>
    <w:rsid w:val="00653B92"/>
    <w:rsid w:val="00653E85"/>
    <w:rsid w:val="00653EA4"/>
    <w:rsid w:val="00654464"/>
    <w:rsid w:val="006547E4"/>
    <w:rsid w:val="00654ED0"/>
    <w:rsid w:val="00656DA9"/>
    <w:rsid w:val="00656E63"/>
    <w:rsid w:val="00657189"/>
    <w:rsid w:val="00657B60"/>
    <w:rsid w:val="00657EBA"/>
    <w:rsid w:val="00657EF9"/>
    <w:rsid w:val="00657FAE"/>
    <w:rsid w:val="0066008D"/>
    <w:rsid w:val="00660447"/>
    <w:rsid w:val="0066066C"/>
    <w:rsid w:val="006611B0"/>
    <w:rsid w:val="00661461"/>
    <w:rsid w:val="00661F7C"/>
    <w:rsid w:val="00662085"/>
    <w:rsid w:val="006630A7"/>
    <w:rsid w:val="006630D4"/>
    <w:rsid w:val="00663332"/>
    <w:rsid w:val="00663C6F"/>
    <w:rsid w:val="00663D4B"/>
    <w:rsid w:val="006641BB"/>
    <w:rsid w:val="0066498F"/>
    <w:rsid w:val="006650EF"/>
    <w:rsid w:val="006654A3"/>
    <w:rsid w:val="006657B2"/>
    <w:rsid w:val="006658A5"/>
    <w:rsid w:val="00665A20"/>
    <w:rsid w:val="00666509"/>
    <w:rsid w:val="00666516"/>
    <w:rsid w:val="006670E5"/>
    <w:rsid w:val="00667804"/>
    <w:rsid w:val="00667841"/>
    <w:rsid w:val="00667AC4"/>
    <w:rsid w:val="00670177"/>
    <w:rsid w:val="00670BC1"/>
    <w:rsid w:val="006719B5"/>
    <w:rsid w:val="0067241E"/>
    <w:rsid w:val="0067290C"/>
    <w:rsid w:val="00673033"/>
    <w:rsid w:val="0067326F"/>
    <w:rsid w:val="00673CF2"/>
    <w:rsid w:val="00673F94"/>
    <w:rsid w:val="006740BB"/>
    <w:rsid w:val="0067438D"/>
    <w:rsid w:val="00674C13"/>
    <w:rsid w:val="006756FE"/>
    <w:rsid w:val="00675B80"/>
    <w:rsid w:val="00675C93"/>
    <w:rsid w:val="0067651C"/>
    <w:rsid w:val="00676695"/>
    <w:rsid w:val="00676B16"/>
    <w:rsid w:val="00680122"/>
    <w:rsid w:val="006801ED"/>
    <w:rsid w:val="006808D7"/>
    <w:rsid w:val="006811AE"/>
    <w:rsid w:val="006811DC"/>
    <w:rsid w:val="0068160C"/>
    <w:rsid w:val="006819A7"/>
    <w:rsid w:val="00681C95"/>
    <w:rsid w:val="00681F45"/>
    <w:rsid w:val="00682401"/>
    <w:rsid w:val="006833BA"/>
    <w:rsid w:val="00683AA1"/>
    <w:rsid w:val="00684012"/>
    <w:rsid w:val="00684EC7"/>
    <w:rsid w:val="00685A75"/>
    <w:rsid w:val="00685B49"/>
    <w:rsid w:val="00685F12"/>
    <w:rsid w:val="00685F32"/>
    <w:rsid w:val="00686EEB"/>
    <w:rsid w:val="00687787"/>
    <w:rsid w:val="00687892"/>
    <w:rsid w:val="00687B4E"/>
    <w:rsid w:val="006904DB"/>
    <w:rsid w:val="006907F1"/>
    <w:rsid w:val="00690AFC"/>
    <w:rsid w:val="00690BEF"/>
    <w:rsid w:val="00690DF1"/>
    <w:rsid w:val="006912E6"/>
    <w:rsid w:val="00691471"/>
    <w:rsid w:val="0069192C"/>
    <w:rsid w:val="00692DB0"/>
    <w:rsid w:val="00692F80"/>
    <w:rsid w:val="006930EF"/>
    <w:rsid w:val="0069322B"/>
    <w:rsid w:val="00694420"/>
    <w:rsid w:val="006949BF"/>
    <w:rsid w:val="00694A60"/>
    <w:rsid w:val="0069502D"/>
    <w:rsid w:val="00695993"/>
    <w:rsid w:val="00695B19"/>
    <w:rsid w:val="00695E7D"/>
    <w:rsid w:val="00696052"/>
    <w:rsid w:val="00697C15"/>
    <w:rsid w:val="006A0473"/>
    <w:rsid w:val="006A0CD3"/>
    <w:rsid w:val="006A1007"/>
    <w:rsid w:val="006A12A1"/>
    <w:rsid w:val="006A1C38"/>
    <w:rsid w:val="006A2C58"/>
    <w:rsid w:val="006A371C"/>
    <w:rsid w:val="006A3ED0"/>
    <w:rsid w:val="006A49F5"/>
    <w:rsid w:val="006A5481"/>
    <w:rsid w:val="006A5533"/>
    <w:rsid w:val="006A5EA3"/>
    <w:rsid w:val="006A6166"/>
    <w:rsid w:val="006A6F31"/>
    <w:rsid w:val="006A71FE"/>
    <w:rsid w:val="006A7443"/>
    <w:rsid w:val="006A7791"/>
    <w:rsid w:val="006A78C8"/>
    <w:rsid w:val="006A7A36"/>
    <w:rsid w:val="006A7BF6"/>
    <w:rsid w:val="006A7E7D"/>
    <w:rsid w:val="006B0140"/>
    <w:rsid w:val="006B0874"/>
    <w:rsid w:val="006B0C00"/>
    <w:rsid w:val="006B0C37"/>
    <w:rsid w:val="006B15EA"/>
    <w:rsid w:val="006B17C7"/>
    <w:rsid w:val="006B2087"/>
    <w:rsid w:val="006B2354"/>
    <w:rsid w:val="006B25B5"/>
    <w:rsid w:val="006B2D10"/>
    <w:rsid w:val="006B2D19"/>
    <w:rsid w:val="006B3117"/>
    <w:rsid w:val="006B3854"/>
    <w:rsid w:val="006B3B36"/>
    <w:rsid w:val="006B419E"/>
    <w:rsid w:val="006B41C3"/>
    <w:rsid w:val="006B41E4"/>
    <w:rsid w:val="006B43D7"/>
    <w:rsid w:val="006B4C1F"/>
    <w:rsid w:val="006B507E"/>
    <w:rsid w:val="006B50E4"/>
    <w:rsid w:val="006B5416"/>
    <w:rsid w:val="006B5CBB"/>
    <w:rsid w:val="006B6539"/>
    <w:rsid w:val="006B661B"/>
    <w:rsid w:val="006B6B7B"/>
    <w:rsid w:val="006B7230"/>
    <w:rsid w:val="006B72EB"/>
    <w:rsid w:val="006B795A"/>
    <w:rsid w:val="006C00F7"/>
    <w:rsid w:val="006C046A"/>
    <w:rsid w:val="006C05CA"/>
    <w:rsid w:val="006C05CB"/>
    <w:rsid w:val="006C063D"/>
    <w:rsid w:val="006C089D"/>
    <w:rsid w:val="006C0920"/>
    <w:rsid w:val="006C0FDF"/>
    <w:rsid w:val="006C10D6"/>
    <w:rsid w:val="006C1171"/>
    <w:rsid w:val="006C1628"/>
    <w:rsid w:val="006C1B22"/>
    <w:rsid w:val="006C2EAF"/>
    <w:rsid w:val="006C31C2"/>
    <w:rsid w:val="006C3A34"/>
    <w:rsid w:val="006C417F"/>
    <w:rsid w:val="006C42CE"/>
    <w:rsid w:val="006C521A"/>
    <w:rsid w:val="006C52D9"/>
    <w:rsid w:val="006C659D"/>
    <w:rsid w:val="006C6617"/>
    <w:rsid w:val="006C6C38"/>
    <w:rsid w:val="006C723F"/>
    <w:rsid w:val="006C77FB"/>
    <w:rsid w:val="006C7932"/>
    <w:rsid w:val="006D0BCD"/>
    <w:rsid w:val="006D0C29"/>
    <w:rsid w:val="006D1122"/>
    <w:rsid w:val="006D1FD4"/>
    <w:rsid w:val="006D2035"/>
    <w:rsid w:val="006D2049"/>
    <w:rsid w:val="006D34FA"/>
    <w:rsid w:val="006D3872"/>
    <w:rsid w:val="006D3BE8"/>
    <w:rsid w:val="006D3E0F"/>
    <w:rsid w:val="006D3F70"/>
    <w:rsid w:val="006D4DF7"/>
    <w:rsid w:val="006D4F6B"/>
    <w:rsid w:val="006D5779"/>
    <w:rsid w:val="006D590E"/>
    <w:rsid w:val="006D628E"/>
    <w:rsid w:val="006D671F"/>
    <w:rsid w:val="006D69F6"/>
    <w:rsid w:val="006D71DE"/>
    <w:rsid w:val="006D76FF"/>
    <w:rsid w:val="006D7877"/>
    <w:rsid w:val="006E01D7"/>
    <w:rsid w:val="006E045C"/>
    <w:rsid w:val="006E0A9B"/>
    <w:rsid w:val="006E1FF5"/>
    <w:rsid w:val="006E26F2"/>
    <w:rsid w:val="006E2892"/>
    <w:rsid w:val="006E31E9"/>
    <w:rsid w:val="006E3403"/>
    <w:rsid w:val="006E3932"/>
    <w:rsid w:val="006E3D6B"/>
    <w:rsid w:val="006E45EE"/>
    <w:rsid w:val="006E570F"/>
    <w:rsid w:val="006E5C02"/>
    <w:rsid w:val="006E5D78"/>
    <w:rsid w:val="006E5D99"/>
    <w:rsid w:val="006E6045"/>
    <w:rsid w:val="006E620B"/>
    <w:rsid w:val="006E626F"/>
    <w:rsid w:val="006E6431"/>
    <w:rsid w:val="006E6D7F"/>
    <w:rsid w:val="006E6DAA"/>
    <w:rsid w:val="006E794F"/>
    <w:rsid w:val="006E7AE1"/>
    <w:rsid w:val="006E7EA1"/>
    <w:rsid w:val="006F0040"/>
    <w:rsid w:val="006F01AB"/>
    <w:rsid w:val="006F0E45"/>
    <w:rsid w:val="006F0FE2"/>
    <w:rsid w:val="006F1B41"/>
    <w:rsid w:val="006F21C9"/>
    <w:rsid w:val="006F37A7"/>
    <w:rsid w:val="006F3DDF"/>
    <w:rsid w:val="006F3EFB"/>
    <w:rsid w:val="006F4710"/>
    <w:rsid w:val="006F4C47"/>
    <w:rsid w:val="006F4D39"/>
    <w:rsid w:val="006F52D6"/>
    <w:rsid w:val="006F7442"/>
    <w:rsid w:val="007000D6"/>
    <w:rsid w:val="0070030A"/>
    <w:rsid w:val="0070054E"/>
    <w:rsid w:val="007005C8"/>
    <w:rsid w:val="0070066F"/>
    <w:rsid w:val="00700810"/>
    <w:rsid w:val="007012B5"/>
    <w:rsid w:val="00701962"/>
    <w:rsid w:val="0070383B"/>
    <w:rsid w:val="00703D19"/>
    <w:rsid w:val="00704EAA"/>
    <w:rsid w:val="00705902"/>
    <w:rsid w:val="00705B14"/>
    <w:rsid w:val="0070610D"/>
    <w:rsid w:val="007069E0"/>
    <w:rsid w:val="00706D01"/>
    <w:rsid w:val="0070718E"/>
    <w:rsid w:val="007101F4"/>
    <w:rsid w:val="007103A5"/>
    <w:rsid w:val="0071079D"/>
    <w:rsid w:val="00710B00"/>
    <w:rsid w:val="00711216"/>
    <w:rsid w:val="007114C6"/>
    <w:rsid w:val="00711B46"/>
    <w:rsid w:val="0071226F"/>
    <w:rsid w:val="007122C4"/>
    <w:rsid w:val="007127E0"/>
    <w:rsid w:val="007129CF"/>
    <w:rsid w:val="00715559"/>
    <w:rsid w:val="00715975"/>
    <w:rsid w:val="00715A06"/>
    <w:rsid w:val="00716038"/>
    <w:rsid w:val="007162DD"/>
    <w:rsid w:val="00716EF4"/>
    <w:rsid w:val="007170B8"/>
    <w:rsid w:val="007177A4"/>
    <w:rsid w:val="00717BD3"/>
    <w:rsid w:val="00720C60"/>
    <w:rsid w:val="00721174"/>
    <w:rsid w:val="00721936"/>
    <w:rsid w:val="007222DE"/>
    <w:rsid w:val="00722C12"/>
    <w:rsid w:val="00722E12"/>
    <w:rsid w:val="007237BC"/>
    <w:rsid w:val="00724582"/>
    <w:rsid w:val="0072508D"/>
    <w:rsid w:val="007250F5"/>
    <w:rsid w:val="00725741"/>
    <w:rsid w:val="00725E5B"/>
    <w:rsid w:val="00727C0F"/>
    <w:rsid w:val="007302D9"/>
    <w:rsid w:val="00730EC3"/>
    <w:rsid w:val="0073122A"/>
    <w:rsid w:val="00731514"/>
    <w:rsid w:val="00731747"/>
    <w:rsid w:val="00731D31"/>
    <w:rsid w:val="007323A9"/>
    <w:rsid w:val="0073269B"/>
    <w:rsid w:val="00732F3B"/>
    <w:rsid w:val="00733142"/>
    <w:rsid w:val="007334A3"/>
    <w:rsid w:val="0073428A"/>
    <w:rsid w:val="007349B0"/>
    <w:rsid w:val="00735093"/>
    <w:rsid w:val="00735114"/>
    <w:rsid w:val="00735862"/>
    <w:rsid w:val="0073598A"/>
    <w:rsid w:val="00735FA1"/>
    <w:rsid w:val="00736015"/>
    <w:rsid w:val="00736F68"/>
    <w:rsid w:val="00737EC8"/>
    <w:rsid w:val="00740928"/>
    <w:rsid w:val="00741415"/>
    <w:rsid w:val="00741640"/>
    <w:rsid w:val="00741806"/>
    <w:rsid w:val="00741DF3"/>
    <w:rsid w:val="00742108"/>
    <w:rsid w:val="007422C7"/>
    <w:rsid w:val="00742418"/>
    <w:rsid w:val="0074273C"/>
    <w:rsid w:val="0074293B"/>
    <w:rsid w:val="00742EE5"/>
    <w:rsid w:val="007434AF"/>
    <w:rsid w:val="007441F5"/>
    <w:rsid w:val="00744488"/>
    <w:rsid w:val="007447AA"/>
    <w:rsid w:val="007453C9"/>
    <w:rsid w:val="0074546B"/>
    <w:rsid w:val="00745A28"/>
    <w:rsid w:val="00746109"/>
    <w:rsid w:val="0074617B"/>
    <w:rsid w:val="007463AF"/>
    <w:rsid w:val="007467BC"/>
    <w:rsid w:val="00746C63"/>
    <w:rsid w:val="00746E20"/>
    <w:rsid w:val="00747881"/>
    <w:rsid w:val="00750281"/>
    <w:rsid w:val="007505C3"/>
    <w:rsid w:val="00750733"/>
    <w:rsid w:val="007509E0"/>
    <w:rsid w:val="00750ABC"/>
    <w:rsid w:val="00750B5C"/>
    <w:rsid w:val="00751381"/>
    <w:rsid w:val="00752F21"/>
    <w:rsid w:val="007530BE"/>
    <w:rsid w:val="007535E1"/>
    <w:rsid w:val="007539C4"/>
    <w:rsid w:val="00754019"/>
    <w:rsid w:val="007543CD"/>
    <w:rsid w:val="00754402"/>
    <w:rsid w:val="007551B1"/>
    <w:rsid w:val="007558E5"/>
    <w:rsid w:val="00755E3B"/>
    <w:rsid w:val="0075692C"/>
    <w:rsid w:val="00756939"/>
    <w:rsid w:val="00756C7A"/>
    <w:rsid w:val="00756F7B"/>
    <w:rsid w:val="00757C80"/>
    <w:rsid w:val="00757D0C"/>
    <w:rsid w:val="00757DAF"/>
    <w:rsid w:val="007600E5"/>
    <w:rsid w:val="007606B6"/>
    <w:rsid w:val="00761C65"/>
    <w:rsid w:val="00761E8B"/>
    <w:rsid w:val="00761EAB"/>
    <w:rsid w:val="00761FF0"/>
    <w:rsid w:val="0076213A"/>
    <w:rsid w:val="00762216"/>
    <w:rsid w:val="00762D42"/>
    <w:rsid w:val="007638EA"/>
    <w:rsid w:val="00763DE6"/>
    <w:rsid w:val="00763E1E"/>
    <w:rsid w:val="00764069"/>
    <w:rsid w:val="00764363"/>
    <w:rsid w:val="0076436D"/>
    <w:rsid w:val="00764961"/>
    <w:rsid w:val="00764988"/>
    <w:rsid w:val="00764A83"/>
    <w:rsid w:val="00764D0B"/>
    <w:rsid w:val="00765627"/>
    <w:rsid w:val="00765A90"/>
    <w:rsid w:val="00765CFA"/>
    <w:rsid w:val="00765F61"/>
    <w:rsid w:val="00766372"/>
    <w:rsid w:val="00766383"/>
    <w:rsid w:val="00766A65"/>
    <w:rsid w:val="007674E3"/>
    <w:rsid w:val="00770345"/>
    <w:rsid w:val="00770584"/>
    <w:rsid w:val="00770985"/>
    <w:rsid w:val="00771270"/>
    <w:rsid w:val="007715A3"/>
    <w:rsid w:val="007725CD"/>
    <w:rsid w:val="00772A54"/>
    <w:rsid w:val="00772F13"/>
    <w:rsid w:val="0077469C"/>
    <w:rsid w:val="00774ACF"/>
    <w:rsid w:val="00774AE1"/>
    <w:rsid w:val="007750EA"/>
    <w:rsid w:val="00775A05"/>
    <w:rsid w:val="007760F2"/>
    <w:rsid w:val="00776232"/>
    <w:rsid w:val="007768E0"/>
    <w:rsid w:val="00776C74"/>
    <w:rsid w:val="00777055"/>
    <w:rsid w:val="00777566"/>
    <w:rsid w:val="00777AAC"/>
    <w:rsid w:val="00777C2F"/>
    <w:rsid w:val="00777E9E"/>
    <w:rsid w:val="00780021"/>
    <w:rsid w:val="007802A6"/>
    <w:rsid w:val="0078030D"/>
    <w:rsid w:val="00780340"/>
    <w:rsid w:val="00781926"/>
    <w:rsid w:val="007830A1"/>
    <w:rsid w:val="00783593"/>
    <w:rsid w:val="00783FB1"/>
    <w:rsid w:val="007854E0"/>
    <w:rsid w:val="007856C4"/>
    <w:rsid w:val="00785F1F"/>
    <w:rsid w:val="0078637D"/>
    <w:rsid w:val="0078653D"/>
    <w:rsid w:val="00786B2E"/>
    <w:rsid w:val="00787486"/>
    <w:rsid w:val="007878CF"/>
    <w:rsid w:val="007904D1"/>
    <w:rsid w:val="00790774"/>
    <w:rsid w:val="00791030"/>
    <w:rsid w:val="007911C9"/>
    <w:rsid w:val="00791321"/>
    <w:rsid w:val="00791610"/>
    <w:rsid w:val="007916EB"/>
    <w:rsid w:val="0079205E"/>
    <w:rsid w:val="00792AF6"/>
    <w:rsid w:val="00792B7C"/>
    <w:rsid w:val="00792FFD"/>
    <w:rsid w:val="007935B5"/>
    <w:rsid w:val="00793B03"/>
    <w:rsid w:val="007944E6"/>
    <w:rsid w:val="00794A61"/>
    <w:rsid w:val="00794C7C"/>
    <w:rsid w:val="00794D1D"/>
    <w:rsid w:val="00794EE1"/>
    <w:rsid w:val="007963B7"/>
    <w:rsid w:val="00796458"/>
    <w:rsid w:val="0079654F"/>
    <w:rsid w:val="00796A3F"/>
    <w:rsid w:val="00796C0C"/>
    <w:rsid w:val="00796D27"/>
    <w:rsid w:val="00796DD7"/>
    <w:rsid w:val="00797180"/>
    <w:rsid w:val="00797370"/>
    <w:rsid w:val="0079761C"/>
    <w:rsid w:val="00797947"/>
    <w:rsid w:val="007A003E"/>
    <w:rsid w:val="007A00EE"/>
    <w:rsid w:val="007A07BD"/>
    <w:rsid w:val="007A0870"/>
    <w:rsid w:val="007A0A46"/>
    <w:rsid w:val="007A101A"/>
    <w:rsid w:val="007A195C"/>
    <w:rsid w:val="007A1C67"/>
    <w:rsid w:val="007A1F88"/>
    <w:rsid w:val="007A2296"/>
    <w:rsid w:val="007A2BA9"/>
    <w:rsid w:val="007A2CC0"/>
    <w:rsid w:val="007A2E66"/>
    <w:rsid w:val="007A393C"/>
    <w:rsid w:val="007A43FE"/>
    <w:rsid w:val="007A44C5"/>
    <w:rsid w:val="007A47CF"/>
    <w:rsid w:val="007A4BBA"/>
    <w:rsid w:val="007A57FB"/>
    <w:rsid w:val="007A60E9"/>
    <w:rsid w:val="007A661D"/>
    <w:rsid w:val="007A6834"/>
    <w:rsid w:val="007A73EE"/>
    <w:rsid w:val="007A7494"/>
    <w:rsid w:val="007A7744"/>
    <w:rsid w:val="007A79ED"/>
    <w:rsid w:val="007B041D"/>
    <w:rsid w:val="007B0804"/>
    <w:rsid w:val="007B08D9"/>
    <w:rsid w:val="007B1B0F"/>
    <w:rsid w:val="007B1CC4"/>
    <w:rsid w:val="007B25A1"/>
    <w:rsid w:val="007B2950"/>
    <w:rsid w:val="007B29A0"/>
    <w:rsid w:val="007B2B83"/>
    <w:rsid w:val="007B2D35"/>
    <w:rsid w:val="007B2F59"/>
    <w:rsid w:val="007B3793"/>
    <w:rsid w:val="007B3912"/>
    <w:rsid w:val="007B3B99"/>
    <w:rsid w:val="007B3C6E"/>
    <w:rsid w:val="007B3DAB"/>
    <w:rsid w:val="007B3EF7"/>
    <w:rsid w:val="007B55E5"/>
    <w:rsid w:val="007B62FF"/>
    <w:rsid w:val="007B69AF"/>
    <w:rsid w:val="007B6F6B"/>
    <w:rsid w:val="007B789E"/>
    <w:rsid w:val="007C10B3"/>
    <w:rsid w:val="007C1174"/>
    <w:rsid w:val="007C17EB"/>
    <w:rsid w:val="007C1D96"/>
    <w:rsid w:val="007C2B06"/>
    <w:rsid w:val="007C2B99"/>
    <w:rsid w:val="007C3E36"/>
    <w:rsid w:val="007C4E35"/>
    <w:rsid w:val="007C5B2F"/>
    <w:rsid w:val="007C68D0"/>
    <w:rsid w:val="007C690D"/>
    <w:rsid w:val="007C6C4C"/>
    <w:rsid w:val="007C70AC"/>
    <w:rsid w:val="007C713F"/>
    <w:rsid w:val="007C7510"/>
    <w:rsid w:val="007C794D"/>
    <w:rsid w:val="007C7BDE"/>
    <w:rsid w:val="007D0064"/>
    <w:rsid w:val="007D01B9"/>
    <w:rsid w:val="007D080A"/>
    <w:rsid w:val="007D0914"/>
    <w:rsid w:val="007D14AF"/>
    <w:rsid w:val="007D1BED"/>
    <w:rsid w:val="007D216C"/>
    <w:rsid w:val="007D35B2"/>
    <w:rsid w:val="007D37CE"/>
    <w:rsid w:val="007D404B"/>
    <w:rsid w:val="007D4294"/>
    <w:rsid w:val="007D46E1"/>
    <w:rsid w:val="007D5049"/>
    <w:rsid w:val="007D563D"/>
    <w:rsid w:val="007D5ADF"/>
    <w:rsid w:val="007D60C8"/>
    <w:rsid w:val="007D6959"/>
    <w:rsid w:val="007D6F1E"/>
    <w:rsid w:val="007D7AAF"/>
    <w:rsid w:val="007D7DEE"/>
    <w:rsid w:val="007E0A25"/>
    <w:rsid w:val="007E0B9F"/>
    <w:rsid w:val="007E0EFF"/>
    <w:rsid w:val="007E1373"/>
    <w:rsid w:val="007E1E98"/>
    <w:rsid w:val="007E29A5"/>
    <w:rsid w:val="007E2AF5"/>
    <w:rsid w:val="007E337C"/>
    <w:rsid w:val="007E33F9"/>
    <w:rsid w:val="007E3E0C"/>
    <w:rsid w:val="007E4BD1"/>
    <w:rsid w:val="007E4D58"/>
    <w:rsid w:val="007E5367"/>
    <w:rsid w:val="007E54AD"/>
    <w:rsid w:val="007E5527"/>
    <w:rsid w:val="007E6B8A"/>
    <w:rsid w:val="007E6DC6"/>
    <w:rsid w:val="007E742D"/>
    <w:rsid w:val="007E78A5"/>
    <w:rsid w:val="007E78E7"/>
    <w:rsid w:val="007E7A12"/>
    <w:rsid w:val="007E7BD4"/>
    <w:rsid w:val="007F062F"/>
    <w:rsid w:val="007F08ED"/>
    <w:rsid w:val="007F11C8"/>
    <w:rsid w:val="007F2832"/>
    <w:rsid w:val="007F36E5"/>
    <w:rsid w:val="007F3E9A"/>
    <w:rsid w:val="007F4414"/>
    <w:rsid w:val="007F4686"/>
    <w:rsid w:val="007F48DB"/>
    <w:rsid w:val="007F4957"/>
    <w:rsid w:val="007F4EE2"/>
    <w:rsid w:val="007F4F3D"/>
    <w:rsid w:val="007F4FE1"/>
    <w:rsid w:val="007F57C4"/>
    <w:rsid w:val="007F6814"/>
    <w:rsid w:val="007F7547"/>
    <w:rsid w:val="007F7646"/>
    <w:rsid w:val="007F795A"/>
    <w:rsid w:val="007F7AC0"/>
    <w:rsid w:val="007F7E0D"/>
    <w:rsid w:val="008000EB"/>
    <w:rsid w:val="0080025D"/>
    <w:rsid w:val="00800288"/>
    <w:rsid w:val="008007E0"/>
    <w:rsid w:val="00800A32"/>
    <w:rsid w:val="0080204B"/>
    <w:rsid w:val="0080235F"/>
    <w:rsid w:val="0080273D"/>
    <w:rsid w:val="00802A7E"/>
    <w:rsid w:val="00802BBC"/>
    <w:rsid w:val="00803626"/>
    <w:rsid w:val="00803AE6"/>
    <w:rsid w:val="00803BCD"/>
    <w:rsid w:val="00803D72"/>
    <w:rsid w:val="00803EA6"/>
    <w:rsid w:val="00804091"/>
    <w:rsid w:val="00804AAA"/>
    <w:rsid w:val="00804BCF"/>
    <w:rsid w:val="00804E5A"/>
    <w:rsid w:val="0080618D"/>
    <w:rsid w:val="008063D3"/>
    <w:rsid w:val="00806410"/>
    <w:rsid w:val="008065ED"/>
    <w:rsid w:val="00806AC4"/>
    <w:rsid w:val="00807219"/>
    <w:rsid w:val="00807A99"/>
    <w:rsid w:val="00807BB9"/>
    <w:rsid w:val="00807DB4"/>
    <w:rsid w:val="00810903"/>
    <w:rsid w:val="00810AA5"/>
    <w:rsid w:val="00810F6E"/>
    <w:rsid w:val="008118A1"/>
    <w:rsid w:val="00811FAF"/>
    <w:rsid w:val="00812768"/>
    <w:rsid w:val="0081308C"/>
    <w:rsid w:val="0081325C"/>
    <w:rsid w:val="00813298"/>
    <w:rsid w:val="00813318"/>
    <w:rsid w:val="00813917"/>
    <w:rsid w:val="00813ABF"/>
    <w:rsid w:val="00813DBE"/>
    <w:rsid w:val="0081451C"/>
    <w:rsid w:val="0081470B"/>
    <w:rsid w:val="00814D9F"/>
    <w:rsid w:val="008158DA"/>
    <w:rsid w:val="00815AE8"/>
    <w:rsid w:val="00815DDE"/>
    <w:rsid w:val="00816619"/>
    <w:rsid w:val="0081689C"/>
    <w:rsid w:val="0081693A"/>
    <w:rsid w:val="00816967"/>
    <w:rsid w:val="00817003"/>
    <w:rsid w:val="0081704D"/>
    <w:rsid w:val="00817435"/>
    <w:rsid w:val="008178C9"/>
    <w:rsid w:val="00820036"/>
    <w:rsid w:val="00820CA0"/>
    <w:rsid w:val="00820DCA"/>
    <w:rsid w:val="00820E5E"/>
    <w:rsid w:val="00821067"/>
    <w:rsid w:val="0082218B"/>
    <w:rsid w:val="0082253C"/>
    <w:rsid w:val="00822641"/>
    <w:rsid w:val="00822B7B"/>
    <w:rsid w:val="00822D52"/>
    <w:rsid w:val="0082305D"/>
    <w:rsid w:val="00823124"/>
    <w:rsid w:val="0082344B"/>
    <w:rsid w:val="008236A2"/>
    <w:rsid w:val="00823BA0"/>
    <w:rsid w:val="0082466A"/>
    <w:rsid w:val="0082493C"/>
    <w:rsid w:val="00824EA0"/>
    <w:rsid w:val="00824F5B"/>
    <w:rsid w:val="00825FA0"/>
    <w:rsid w:val="008263CD"/>
    <w:rsid w:val="00826889"/>
    <w:rsid w:val="008269B5"/>
    <w:rsid w:val="00826A98"/>
    <w:rsid w:val="00826B30"/>
    <w:rsid w:val="0082710E"/>
    <w:rsid w:val="008279AD"/>
    <w:rsid w:val="0083007F"/>
    <w:rsid w:val="0083022C"/>
    <w:rsid w:val="0083058C"/>
    <w:rsid w:val="00830653"/>
    <w:rsid w:val="00830678"/>
    <w:rsid w:val="00831385"/>
    <w:rsid w:val="00831771"/>
    <w:rsid w:val="008318DF"/>
    <w:rsid w:val="00831973"/>
    <w:rsid w:val="00831D18"/>
    <w:rsid w:val="00831FB1"/>
    <w:rsid w:val="008324BB"/>
    <w:rsid w:val="00832A54"/>
    <w:rsid w:val="00832E01"/>
    <w:rsid w:val="00833500"/>
    <w:rsid w:val="00834184"/>
    <w:rsid w:val="008343E6"/>
    <w:rsid w:val="00835726"/>
    <w:rsid w:val="00835BF0"/>
    <w:rsid w:val="008368BD"/>
    <w:rsid w:val="00836C32"/>
    <w:rsid w:val="00836CB7"/>
    <w:rsid w:val="008370B4"/>
    <w:rsid w:val="00837DC7"/>
    <w:rsid w:val="00840588"/>
    <w:rsid w:val="008405EA"/>
    <w:rsid w:val="00840690"/>
    <w:rsid w:val="008408F5"/>
    <w:rsid w:val="00840C43"/>
    <w:rsid w:val="00841264"/>
    <w:rsid w:val="008415AE"/>
    <w:rsid w:val="00841679"/>
    <w:rsid w:val="00842111"/>
    <w:rsid w:val="00842DAF"/>
    <w:rsid w:val="00842F53"/>
    <w:rsid w:val="00843135"/>
    <w:rsid w:val="0084375D"/>
    <w:rsid w:val="00844894"/>
    <w:rsid w:val="008458FF"/>
    <w:rsid w:val="00845E4F"/>
    <w:rsid w:val="008462D5"/>
    <w:rsid w:val="0084678C"/>
    <w:rsid w:val="00846E32"/>
    <w:rsid w:val="00847136"/>
    <w:rsid w:val="008503CE"/>
    <w:rsid w:val="00850AA7"/>
    <w:rsid w:val="00850F27"/>
    <w:rsid w:val="008511E7"/>
    <w:rsid w:val="008515EB"/>
    <w:rsid w:val="0085161D"/>
    <w:rsid w:val="00851799"/>
    <w:rsid w:val="00851811"/>
    <w:rsid w:val="00851D7C"/>
    <w:rsid w:val="00851F8E"/>
    <w:rsid w:val="00852355"/>
    <w:rsid w:val="00852C2B"/>
    <w:rsid w:val="00852CA4"/>
    <w:rsid w:val="0085349F"/>
    <w:rsid w:val="00853607"/>
    <w:rsid w:val="008541B5"/>
    <w:rsid w:val="00854D30"/>
    <w:rsid w:val="00855277"/>
    <w:rsid w:val="00855E1B"/>
    <w:rsid w:val="00856733"/>
    <w:rsid w:val="00856E16"/>
    <w:rsid w:val="00856E3A"/>
    <w:rsid w:val="00857240"/>
    <w:rsid w:val="00857A7D"/>
    <w:rsid w:val="00857B6F"/>
    <w:rsid w:val="0086075B"/>
    <w:rsid w:val="00860882"/>
    <w:rsid w:val="00860B7B"/>
    <w:rsid w:val="008612D0"/>
    <w:rsid w:val="00861400"/>
    <w:rsid w:val="0086194E"/>
    <w:rsid w:val="00861C37"/>
    <w:rsid w:val="00861F43"/>
    <w:rsid w:val="008624F4"/>
    <w:rsid w:val="00862850"/>
    <w:rsid w:val="00862A35"/>
    <w:rsid w:val="00862C9B"/>
    <w:rsid w:val="00862F21"/>
    <w:rsid w:val="008631ED"/>
    <w:rsid w:val="0086358F"/>
    <w:rsid w:val="0086372A"/>
    <w:rsid w:val="00863E54"/>
    <w:rsid w:val="008640C2"/>
    <w:rsid w:val="00864A13"/>
    <w:rsid w:val="00864BDD"/>
    <w:rsid w:val="0086506C"/>
    <w:rsid w:val="0086525F"/>
    <w:rsid w:val="00865356"/>
    <w:rsid w:val="008654DA"/>
    <w:rsid w:val="008655C5"/>
    <w:rsid w:val="00865970"/>
    <w:rsid w:val="00865A77"/>
    <w:rsid w:val="00865BB6"/>
    <w:rsid w:val="00865F97"/>
    <w:rsid w:val="00866CED"/>
    <w:rsid w:val="00866FD8"/>
    <w:rsid w:val="008670DF"/>
    <w:rsid w:val="00867CCB"/>
    <w:rsid w:val="008700D8"/>
    <w:rsid w:val="008705EE"/>
    <w:rsid w:val="0087096F"/>
    <w:rsid w:val="00870BD2"/>
    <w:rsid w:val="00870E72"/>
    <w:rsid w:val="00871124"/>
    <w:rsid w:val="0087146E"/>
    <w:rsid w:val="008727E0"/>
    <w:rsid w:val="008728C3"/>
    <w:rsid w:val="00872BB8"/>
    <w:rsid w:val="00872C75"/>
    <w:rsid w:val="00872CE2"/>
    <w:rsid w:val="00872DE0"/>
    <w:rsid w:val="008731DB"/>
    <w:rsid w:val="008734E8"/>
    <w:rsid w:val="008739A7"/>
    <w:rsid w:val="008743CD"/>
    <w:rsid w:val="00875057"/>
    <w:rsid w:val="00875AFD"/>
    <w:rsid w:val="00875B1B"/>
    <w:rsid w:val="0087604B"/>
    <w:rsid w:val="008762AA"/>
    <w:rsid w:val="008765DE"/>
    <w:rsid w:val="008769F2"/>
    <w:rsid w:val="00876A46"/>
    <w:rsid w:val="00876B89"/>
    <w:rsid w:val="00876DC3"/>
    <w:rsid w:val="00880595"/>
    <w:rsid w:val="008808BE"/>
    <w:rsid w:val="0088117A"/>
    <w:rsid w:val="008812DC"/>
    <w:rsid w:val="0088150F"/>
    <w:rsid w:val="0088187A"/>
    <w:rsid w:val="00881EE0"/>
    <w:rsid w:val="00882301"/>
    <w:rsid w:val="008824E5"/>
    <w:rsid w:val="00882D41"/>
    <w:rsid w:val="00882D91"/>
    <w:rsid w:val="00883158"/>
    <w:rsid w:val="0088325D"/>
    <w:rsid w:val="008835A0"/>
    <w:rsid w:val="008841A1"/>
    <w:rsid w:val="008846A5"/>
    <w:rsid w:val="00884A3C"/>
    <w:rsid w:val="0088576A"/>
    <w:rsid w:val="00885928"/>
    <w:rsid w:val="00885E64"/>
    <w:rsid w:val="008866BA"/>
    <w:rsid w:val="008874C9"/>
    <w:rsid w:val="008905DD"/>
    <w:rsid w:val="00890637"/>
    <w:rsid w:val="00890B59"/>
    <w:rsid w:val="008911D2"/>
    <w:rsid w:val="0089160A"/>
    <w:rsid w:val="00892239"/>
    <w:rsid w:val="0089259F"/>
    <w:rsid w:val="00892B96"/>
    <w:rsid w:val="00892E8A"/>
    <w:rsid w:val="0089337A"/>
    <w:rsid w:val="0089361C"/>
    <w:rsid w:val="00893FEB"/>
    <w:rsid w:val="008940B0"/>
    <w:rsid w:val="008945D2"/>
    <w:rsid w:val="00894787"/>
    <w:rsid w:val="00894A48"/>
    <w:rsid w:val="00894AB2"/>
    <w:rsid w:val="00895519"/>
    <w:rsid w:val="008964C2"/>
    <w:rsid w:val="008964C7"/>
    <w:rsid w:val="00896539"/>
    <w:rsid w:val="008968A6"/>
    <w:rsid w:val="00896BE2"/>
    <w:rsid w:val="008971A5"/>
    <w:rsid w:val="008972A4"/>
    <w:rsid w:val="0089730E"/>
    <w:rsid w:val="008979A6"/>
    <w:rsid w:val="008A01DF"/>
    <w:rsid w:val="008A0726"/>
    <w:rsid w:val="008A0BAE"/>
    <w:rsid w:val="008A0C3F"/>
    <w:rsid w:val="008A0EDD"/>
    <w:rsid w:val="008A138D"/>
    <w:rsid w:val="008A1739"/>
    <w:rsid w:val="008A1998"/>
    <w:rsid w:val="008A1AB9"/>
    <w:rsid w:val="008A1AD6"/>
    <w:rsid w:val="008A1CBB"/>
    <w:rsid w:val="008A2390"/>
    <w:rsid w:val="008A23AE"/>
    <w:rsid w:val="008A2590"/>
    <w:rsid w:val="008A2710"/>
    <w:rsid w:val="008A2C74"/>
    <w:rsid w:val="008A347C"/>
    <w:rsid w:val="008A35B4"/>
    <w:rsid w:val="008A3823"/>
    <w:rsid w:val="008A384A"/>
    <w:rsid w:val="008A3954"/>
    <w:rsid w:val="008A3DE9"/>
    <w:rsid w:val="008A4239"/>
    <w:rsid w:val="008A486C"/>
    <w:rsid w:val="008A4A91"/>
    <w:rsid w:val="008A4ACB"/>
    <w:rsid w:val="008A50A6"/>
    <w:rsid w:val="008A5478"/>
    <w:rsid w:val="008A54AE"/>
    <w:rsid w:val="008A57DD"/>
    <w:rsid w:val="008A58C5"/>
    <w:rsid w:val="008A5D86"/>
    <w:rsid w:val="008A5F97"/>
    <w:rsid w:val="008A721A"/>
    <w:rsid w:val="008A7864"/>
    <w:rsid w:val="008A7934"/>
    <w:rsid w:val="008A7A5B"/>
    <w:rsid w:val="008A7CB8"/>
    <w:rsid w:val="008A7D93"/>
    <w:rsid w:val="008B0E90"/>
    <w:rsid w:val="008B0EAC"/>
    <w:rsid w:val="008B0F02"/>
    <w:rsid w:val="008B0F46"/>
    <w:rsid w:val="008B180F"/>
    <w:rsid w:val="008B19FD"/>
    <w:rsid w:val="008B2A5B"/>
    <w:rsid w:val="008B3358"/>
    <w:rsid w:val="008B3EE1"/>
    <w:rsid w:val="008B422E"/>
    <w:rsid w:val="008B4CFF"/>
    <w:rsid w:val="008B4E86"/>
    <w:rsid w:val="008B55B5"/>
    <w:rsid w:val="008B5C42"/>
    <w:rsid w:val="008B662C"/>
    <w:rsid w:val="008B6752"/>
    <w:rsid w:val="008B6AF4"/>
    <w:rsid w:val="008B7533"/>
    <w:rsid w:val="008B7BD9"/>
    <w:rsid w:val="008B7E74"/>
    <w:rsid w:val="008B7E8D"/>
    <w:rsid w:val="008C010B"/>
    <w:rsid w:val="008C0320"/>
    <w:rsid w:val="008C097F"/>
    <w:rsid w:val="008C0E24"/>
    <w:rsid w:val="008C112A"/>
    <w:rsid w:val="008C126F"/>
    <w:rsid w:val="008C136C"/>
    <w:rsid w:val="008C1C30"/>
    <w:rsid w:val="008C32A0"/>
    <w:rsid w:val="008C32F2"/>
    <w:rsid w:val="008C347D"/>
    <w:rsid w:val="008C41CD"/>
    <w:rsid w:val="008C4405"/>
    <w:rsid w:val="008C4845"/>
    <w:rsid w:val="008C4965"/>
    <w:rsid w:val="008C4D8A"/>
    <w:rsid w:val="008C5C4A"/>
    <w:rsid w:val="008C5E55"/>
    <w:rsid w:val="008C5FB8"/>
    <w:rsid w:val="008C62D5"/>
    <w:rsid w:val="008C687E"/>
    <w:rsid w:val="008C6F08"/>
    <w:rsid w:val="008C740A"/>
    <w:rsid w:val="008C76FD"/>
    <w:rsid w:val="008C77BD"/>
    <w:rsid w:val="008C7D4A"/>
    <w:rsid w:val="008C7FDC"/>
    <w:rsid w:val="008D063F"/>
    <w:rsid w:val="008D0948"/>
    <w:rsid w:val="008D0E1A"/>
    <w:rsid w:val="008D0E6D"/>
    <w:rsid w:val="008D0EB8"/>
    <w:rsid w:val="008D1118"/>
    <w:rsid w:val="008D159D"/>
    <w:rsid w:val="008D1AA7"/>
    <w:rsid w:val="008D1F5E"/>
    <w:rsid w:val="008D2216"/>
    <w:rsid w:val="008D3290"/>
    <w:rsid w:val="008D43C9"/>
    <w:rsid w:val="008D4B9B"/>
    <w:rsid w:val="008D5061"/>
    <w:rsid w:val="008D5492"/>
    <w:rsid w:val="008D60E0"/>
    <w:rsid w:val="008D6CBB"/>
    <w:rsid w:val="008D787C"/>
    <w:rsid w:val="008D7C36"/>
    <w:rsid w:val="008D7C5B"/>
    <w:rsid w:val="008D7D3B"/>
    <w:rsid w:val="008D7FB5"/>
    <w:rsid w:val="008E0116"/>
    <w:rsid w:val="008E06C3"/>
    <w:rsid w:val="008E109F"/>
    <w:rsid w:val="008E18F0"/>
    <w:rsid w:val="008E199E"/>
    <w:rsid w:val="008E1E74"/>
    <w:rsid w:val="008E2B1A"/>
    <w:rsid w:val="008E3931"/>
    <w:rsid w:val="008E3B20"/>
    <w:rsid w:val="008E427C"/>
    <w:rsid w:val="008E4D18"/>
    <w:rsid w:val="008E4D29"/>
    <w:rsid w:val="008E54A8"/>
    <w:rsid w:val="008E54E5"/>
    <w:rsid w:val="008E58BC"/>
    <w:rsid w:val="008E599C"/>
    <w:rsid w:val="008E5ACD"/>
    <w:rsid w:val="008E6169"/>
    <w:rsid w:val="008E66E7"/>
    <w:rsid w:val="008E6B2B"/>
    <w:rsid w:val="008E751A"/>
    <w:rsid w:val="008E7CBE"/>
    <w:rsid w:val="008F0B38"/>
    <w:rsid w:val="008F16DA"/>
    <w:rsid w:val="008F17AA"/>
    <w:rsid w:val="008F1A14"/>
    <w:rsid w:val="008F1A2C"/>
    <w:rsid w:val="008F1DC5"/>
    <w:rsid w:val="008F22B8"/>
    <w:rsid w:val="008F24DF"/>
    <w:rsid w:val="008F29E5"/>
    <w:rsid w:val="008F3F6B"/>
    <w:rsid w:val="008F41BA"/>
    <w:rsid w:val="008F43C2"/>
    <w:rsid w:val="008F4894"/>
    <w:rsid w:val="008F4AF3"/>
    <w:rsid w:val="008F4D8B"/>
    <w:rsid w:val="008F51DE"/>
    <w:rsid w:val="008F52F5"/>
    <w:rsid w:val="008F5E3D"/>
    <w:rsid w:val="008F627C"/>
    <w:rsid w:val="008F64C4"/>
    <w:rsid w:val="008F6E24"/>
    <w:rsid w:val="008F7479"/>
    <w:rsid w:val="008F7B9F"/>
    <w:rsid w:val="008F7C48"/>
    <w:rsid w:val="008F7D82"/>
    <w:rsid w:val="008F7FB5"/>
    <w:rsid w:val="00901579"/>
    <w:rsid w:val="00901699"/>
    <w:rsid w:val="009016F4"/>
    <w:rsid w:val="00901D20"/>
    <w:rsid w:val="009028B0"/>
    <w:rsid w:val="00902E29"/>
    <w:rsid w:val="00902EFE"/>
    <w:rsid w:val="00903074"/>
    <w:rsid w:val="009031EA"/>
    <w:rsid w:val="0090355E"/>
    <w:rsid w:val="00905395"/>
    <w:rsid w:val="009056B6"/>
    <w:rsid w:val="009061FA"/>
    <w:rsid w:val="00910EEF"/>
    <w:rsid w:val="00910EFC"/>
    <w:rsid w:val="00910F37"/>
    <w:rsid w:val="0091169F"/>
    <w:rsid w:val="00911E0B"/>
    <w:rsid w:val="00911E96"/>
    <w:rsid w:val="00912A8F"/>
    <w:rsid w:val="00914569"/>
    <w:rsid w:val="009147D9"/>
    <w:rsid w:val="00915A48"/>
    <w:rsid w:val="00916472"/>
    <w:rsid w:val="009168FC"/>
    <w:rsid w:val="00916A62"/>
    <w:rsid w:val="00916A80"/>
    <w:rsid w:val="00916E90"/>
    <w:rsid w:val="009173D2"/>
    <w:rsid w:val="009175DC"/>
    <w:rsid w:val="0091762E"/>
    <w:rsid w:val="009205C9"/>
    <w:rsid w:val="009213C1"/>
    <w:rsid w:val="00921425"/>
    <w:rsid w:val="009214D3"/>
    <w:rsid w:val="00921F9D"/>
    <w:rsid w:val="00922009"/>
    <w:rsid w:val="00922992"/>
    <w:rsid w:val="009231F1"/>
    <w:rsid w:val="00923CEB"/>
    <w:rsid w:val="009243F3"/>
    <w:rsid w:val="009247AF"/>
    <w:rsid w:val="009247CC"/>
    <w:rsid w:val="0092490C"/>
    <w:rsid w:val="009256AF"/>
    <w:rsid w:val="00926428"/>
    <w:rsid w:val="0092646A"/>
    <w:rsid w:val="009274DD"/>
    <w:rsid w:val="00927995"/>
    <w:rsid w:val="00927B09"/>
    <w:rsid w:val="00927ED5"/>
    <w:rsid w:val="009301F2"/>
    <w:rsid w:val="00930902"/>
    <w:rsid w:val="00930EA3"/>
    <w:rsid w:val="009316E3"/>
    <w:rsid w:val="00931AF2"/>
    <w:rsid w:val="00931EB1"/>
    <w:rsid w:val="009324CB"/>
    <w:rsid w:val="00932AF9"/>
    <w:rsid w:val="009334B6"/>
    <w:rsid w:val="00933961"/>
    <w:rsid w:val="00933B8A"/>
    <w:rsid w:val="00935A53"/>
    <w:rsid w:val="00935E67"/>
    <w:rsid w:val="0093651C"/>
    <w:rsid w:val="0093658E"/>
    <w:rsid w:val="009366E0"/>
    <w:rsid w:val="00936AD8"/>
    <w:rsid w:val="00936F30"/>
    <w:rsid w:val="0093703F"/>
    <w:rsid w:val="00937298"/>
    <w:rsid w:val="00937AE3"/>
    <w:rsid w:val="00940B48"/>
    <w:rsid w:val="009411C1"/>
    <w:rsid w:val="009425F8"/>
    <w:rsid w:val="009426A9"/>
    <w:rsid w:val="009426CE"/>
    <w:rsid w:val="009431D2"/>
    <w:rsid w:val="0094345E"/>
    <w:rsid w:val="0094357E"/>
    <w:rsid w:val="00943657"/>
    <w:rsid w:val="00943B11"/>
    <w:rsid w:val="009441AF"/>
    <w:rsid w:val="00944378"/>
    <w:rsid w:val="009443B4"/>
    <w:rsid w:val="00944E68"/>
    <w:rsid w:val="00945740"/>
    <w:rsid w:val="00945BD8"/>
    <w:rsid w:val="00946729"/>
    <w:rsid w:val="0094705F"/>
    <w:rsid w:val="009475C7"/>
    <w:rsid w:val="00950980"/>
    <w:rsid w:val="00950F42"/>
    <w:rsid w:val="0095216F"/>
    <w:rsid w:val="009525A6"/>
    <w:rsid w:val="0095268C"/>
    <w:rsid w:val="0095268D"/>
    <w:rsid w:val="00952944"/>
    <w:rsid w:val="00953964"/>
    <w:rsid w:val="00953ED2"/>
    <w:rsid w:val="009540CD"/>
    <w:rsid w:val="00954AC1"/>
    <w:rsid w:val="00954E36"/>
    <w:rsid w:val="00955185"/>
    <w:rsid w:val="009552A4"/>
    <w:rsid w:val="009557E3"/>
    <w:rsid w:val="00955F9C"/>
    <w:rsid w:val="009561F4"/>
    <w:rsid w:val="00956B15"/>
    <w:rsid w:val="009572A6"/>
    <w:rsid w:val="00957678"/>
    <w:rsid w:val="00957980"/>
    <w:rsid w:val="009615AB"/>
    <w:rsid w:val="009619F7"/>
    <w:rsid w:val="00961A36"/>
    <w:rsid w:val="00961EBE"/>
    <w:rsid w:val="009620CB"/>
    <w:rsid w:val="009622BF"/>
    <w:rsid w:val="009622CA"/>
    <w:rsid w:val="00962718"/>
    <w:rsid w:val="00962F05"/>
    <w:rsid w:val="0096359F"/>
    <w:rsid w:val="00963959"/>
    <w:rsid w:val="00963A79"/>
    <w:rsid w:val="0096437E"/>
    <w:rsid w:val="009644F4"/>
    <w:rsid w:val="00964A30"/>
    <w:rsid w:val="00965448"/>
    <w:rsid w:val="00965E2D"/>
    <w:rsid w:val="00966300"/>
    <w:rsid w:val="00966C1F"/>
    <w:rsid w:val="00970196"/>
    <w:rsid w:val="00970371"/>
    <w:rsid w:val="009709FD"/>
    <w:rsid w:val="009712AB"/>
    <w:rsid w:val="0097232B"/>
    <w:rsid w:val="0097273E"/>
    <w:rsid w:val="00972B78"/>
    <w:rsid w:val="00972D12"/>
    <w:rsid w:val="00972FFB"/>
    <w:rsid w:val="009734DF"/>
    <w:rsid w:val="00973BDE"/>
    <w:rsid w:val="00974093"/>
    <w:rsid w:val="00974503"/>
    <w:rsid w:val="009748F3"/>
    <w:rsid w:val="00974B77"/>
    <w:rsid w:val="00974DE0"/>
    <w:rsid w:val="00975129"/>
    <w:rsid w:val="00975ACE"/>
    <w:rsid w:val="00975FC8"/>
    <w:rsid w:val="00976308"/>
    <w:rsid w:val="00976312"/>
    <w:rsid w:val="0097678A"/>
    <w:rsid w:val="00977DA7"/>
    <w:rsid w:val="00980231"/>
    <w:rsid w:val="00980445"/>
    <w:rsid w:val="0098068A"/>
    <w:rsid w:val="00980FB4"/>
    <w:rsid w:val="00981512"/>
    <w:rsid w:val="00981B4C"/>
    <w:rsid w:val="009829BB"/>
    <w:rsid w:val="00984234"/>
    <w:rsid w:val="0098534B"/>
    <w:rsid w:val="00985AAF"/>
    <w:rsid w:val="00985AEA"/>
    <w:rsid w:val="00985C0E"/>
    <w:rsid w:val="00985C92"/>
    <w:rsid w:val="00985D6C"/>
    <w:rsid w:val="00986676"/>
    <w:rsid w:val="00986CCA"/>
    <w:rsid w:val="00986F62"/>
    <w:rsid w:val="00987390"/>
    <w:rsid w:val="0099016C"/>
    <w:rsid w:val="0099024A"/>
    <w:rsid w:val="0099045E"/>
    <w:rsid w:val="0099054E"/>
    <w:rsid w:val="009908AB"/>
    <w:rsid w:val="0099121E"/>
    <w:rsid w:val="00991277"/>
    <w:rsid w:val="0099360C"/>
    <w:rsid w:val="0099390D"/>
    <w:rsid w:val="00993E61"/>
    <w:rsid w:val="009945CC"/>
    <w:rsid w:val="0099485A"/>
    <w:rsid w:val="00994A61"/>
    <w:rsid w:val="00995371"/>
    <w:rsid w:val="00995410"/>
    <w:rsid w:val="009957AD"/>
    <w:rsid w:val="00995A42"/>
    <w:rsid w:val="00995D00"/>
    <w:rsid w:val="00995E12"/>
    <w:rsid w:val="00996367"/>
    <w:rsid w:val="009964B1"/>
    <w:rsid w:val="009964B7"/>
    <w:rsid w:val="00996791"/>
    <w:rsid w:val="00996E27"/>
    <w:rsid w:val="00997170"/>
    <w:rsid w:val="009A0001"/>
    <w:rsid w:val="009A062C"/>
    <w:rsid w:val="009A0AA6"/>
    <w:rsid w:val="009A0C14"/>
    <w:rsid w:val="009A104F"/>
    <w:rsid w:val="009A147B"/>
    <w:rsid w:val="009A14BF"/>
    <w:rsid w:val="009A194D"/>
    <w:rsid w:val="009A1DFF"/>
    <w:rsid w:val="009A1E3B"/>
    <w:rsid w:val="009A2222"/>
    <w:rsid w:val="009A27E2"/>
    <w:rsid w:val="009A2CD2"/>
    <w:rsid w:val="009A2FF6"/>
    <w:rsid w:val="009A3605"/>
    <w:rsid w:val="009A36F6"/>
    <w:rsid w:val="009A3B87"/>
    <w:rsid w:val="009A3BA4"/>
    <w:rsid w:val="009A4216"/>
    <w:rsid w:val="009A4229"/>
    <w:rsid w:val="009A481A"/>
    <w:rsid w:val="009A4ECE"/>
    <w:rsid w:val="009A513C"/>
    <w:rsid w:val="009A554B"/>
    <w:rsid w:val="009A584A"/>
    <w:rsid w:val="009A5CB3"/>
    <w:rsid w:val="009A5F21"/>
    <w:rsid w:val="009A622C"/>
    <w:rsid w:val="009A698D"/>
    <w:rsid w:val="009B00D0"/>
    <w:rsid w:val="009B0EA0"/>
    <w:rsid w:val="009B0F56"/>
    <w:rsid w:val="009B11B6"/>
    <w:rsid w:val="009B1C65"/>
    <w:rsid w:val="009B2334"/>
    <w:rsid w:val="009B2CB9"/>
    <w:rsid w:val="009B2CE3"/>
    <w:rsid w:val="009B3257"/>
    <w:rsid w:val="009B3D42"/>
    <w:rsid w:val="009B5488"/>
    <w:rsid w:val="009B5F9F"/>
    <w:rsid w:val="009B65DE"/>
    <w:rsid w:val="009B6BD4"/>
    <w:rsid w:val="009B6D24"/>
    <w:rsid w:val="009B77D7"/>
    <w:rsid w:val="009B7BB2"/>
    <w:rsid w:val="009C00F9"/>
    <w:rsid w:val="009C0188"/>
    <w:rsid w:val="009C01E4"/>
    <w:rsid w:val="009C0C0A"/>
    <w:rsid w:val="009C0EF7"/>
    <w:rsid w:val="009C27D3"/>
    <w:rsid w:val="009C289D"/>
    <w:rsid w:val="009C28D6"/>
    <w:rsid w:val="009C3105"/>
    <w:rsid w:val="009C3885"/>
    <w:rsid w:val="009C3B8F"/>
    <w:rsid w:val="009C3BC2"/>
    <w:rsid w:val="009C4F8A"/>
    <w:rsid w:val="009C5842"/>
    <w:rsid w:val="009C5843"/>
    <w:rsid w:val="009C6C09"/>
    <w:rsid w:val="009D01E4"/>
    <w:rsid w:val="009D04DB"/>
    <w:rsid w:val="009D0B14"/>
    <w:rsid w:val="009D0C02"/>
    <w:rsid w:val="009D117E"/>
    <w:rsid w:val="009D2157"/>
    <w:rsid w:val="009D219D"/>
    <w:rsid w:val="009D262B"/>
    <w:rsid w:val="009D3ED2"/>
    <w:rsid w:val="009D3FB6"/>
    <w:rsid w:val="009D50C4"/>
    <w:rsid w:val="009D58A5"/>
    <w:rsid w:val="009D5FF5"/>
    <w:rsid w:val="009D6C56"/>
    <w:rsid w:val="009D731B"/>
    <w:rsid w:val="009D7D6E"/>
    <w:rsid w:val="009E0F2A"/>
    <w:rsid w:val="009E1424"/>
    <w:rsid w:val="009E161F"/>
    <w:rsid w:val="009E1AC6"/>
    <w:rsid w:val="009E1EAD"/>
    <w:rsid w:val="009E298F"/>
    <w:rsid w:val="009E2A40"/>
    <w:rsid w:val="009E2A69"/>
    <w:rsid w:val="009E2B4E"/>
    <w:rsid w:val="009E335B"/>
    <w:rsid w:val="009E39A7"/>
    <w:rsid w:val="009E3AD5"/>
    <w:rsid w:val="009E413D"/>
    <w:rsid w:val="009E4158"/>
    <w:rsid w:val="009E4435"/>
    <w:rsid w:val="009E5074"/>
    <w:rsid w:val="009E57CD"/>
    <w:rsid w:val="009E58EA"/>
    <w:rsid w:val="009E5B34"/>
    <w:rsid w:val="009E61DA"/>
    <w:rsid w:val="009E66FE"/>
    <w:rsid w:val="009E7734"/>
    <w:rsid w:val="009E7AF0"/>
    <w:rsid w:val="009E7DFF"/>
    <w:rsid w:val="009F08BA"/>
    <w:rsid w:val="009F0ABB"/>
    <w:rsid w:val="009F0F1D"/>
    <w:rsid w:val="009F10DB"/>
    <w:rsid w:val="009F1141"/>
    <w:rsid w:val="009F11DA"/>
    <w:rsid w:val="009F1349"/>
    <w:rsid w:val="009F2057"/>
    <w:rsid w:val="009F28B6"/>
    <w:rsid w:val="009F34AA"/>
    <w:rsid w:val="009F3C6F"/>
    <w:rsid w:val="009F3DDA"/>
    <w:rsid w:val="009F4905"/>
    <w:rsid w:val="009F4A3D"/>
    <w:rsid w:val="009F4BFB"/>
    <w:rsid w:val="009F52C0"/>
    <w:rsid w:val="009F5B3E"/>
    <w:rsid w:val="009F6ABA"/>
    <w:rsid w:val="009F75B7"/>
    <w:rsid w:val="00A00DD5"/>
    <w:rsid w:val="00A01958"/>
    <w:rsid w:val="00A02995"/>
    <w:rsid w:val="00A02CF7"/>
    <w:rsid w:val="00A037B7"/>
    <w:rsid w:val="00A03B4F"/>
    <w:rsid w:val="00A03B9D"/>
    <w:rsid w:val="00A0430B"/>
    <w:rsid w:val="00A043D8"/>
    <w:rsid w:val="00A050F1"/>
    <w:rsid w:val="00A05BF5"/>
    <w:rsid w:val="00A06691"/>
    <w:rsid w:val="00A06720"/>
    <w:rsid w:val="00A07533"/>
    <w:rsid w:val="00A1023A"/>
    <w:rsid w:val="00A103C6"/>
    <w:rsid w:val="00A104A8"/>
    <w:rsid w:val="00A104FE"/>
    <w:rsid w:val="00A10C19"/>
    <w:rsid w:val="00A11348"/>
    <w:rsid w:val="00A1179B"/>
    <w:rsid w:val="00A11BE4"/>
    <w:rsid w:val="00A1274F"/>
    <w:rsid w:val="00A13372"/>
    <w:rsid w:val="00A138DC"/>
    <w:rsid w:val="00A13EF6"/>
    <w:rsid w:val="00A14420"/>
    <w:rsid w:val="00A144DE"/>
    <w:rsid w:val="00A1462D"/>
    <w:rsid w:val="00A14775"/>
    <w:rsid w:val="00A14B2F"/>
    <w:rsid w:val="00A15186"/>
    <w:rsid w:val="00A1532B"/>
    <w:rsid w:val="00A15828"/>
    <w:rsid w:val="00A1594A"/>
    <w:rsid w:val="00A15D85"/>
    <w:rsid w:val="00A1634E"/>
    <w:rsid w:val="00A1656A"/>
    <w:rsid w:val="00A16880"/>
    <w:rsid w:val="00A1690E"/>
    <w:rsid w:val="00A169D5"/>
    <w:rsid w:val="00A16E42"/>
    <w:rsid w:val="00A175D1"/>
    <w:rsid w:val="00A2009C"/>
    <w:rsid w:val="00A2013E"/>
    <w:rsid w:val="00A20319"/>
    <w:rsid w:val="00A20776"/>
    <w:rsid w:val="00A20D3E"/>
    <w:rsid w:val="00A2114B"/>
    <w:rsid w:val="00A2149C"/>
    <w:rsid w:val="00A21552"/>
    <w:rsid w:val="00A21F4A"/>
    <w:rsid w:val="00A227CB"/>
    <w:rsid w:val="00A22F89"/>
    <w:rsid w:val="00A232C2"/>
    <w:rsid w:val="00A23AFD"/>
    <w:rsid w:val="00A24A8F"/>
    <w:rsid w:val="00A24EAB"/>
    <w:rsid w:val="00A2533B"/>
    <w:rsid w:val="00A254C9"/>
    <w:rsid w:val="00A256C4"/>
    <w:rsid w:val="00A25D4A"/>
    <w:rsid w:val="00A2640C"/>
    <w:rsid w:val="00A268D7"/>
    <w:rsid w:val="00A30057"/>
    <w:rsid w:val="00A30462"/>
    <w:rsid w:val="00A30504"/>
    <w:rsid w:val="00A308CB"/>
    <w:rsid w:val="00A31485"/>
    <w:rsid w:val="00A32688"/>
    <w:rsid w:val="00A32A19"/>
    <w:rsid w:val="00A32B37"/>
    <w:rsid w:val="00A32D0B"/>
    <w:rsid w:val="00A331B2"/>
    <w:rsid w:val="00A331E5"/>
    <w:rsid w:val="00A331E7"/>
    <w:rsid w:val="00A3321D"/>
    <w:rsid w:val="00A3361B"/>
    <w:rsid w:val="00A33DD7"/>
    <w:rsid w:val="00A3409A"/>
    <w:rsid w:val="00A349C9"/>
    <w:rsid w:val="00A34A8F"/>
    <w:rsid w:val="00A34B3B"/>
    <w:rsid w:val="00A352B4"/>
    <w:rsid w:val="00A35996"/>
    <w:rsid w:val="00A363BA"/>
    <w:rsid w:val="00A36D35"/>
    <w:rsid w:val="00A3713B"/>
    <w:rsid w:val="00A40057"/>
    <w:rsid w:val="00A40741"/>
    <w:rsid w:val="00A408BA"/>
    <w:rsid w:val="00A40C75"/>
    <w:rsid w:val="00A4158E"/>
    <w:rsid w:val="00A41A8B"/>
    <w:rsid w:val="00A41B25"/>
    <w:rsid w:val="00A41D77"/>
    <w:rsid w:val="00A42118"/>
    <w:rsid w:val="00A42477"/>
    <w:rsid w:val="00A42B40"/>
    <w:rsid w:val="00A43065"/>
    <w:rsid w:val="00A438CA"/>
    <w:rsid w:val="00A43B9D"/>
    <w:rsid w:val="00A43D97"/>
    <w:rsid w:val="00A43F7F"/>
    <w:rsid w:val="00A44300"/>
    <w:rsid w:val="00A445B2"/>
    <w:rsid w:val="00A45129"/>
    <w:rsid w:val="00A452FA"/>
    <w:rsid w:val="00A45372"/>
    <w:rsid w:val="00A4586C"/>
    <w:rsid w:val="00A4633D"/>
    <w:rsid w:val="00A46406"/>
    <w:rsid w:val="00A47008"/>
    <w:rsid w:val="00A50539"/>
    <w:rsid w:val="00A505E9"/>
    <w:rsid w:val="00A50A00"/>
    <w:rsid w:val="00A51100"/>
    <w:rsid w:val="00A51153"/>
    <w:rsid w:val="00A517BC"/>
    <w:rsid w:val="00A517E8"/>
    <w:rsid w:val="00A51DEC"/>
    <w:rsid w:val="00A52112"/>
    <w:rsid w:val="00A52759"/>
    <w:rsid w:val="00A5277F"/>
    <w:rsid w:val="00A5330E"/>
    <w:rsid w:val="00A546F2"/>
    <w:rsid w:val="00A549A0"/>
    <w:rsid w:val="00A54CFB"/>
    <w:rsid w:val="00A55019"/>
    <w:rsid w:val="00A55727"/>
    <w:rsid w:val="00A55CBD"/>
    <w:rsid w:val="00A56008"/>
    <w:rsid w:val="00A567E6"/>
    <w:rsid w:val="00A56C27"/>
    <w:rsid w:val="00A57B6E"/>
    <w:rsid w:val="00A57DE7"/>
    <w:rsid w:val="00A57E22"/>
    <w:rsid w:val="00A604EB"/>
    <w:rsid w:val="00A60755"/>
    <w:rsid w:val="00A60E9D"/>
    <w:rsid w:val="00A61293"/>
    <w:rsid w:val="00A61421"/>
    <w:rsid w:val="00A61A3A"/>
    <w:rsid w:val="00A61C98"/>
    <w:rsid w:val="00A62240"/>
    <w:rsid w:val="00A62DD5"/>
    <w:rsid w:val="00A63056"/>
    <w:rsid w:val="00A63364"/>
    <w:rsid w:val="00A63398"/>
    <w:rsid w:val="00A634C4"/>
    <w:rsid w:val="00A636D7"/>
    <w:rsid w:val="00A638C6"/>
    <w:rsid w:val="00A63986"/>
    <w:rsid w:val="00A6409A"/>
    <w:rsid w:val="00A6440B"/>
    <w:rsid w:val="00A64653"/>
    <w:rsid w:val="00A6483A"/>
    <w:rsid w:val="00A64C15"/>
    <w:rsid w:val="00A655F7"/>
    <w:rsid w:val="00A65999"/>
    <w:rsid w:val="00A663D4"/>
    <w:rsid w:val="00A66B0F"/>
    <w:rsid w:val="00A66F7B"/>
    <w:rsid w:val="00A67633"/>
    <w:rsid w:val="00A67DE8"/>
    <w:rsid w:val="00A70383"/>
    <w:rsid w:val="00A70756"/>
    <w:rsid w:val="00A71E99"/>
    <w:rsid w:val="00A721D5"/>
    <w:rsid w:val="00A725B4"/>
    <w:rsid w:val="00A73B83"/>
    <w:rsid w:val="00A740B3"/>
    <w:rsid w:val="00A745FE"/>
    <w:rsid w:val="00A7494D"/>
    <w:rsid w:val="00A74B33"/>
    <w:rsid w:val="00A74BFE"/>
    <w:rsid w:val="00A74FBF"/>
    <w:rsid w:val="00A751C5"/>
    <w:rsid w:val="00A758F2"/>
    <w:rsid w:val="00A762A9"/>
    <w:rsid w:val="00A76602"/>
    <w:rsid w:val="00A773BD"/>
    <w:rsid w:val="00A80359"/>
    <w:rsid w:val="00A804A3"/>
    <w:rsid w:val="00A80550"/>
    <w:rsid w:val="00A80C9B"/>
    <w:rsid w:val="00A81F84"/>
    <w:rsid w:val="00A827E5"/>
    <w:rsid w:val="00A830A6"/>
    <w:rsid w:val="00A83B6E"/>
    <w:rsid w:val="00A83BD4"/>
    <w:rsid w:val="00A83FA3"/>
    <w:rsid w:val="00A85E57"/>
    <w:rsid w:val="00A85EA6"/>
    <w:rsid w:val="00A86034"/>
    <w:rsid w:val="00A86118"/>
    <w:rsid w:val="00A87CAE"/>
    <w:rsid w:val="00A90082"/>
    <w:rsid w:val="00A90826"/>
    <w:rsid w:val="00A91076"/>
    <w:rsid w:val="00A9125B"/>
    <w:rsid w:val="00A9237F"/>
    <w:rsid w:val="00A927F3"/>
    <w:rsid w:val="00A93321"/>
    <w:rsid w:val="00A949AF"/>
    <w:rsid w:val="00A95B27"/>
    <w:rsid w:val="00A964AD"/>
    <w:rsid w:val="00A97270"/>
    <w:rsid w:val="00A97296"/>
    <w:rsid w:val="00A972CF"/>
    <w:rsid w:val="00A979D9"/>
    <w:rsid w:val="00A97F88"/>
    <w:rsid w:val="00A97FA8"/>
    <w:rsid w:val="00AA0122"/>
    <w:rsid w:val="00AA03D2"/>
    <w:rsid w:val="00AA1722"/>
    <w:rsid w:val="00AA1BEF"/>
    <w:rsid w:val="00AA2B14"/>
    <w:rsid w:val="00AA2BED"/>
    <w:rsid w:val="00AA2DC3"/>
    <w:rsid w:val="00AA433F"/>
    <w:rsid w:val="00AA450C"/>
    <w:rsid w:val="00AA457F"/>
    <w:rsid w:val="00AA4659"/>
    <w:rsid w:val="00AA4882"/>
    <w:rsid w:val="00AA5389"/>
    <w:rsid w:val="00AA5876"/>
    <w:rsid w:val="00AA5E1C"/>
    <w:rsid w:val="00AA685B"/>
    <w:rsid w:val="00AA709E"/>
    <w:rsid w:val="00AA77D3"/>
    <w:rsid w:val="00AA788C"/>
    <w:rsid w:val="00AA7C15"/>
    <w:rsid w:val="00AA7DF0"/>
    <w:rsid w:val="00AB06D0"/>
    <w:rsid w:val="00AB083B"/>
    <w:rsid w:val="00AB0A24"/>
    <w:rsid w:val="00AB118D"/>
    <w:rsid w:val="00AB1990"/>
    <w:rsid w:val="00AB21BD"/>
    <w:rsid w:val="00AB2614"/>
    <w:rsid w:val="00AB26E1"/>
    <w:rsid w:val="00AB2AEC"/>
    <w:rsid w:val="00AB34E7"/>
    <w:rsid w:val="00AB3607"/>
    <w:rsid w:val="00AB37B3"/>
    <w:rsid w:val="00AB42DD"/>
    <w:rsid w:val="00AB433D"/>
    <w:rsid w:val="00AB524F"/>
    <w:rsid w:val="00AB546C"/>
    <w:rsid w:val="00AB5975"/>
    <w:rsid w:val="00AB5B5C"/>
    <w:rsid w:val="00AB64D1"/>
    <w:rsid w:val="00AB6623"/>
    <w:rsid w:val="00AB6D4A"/>
    <w:rsid w:val="00AB71E8"/>
    <w:rsid w:val="00AB7348"/>
    <w:rsid w:val="00AB7504"/>
    <w:rsid w:val="00AC08B1"/>
    <w:rsid w:val="00AC1214"/>
    <w:rsid w:val="00AC182E"/>
    <w:rsid w:val="00AC1D29"/>
    <w:rsid w:val="00AC2251"/>
    <w:rsid w:val="00AC2599"/>
    <w:rsid w:val="00AC28D7"/>
    <w:rsid w:val="00AC2912"/>
    <w:rsid w:val="00AC2B9A"/>
    <w:rsid w:val="00AC2E7A"/>
    <w:rsid w:val="00AC2EB6"/>
    <w:rsid w:val="00AC305D"/>
    <w:rsid w:val="00AC37DD"/>
    <w:rsid w:val="00AC404B"/>
    <w:rsid w:val="00AC412A"/>
    <w:rsid w:val="00AC47A8"/>
    <w:rsid w:val="00AC4ABF"/>
    <w:rsid w:val="00AC4FB5"/>
    <w:rsid w:val="00AC5C47"/>
    <w:rsid w:val="00AC5F6D"/>
    <w:rsid w:val="00AC605D"/>
    <w:rsid w:val="00AC6326"/>
    <w:rsid w:val="00AC69D7"/>
    <w:rsid w:val="00AC6E99"/>
    <w:rsid w:val="00AC721E"/>
    <w:rsid w:val="00AC75F0"/>
    <w:rsid w:val="00AD083F"/>
    <w:rsid w:val="00AD0B14"/>
    <w:rsid w:val="00AD10DE"/>
    <w:rsid w:val="00AD1B19"/>
    <w:rsid w:val="00AD1BAE"/>
    <w:rsid w:val="00AD2434"/>
    <w:rsid w:val="00AD336D"/>
    <w:rsid w:val="00AD3732"/>
    <w:rsid w:val="00AD3DF6"/>
    <w:rsid w:val="00AD4A3C"/>
    <w:rsid w:val="00AD4B2D"/>
    <w:rsid w:val="00AD4FAE"/>
    <w:rsid w:val="00AD53F9"/>
    <w:rsid w:val="00AD55B8"/>
    <w:rsid w:val="00AD656A"/>
    <w:rsid w:val="00AD656E"/>
    <w:rsid w:val="00AD6700"/>
    <w:rsid w:val="00AD67A2"/>
    <w:rsid w:val="00AD69B3"/>
    <w:rsid w:val="00AE0323"/>
    <w:rsid w:val="00AE0B77"/>
    <w:rsid w:val="00AE0CAC"/>
    <w:rsid w:val="00AE1224"/>
    <w:rsid w:val="00AE176C"/>
    <w:rsid w:val="00AE1EAF"/>
    <w:rsid w:val="00AE1F5A"/>
    <w:rsid w:val="00AE2381"/>
    <w:rsid w:val="00AE25E5"/>
    <w:rsid w:val="00AE35E2"/>
    <w:rsid w:val="00AE363F"/>
    <w:rsid w:val="00AE3711"/>
    <w:rsid w:val="00AE38E9"/>
    <w:rsid w:val="00AE3E1D"/>
    <w:rsid w:val="00AE3FDD"/>
    <w:rsid w:val="00AE4B78"/>
    <w:rsid w:val="00AE4FCB"/>
    <w:rsid w:val="00AE501A"/>
    <w:rsid w:val="00AE52B8"/>
    <w:rsid w:val="00AE5D44"/>
    <w:rsid w:val="00AE5D89"/>
    <w:rsid w:val="00AE64D2"/>
    <w:rsid w:val="00AE6775"/>
    <w:rsid w:val="00AE726F"/>
    <w:rsid w:val="00AE7802"/>
    <w:rsid w:val="00AE7889"/>
    <w:rsid w:val="00AE789A"/>
    <w:rsid w:val="00AE7DA0"/>
    <w:rsid w:val="00AE7F7D"/>
    <w:rsid w:val="00AE7FB5"/>
    <w:rsid w:val="00AF1592"/>
    <w:rsid w:val="00AF1E74"/>
    <w:rsid w:val="00AF1F8A"/>
    <w:rsid w:val="00AF2075"/>
    <w:rsid w:val="00AF2DDE"/>
    <w:rsid w:val="00AF367E"/>
    <w:rsid w:val="00AF3815"/>
    <w:rsid w:val="00AF3989"/>
    <w:rsid w:val="00AF3DED"/>
    <w:rsid w:val="00AF3F5E"/>
    <w:rsid w:val="00AF4C6D"/>
    <w:rsid w:val="00AF4CB1"/>
    <w:rsid w:val="00AF4F30"/>
    <w:rsid w:val="00AF5048"/>
    <w:rsid w:val="00AF53DB"/>
    <w:rsid w:val="00AF55D0"/>
    <w:rsid w:val="00AF5A95"/>
    <w:rsid w:val="00AF61AE"/>
    <w:rsid w:val="00AF632C"/>
    <w:rsid w:val="00AF63EB"/>
    <w:rsid w:val="00AF656F"/>
    <w:rsid w:val="00AF6789"/>
    <w:rsid w:val="00AF6969"/>
    <w:rsid w:val="00AF6CB7"/>
    <w:rsid w:val="00AF71F7"/>
    <w:rsid w:val="00AF7769"/>
    <w:rsid w:val="00AF7F1E"/>
    <w:rsid w:val="00B00585"/>
    <w:rsid w:val="00B0083A"/>
    <w:rsid w:val="00B009A4"/>
    <w:rsid w:val="00B00ABE"/>
    <w:rsid w:val="00B00FEE"/>
    <w:rsid w:val="00B016A8"/>
    <w:rsid w:val="00B017A7"/>
    <w:rsid w:val="00B01ADF"/>
    <w:rsid w:val="00B01B24"/>
    <w:rsid w:val="00B027FF"/>
    <w:rsid w:val="00B0284E"/>
    <w:rsid w:val="00B030DE"/>
    <w:rsid w:val="00B03219"/>
    <w:rsid w:val="00B03615"/>
    <w:rsid w:val="00B03EE5"/>
    <w:rsid w:val="00B0411E"/>
    <w:rsid w:val="00B047F9"/>
    <w:rsid w:val="00B04900"/>
    <w:rsid w:val="00B04E59"/>
    <w:rsid w:val="00B05341"/>
    <w:rsid w:val="00B05728"/>
    <w:rsid w:val="00B05EAF"/>
    <w:rsid w:val="00B05EFB"/>
    <w:rsid w:val="00B07115"/>
    <w:rsid w:val="00B07678"/>
    <w:rsid w:val="00B07922"/>
    <w:rsid w:val="00B07A10"/>
    <w:rsid w:val="00B10090"/>
    <w:rsid w:val="00B11CE0"/>
    <w:rsid w:val="00B132C1"/>
    <w:rsid w:val="00B13367"/>
    <w:rsid w:val="00B1354F"/>
    <w:rsid w:val="00B13782"/>
    <w:rsid w:val="00B13CFF"/>
    <w:rsid w:val="00B14592"/>
    <w:rsid w:val="00B14EAE"/>
    <w:rsid w:val="00B15A03"/>
    <w:rsid w:val="00B15C64"/>
    <w:rsid w:val="00B15CD5"/>
    <w:rsid w:val="00B166A1"/>
    <w:rsid w:val="00B167C9"/>
    <w:rsid w:val="00B169C4"/>
    <w:rsid w:val="00B169E7"/>
    <w:rsid w:val="00B16A27"/>
    <w:rsid w:val="00B16A64"/>
    <w:rsid w:val="00B16E29"/>
    <w:rsid w:val="00B1707B"/>
    <w:rsid w:val="00B1716E"/>
    <w:rsid w:val="00B200E4"/>
    <w:rsid w:val="00B202E0"/>
    <w:rsid w:val="00B206AF"/>
    <w:rsid w:val="00B2117A"/>
    <w:rsid w:val="00B21356"/>
    <w:rsid w:val="00B21AB3"/>
    <w:rsid w:val="00B21D1F"/>
    <w:rsid w:val="00B223DC"/>
    <w:rsid w:val="00B2372D"/>
    <w:rsid w:val="00B240CE"/>
    <w:rsid w:val="00B25025"/>
    <w:rsid w:val="00B2519F"/>
    <w:rsid w:val="00B2525C"/>
    <w:rsid w:val="00B252A0"/>
    <w:rsid w:val="00B25482"/>
    <w:rsid w:val="00B256D0"/>
    <w:rsid w:val="00B256DE"/>
    <w:rsid w:val="00B27DD9"/>
    <w:rsid w:val="00B30033"/>
    <w:rsid w:val="00B30F58"/>
    <w:rsid w:val="00B31342"/>
    <w:rsid w:val="00B316F2"/>
    <w:rsid w:val="00B322D3"/>
    <w:rsid w:val="00B3289C"/>
    <w:rsid w:val="00B32977"/>
    <w:rsid w:val="00B329F3"/>
    <w:rsid w:val="00B33FD0"/>
    <w:rsid w:val="00B3416B"/>
    <w:rsid w:val="00B34193"/>
    <w:rsid w:val="00B346E3"/>
    <w:rsid w:val="00B35331"/>
    <w:rsid w:val="00B3558A"/>
    <w:rsid w:val="00B355D3"/>
    <w:rsid w:val="00B3574D"/>
    <w:rsid w:val="00B36665"/>
    <w:rsid w:val="00B366CF"/>
    <w:rsid w:val="00B36B6F"/>
    <w:rsid w:val="00B370E3"/>
    <w:rsid w:val="00B371B7"/>
    <w:rsid w:val="00B37FDC"/>
    <w:rsid w:val="00B4032E"/>
    <w:rsid w:val="00B40576"/>
    <w:rsid w:val="00B4074F"/>
    <w:rsid w:val="00B40BCB"/>
    <w:rsid w:val="00B40C7F"/>
    <w:rsid w:val="00B410D3"/>
    <w:rsid w:val="00B41361"/>
    <w:rsid w:val="00B41A3C"/>
    <w:rsid w:val="00B41C7F"/>
    <w:rsid w:val="00B424F3"/>
    <w:rsid w:val="00B430F2"/>
    <w:rsid w:val="00B43304"/>
    <w:rsid w:val="00B436C9"/>
    <w:rsid w:val="00B43F0D"/>
    <w:rsid w:val="00B44338"/>
    <w:rsid w:val="00B44D7A"/>
    <w:rsid w:val="00B44DB3"/>
    <w:rsid w:val="00B45AE6"/>
    <w:rsid w:val="00B46757"/>
    <w:rsid w:val="00B46F1D"/>
    <w:rsid w:val="00B47947"/>
    <w:rsid w:val="00B517F5"/>
    <w:rsid w:val="00B5209B"/>
    <w:rsid w:val="00B52740"/>
    <w:rsid w:val="00B529BE"/>
    <w:rsid w:val="00B529C8"/>
    <w:rsid w:val="00B5348F"/>
    <w:rsid w:val="00B534DB"/>
    <w:rsid w:val="00B53F89"/>
    <w:rsid w:val="00B54CF6"/>
    <w:rsid w:val="00B55295"/>
    <w:rsid w:val="00B553A8"/>
    <w:rsid w:val="00B55B2A"/>
    <w:rsid w:val="00B5607F"/>
    <w:rsid w:val="00B56861"/>
    <w:rsid w:val="00B56C7F"/>
    <w:rsid w:val="00B56FE8"/>
    <w:rsid w:val="00B57EAB"/>
    <w:rsid w:val="00B60A2C"/>
    <w:rsid w:val="00B622D3"/>
    <w:rsid w:val="00B625A4"/>
    <w:rsid w:val="00B632B9"/>
    <w:rsid w:val="00B6340E"/>
    <w:rsid w:val="00B63AE0"/>
    <w:rsid w:val="00B63E09"/>
    <w:rsid w:val="00B63E77"/>
    <w:rsid w:val="00B65961"/>
    <w:rsid w:val="00B65EF4"/>
    <w:rsid w:val="00B66216"/>
    <w:rsid w:val="00B66495"/>
    <w:rsid w:val="00B66685"/>
    <w:rsid w:val="00B671DA"/>
    <w:rsid w:val="00B6745D"/>
    <w:rsid w:val="00B67BE5"/>
    <w:rsid w:val="00B67D1C"/>
    <w:rsid w:val="00B70192"/>
    <w:rsid w:val="00B70AE9"/>
    <w:rsid w:val="00B70F1A"/>
    <w:rsid w:val="00B717C1"/>
    <w:rsid w:val="00B71858"/>
    <w:rsid w:val="00B719C2"/>
    <w:rsid w:val="00B719EC"/>
    <w:rsid w:val="00B71CD3"/>
    <w:rsid w:val="00B7235E"/>
    <w:rsid w:val="00B72543"/>
    <w:rsid w:val="00B72ABC"/>
    <w:rsid w:val="00B72D0C"/>
    <w:rsid w:val="00B7369E"/>
    <w:rsid w:val="00B7389E"/>
    <w:rsid w:val="00B73905"/>
    <w:rsid w:val="00B74834"/>
    <w:rsid w:val="00B74BB7"/>
    <w:rsid w:val="00B7630C"/>
    <w:rsid w:val="00B76895"/>
    <w:rsid w:val="00B76BD6"/>
    <w:rsid w:val="00B76CFB"/>
    <w:rsid w:val="00B77376"/>
    <w:rsid w:val="00B77CE7"/>
    <w:rsid w:val="00B77DC8"/>
    <w:rsid w:val="00B806EB"/>
    <w:rsid w:val="00B811F4"/>
    <w:rsid w:val="00B81391"/>
    <w:rsid w:val="00B821DB"/>
    <w:rsid w:val="00B82656"/>
    <w:rsid w:val="00B826A5"/>
    <w:rsid w:val="00B82CB0"/>
    <w:rsid w:val="00B83D18"/>
    <w:rsid w:val="00B84119"/>
    <w:rsid w:val="00B842B2"/>
    <w:rsid w:val="00B84418"/>
    <w:rsid w:val="00B85100"/>
    <w:rsid w:val="00B857A3"/>
    <w:rsid w:val="00B85BD3"/>
    <w:rsid w:val="00B85F02"/>
    <w:rsid w:val="00B85FB9"/>
    <w:rsid w:val="00B8615D"/>
    <w:rsid w:val="00B86C64"/>
    <w:rsid w:val="00B86DAD"/>
    <w:rsid w:val="00B8755A"/>
    <w:rsid w:val="00B8793D"/>
    <w:rsid w:val="00B90355"/>
    <w:rsid w:val="00B9041C"/>
    <w:rsid w:val="00B9098C"/>
    <w:rsid w:val="00B910DB"/>
    <w:rsid w:val="00B913BF"/>
    <w:rsid w:val="00B9195A"/>
    <w:rsid w:val="00B919B0"/>
    <w:rsid w:val="00B91C1B"/>
    <w:rsid w:val="00B923DD"/>
    <w:rsid w:val="00B92EC5"/>
    <w:rsid w:val="00B932EA"/>
    <w:rsid w:val="00B936EC"/>
    <w:rsid w:val="00B940D8"/>
    <w:rsid w:val="00B94246"/>
    <w:rsid w:val="00B94363"/>
    <w:rsid w:val="00B946EE"/>
    <w:rsid w:val="00B94B0F"/>
    <w:rsid w:val="00B94D86"/>
    <w:rsid w:val="00B952D9"/>
    <w:rsid w:val="00B955BE"/>
    <w:rsid w:val="00B958BC"/>
    <w:rsid w:val="00B95D5E"/>
    <w:rsid w:val="00B9615F"/>
    <w:rsid w:val="00B9659B"/>
    <w:rsid w:val="00B96870"/>
    <w:rsid w:val="00B972E8"/>
    <w:rsid w:val="00B9742F"/>
    <w:rsid w:val="00B974D5"/>
    <w:rsid w:val="00B975C8"/>
    <w:rsid w:val="00B978A6"/>
    <w:rsid w:val="00B97C9A"/>
    <w:rsid w:val="00B97E60"/>
    <w:rsid w:val="00B97F6A"/>
    <w:rsid w:val="00BA0910"/>
    <w:rsid w:val="00BA1162"/>
    <w:rsid w:val="00BA1F23"/>
    <w:rsid w:val="00BA20C3"/>
    <w:rsid w:val="00BA2450"/>
    <w:rsid w:val="00BA2517"/>
    <w:rsid w:val="00BA2D59"/>
    <w:rsid w:val="00BA3C0B"/>
    <w:rsid w:val="00BA482F"/>
    <w:rsid w:val="00BA55AC"/>
    <w:rsid w:val="00BA575E"/>
    <w:rsid w:val="00BA69D7"/>
    <w:rsid w:val="00BA6C22"/>
    <w:rsid w:val="00BA7153"/>
    <w:rsid w:val="00BA75A2"/>
    <w:rsid w:val="00BA7651"/>
    <w:rsid w:val="00BA76BE"/>
    <w:rsid w:val="00BA77FE"/>
    <w:rsid w:val="00BA7B02"/>
    <w:rsid w:val="00BB0EC5"/>
    <w:rsid w:val="00BB128C"/>
    <w:rsid w:val="00BB1431"/>
    <w:rsid w:val="00BB16FA"/>
    <w:rsid w:val="00BB177B"/>
    <w:rsid w:val="00BB1C2D"/>
    <w:rsid w:val="00BB2479"/>
    <w:rsid w:val="00BB24B0"/>
    <w:rsid w:val="00BB3341"/>
    <w:rsid w:val="00BB3F30"/>
    <w:rsid w:val="00BB43A6"/>
    <w:rsid w:val="00BB44E6"/>
    <w:rsid w:val="00BB488E"/>
    <w:rsid w:val="00BB545F"/>
    <w:rsid w:val="00BB59E9"/>
    <w:rsid w:val="00BB5A0B"/>
    <w:rsid w:val="00BB5B93"/>
    <w:rsid w:val="00BB62EF"/>
    <w:rsid w:val="00BB6FD6"/>
    <w:rsid w:val="00BB725A"/>
    <w:rsid w:val="00BB7A05"/>
    <w:rsid w:val="00BB7A90"/>
    <w:rsid w:val="00BB7C95"/>
    <w:rsid w:val="00BB7E32"/>
    <w:rsid w:val="00BB7E77"/>
    <w:rsid w:val="00BC0469"/>
    <w:rsid w:val="00BC153B"/>
    <w:rsid w:val="00BC1821"/>
    <w:rsid w:val="00BC268D"/>
    <w:rsid w:val="00BC32E0"/>
    <w:rsid w:val="00BC3968"/>
    <w:rsid w:val="00BC3B44"/>
    <w:rsid w:val="00BC3BD6"/>
    <w:rsid w:val="00BC3C3B"/>
    <w:rsid w:val="00BC3F4E"/>
    <w:rsid w:val="00BC4408"/>
    <w:rsid w:val="00BC44A0"/>
    <w:rsid w:val="00BC4AF1"/>
    <w:rsid w:val="00BC4F5E"/>
    <w:rsid w:val="00BC506E"/>
    <w:rsid w:val="00BC5184"/>
    <w:rsid w:val="00BC56B8"/>
    <w:rsid w:val="00BC592C"/>
    <w:rsid w:val="00BC6695"/>
    <w:rsid w:val="00BC6A10"/>
    <w:rsid w:val="00BC745E"/>
    <w:rsid w:val="00BC7DE5"/>
    <w:rsid w:val="00BC7EE0"/>
    <w:rsid w:val="00BD0F7C"/>
    <w:rsid w:val="00BD1551"/>
    <w:rsid w:val="00BD1654"/>
    <w:rsid w:val="00BD17B8"/>
    <w:rsid w:val="00BD1B05"/>
    <w:rsid w:val="00BD1C9A"/>
    <w:rsid w:val="00BD1FCE"/>
    <w:rsid w:val="00BD2830"/>
    <w:rsid w:val="00BD3468"/>
    <w:rsid w:val="00BD4466"/>
    <w:rsid w:val="00BD470F"/>
    <w:rsid w:val="00BD4778"/>
    <w:rsid w:val="00BD477F"/>
    <w:rsid w:val="00BD4AC2"/>
    <w:rsid w:val="00BD4CC5"/>
    <w:rsid w:val="00BD4FAE"/>
    <w:rsid w:val="00BD54B8"/>
    <w:rsid w:val="00BD5540"/>
    <w:rsid w:val="00BD57D3"/>
    <w:rsid w:val="00BD580B"/>
    <w:rsid w:val="00BD5D02"/>
    <w:rsid w:val="00BD6E4F"/>
    <w:rsid w:val="00BD6F63"/>
    <w:rsid w:val="00BD74CD"/>
    <w:rsid w:val="00BD7DFC"/>
    <w:rsid w:val="00BE085D"/>
    <w:rsid w:val="00BE0B30"/>
    <w:rsid w:val="00BE0EED"/>
    <w:rsid w:val="00BE1424"/>
    <w:rsid w:val="00BE1543"/>
    <w:rsid w:val="00BE1C91"/>
    <w:rsid w:val="00BE1CE7"/>
    <w:rsid w:val="00BE274A"/>
    <w:rsid w:val="00BE27B7"/>
    <w:rsid w:val="00BE2888"/>
    <w:rsid w:val="00BE2C83"/>
    <w:rsid w:val="00BE2F7C"/>
    <w:rsid w:val="00BE2FC0"/>
    <w:rsid w:val="00BE4593"/>
    <w:rsid w:val="00BE48A7"/>
    <w:rsid w:val="00BE6535"/>
    <w:rsid w:val="00BE7463"/>
    <w:rsid w:val="00BE7963"/>
    <w:rsid w:val="00BE7BCA"/>
    <w:rsid w:val="00BE7C79"/>
    <w:rsid w:val="00BF0ED0"/>
    <w:rsid w:val="00BF1AA3"/>
    <w:rsid w:val="00BF1B36"/>
    <w:rsid w:val="00BF1BE9"/>
    <w:rsid w:val="00BF1DE2"/>
    <w:rsid w:val="00BF1F8A"/>
    <w:rsid w:val="00BF216A"/>
    <w:rsid w:val="00BF265A"/>
    <w:rsid w:val="00BF285E"/>
    <w:rsid w:val="00BF2C07"/>
    <w:rsid w:val="00BF2F4C"/>
    <w:rsid w:val="00BF3281"/>
    <w:rsid w:val="00BF35D3"/>
    <w:rsid w:val="00BF36D9"/>
    <w:rsid w:val="00BF3BDA"/>
    <w:rsid w:val="00BF3D17"/>
    <w:rsid w:val="00BF3D95"/>
    <w:rsid w:val="00BF5658"/>
    <w:rsid w:val="00BF61B4"/>
    <w:rsid w:val="00BF6324"/>
    <w:rsid w:val="00BF68E2"/>
    <w:rsid w:val="00BF69B3"/>
    <w:rsid w:val="00BF744C"/>
    <w:rsid w:val="00BF7AAD"/>
    <w:rsid w:val="00BF7B68"/>
    <w:rsid w:val="00BF7F52"/>
    <w:rsid w:val="00BF7FC9"/>
    <w:rsid w:val="00C00425"/>
    <w:rsid w:val="00C005B5"/>
    <w:rsid w:val="00C00AF9"/>
    <w:rsid w:val="00C00C49"/>
    <w:rsid w:val="00C018C6"/>
    <w:rsid w:val="00C02113"/>
    <w:rsid w:val="00C0250B"/>
    <w:rsid w:val="00C03036"/>
    <w:rsid w:val="00C0309F"/>
    <w:rsid w:val="00C03766"/>
    <w:rsid w:val="00C03E05"/>
    <w:rsid w:val="00C03E84"/>
    <w:rsid w:val="00C0428E"/>
    <w:rsid w:val="00C04555"/>
    <w:rsid w:val="00C05276"/>
    <w:rsid w:val="00C05759"/>
    <w:rsid w:val="00C05EB5"/>
    <w:rsid w:val="00C06598"/>
    <w:rsid w:val="00C07B87"/>
    <w:rsid w:val="00C07D05"/>
    <w:rsid w:val="00C109EE"/>
    <w:rsid w:val="00C10C29"/>
    <w:rsid w:val="00C11495"/>
    <w:rsid w:val="00C12587"/>
    <w:rsid w:val="00C128AE"/>
    <w:rsid w:val="00C128B4"/>
    <w:rsid w:val="00C12CFE"/>
    <w:rsid w:val="00C13452"/>
    <w:rsid w:val="00C137E4"/>
    <w:rsid w:val="00C157EC"/>
    <w:rsid w:val="00C15AAF"/>
    <w:rsid w:val="00C15F5F"/>
    <w:rsid w:val="00C15F98"/>
    <w:rsid w:val="00C1621B"/>
    <w:rsid w:val="00C1651F"/>
    <w:rsid w:val="00C16873"/>
    <w:rsid w:val="00C16E10"/>
    <w:rsid w:val="00C16F08"/>
    <w:rsid w:val="00C16FF5"/>
    <w:rsid w:val="00C20031"/>
    <w:rsid w:val="00C20B19"/>
    <w:rsid w:val="00C21228"/>
    <w:rsid w:val="00C21232"/>
    <w:rsid w:val="00C212F8"/>
    <w:rsid w:val="00C2224E"/>
    <w:rsid w:val="00C22681"/>
    <w:rsid w:val="00C22D9C"/>
    <w:rsid w:val="00C231CB"/>
    <w:rsid w:val="00C23694"/>
    <w:rsid w:val="00C23764"/>
    <w:rsid w:val="00C23885"/>
    <w:rsid w:val="00C244B2"/>
    <w:rsid w:val="00C244F6"/>
    <w:rsid w:val="00C24E7A"/>
    <w:rsid w:val="00C24F0C"/>
    <w:rsid w:val="00C251EE"/>
    <w:rsid w:val="00C252F4"/>
    <w:rsid w:val="00C25606"/>
    <w:rsid w:val="00C258A6"/>
    <w:rsid w:val="00C264C5"/>
    <w:rsid w:val="00C26744"/>
    <w:rsid w:val="00C269F4"/>
    <w:rsid w:val="00C26C2D"/>
    <w:rsid w:val="00C2700A"/>
    <w:rsid w:val="00C278C6"/>
    <w:rsid w:val="00C279B9"/>
    <w:rsid w:val="00C27ED7"/>
    <w:rsid w:val="00C30084"/>
    <w:rsid w:val="00C3074D"/>
    <w:rsid w:val="00C30947"/>
    <w:rsid w:val="00C30DF1"/>
    <w:rsid w:val="00C311D4"/>
    <w:rsid w:val="00C31EB1"/>
    <w:rsid w:val="00C31FAA"/>
    <w:rsid w:val="00C3201F"/>
    <w:rsid w:val="00C32850"/>
    <w:rsid w:val="00C3295B"/>
    <w:rsid w:val="00C32A29"/>
    <w:rsid w:val="00C32E86"/>
    <w:rsid w:val="00C3346B"/>
    <w:rsid w:val="00C33D41"/>
    <w:rsid w:val="00C34294"/>
    <w:rsid w:val="00C344CE"/>
    <w:rsid w:val="00C347B6"/>
    <w:rsid w:val="00C34ED9"/>
    <w:rsid w:val="00C355D8"/>
    <w:rsid w:val="00C356D8"/>
    <w:rsid w:val="00C35834"/>
    <w:rsid w:val="00C359A7"/>
    <w:rsid w:val="00C35B11"/>
    <w:rsid w:val="00C3750D"/>
    <w:rsid w:val="00C376AE"/>
    <w:rsid w:val="00C406D4"/>
    <w:rsid w:val="00C40D9F"/>
    <w:rsid w:val="00C42F60"/>
    <w:rsid w:val="00C43338"/>
    <w:rsid w:val="00C43874"/>
    <w:rsid w:val="00C43931"/>
    <w:rsid w:val="00C43F1F"/>
    <w:rsid w:val="00C44699"/>
    <w:rsid w:val="00C446CC"/>
    <w:rsid w:val="00C447E5"/>
    <w:rsid w:val="00C44C93"/>
    <w:rsid w:val="00C450F3"/>
    <w:rsid w:val="00C468CB"/>
    <w:rsid w:val="00C46993"/>
    <w:rsid w:val="00C47076"/>
    <w:rsid w:val="00C47970"/>
    <w:rsid w:val="00C47BC1"/>
    <w:rsid w:val="00C47E30"/>
    <w:rsid w:val="00C50264"/>
    <w:rsid w:val="00C50440"/>
    <w:rsid w:val="00C50616"/>
    <w:rsid w:val="00C50D5E"/>
    <w:rsid w:val="00C50D9D"/>
    <w:rsid w:val="00C50EEC"/>
    <w:rsid w:val="00C5156B"/>
    <w:rsid w:val="00C5286A"/>
    <w:rsid w:val="00C540FB"/>
    <w:rsid w:val="00C54CE6"/>
    <w:rsid w:val="00C55CED"/>
    <w:rsid w:val="00C55E98"/>
    <w:rsid w:val="00C55F2D"/>
    <w:rsid w:val="00C568E6"/>
    <w:rsid w:val="00C56C86"/>
    <w:rsid w:val="00C57113"/>
    <w:rsid w:val="00C5754B"/>
    <w:rsid w:val="00C57EA5"/>
    <w:rsid w:val="00C60625"/>
    <w:rsid w:val="00C60F53"/>
    <w:rsid w:val="00C615C7"/>
    <w:rsid w:val="00C61C75"/>
    <w:rsid w:val="00C61F9E"/>
    <w:rsid w:val="00C62015"/>
    <w:rsid w:val="00C621B5"/>
    <w:rsid w:val="00C6414F"/>
    <w:rsid w:val="00C64762"/>
    <w:rsid w:val="00C64888"/>
    <w:rsid w:val="00C64CCE"/>
    <w:rsid w:val="00C64CEE"/>
    <w:rsid w:val="00C656FD"/>
    <w:rsid w:val="00C66140"/>
    <w:rsid w:val="00C664D0"/>
    <w:rsid w:val="00C6687E"/>
    <w:rsid w:val="00C66A43"/>
    <w:rsid w:val="00C66EA3"/>
    <w:rsid w:val="00C6747F"/>
    <w:rsid w:val="00C67E1E"/>
    <w:rsid w:val="00C70019"/>
    <w:rsid w:val="00C706D4"/>
    <w:rsid w:val="00C70810"/>
    <w:rsid w:val="00C713D3"/>
    <w:rsid w:val="00C7186A"/>
    <w:rsid w:val="00C721FC"/>
    <w:rsid w:val="00C729B1"/>
    <w:rsid w:val="00C72C85"/>
    <w:rsid w:val="00C72F45"/>
    <w:rsid w:val="00C73A86"/>
    <w:rsid w:val="00C743DD"/>
    <w:rsid w:val="00C7475F"/>
    <w:rsid w:val="00C74808"/>
    <w:rsid w:val="00C7672B"/>
    <w:rsid w:val="00C77137"/>
    <w:rsid w:val="00C773D0"/>
    <w:rsid w:val="00C778DB"/>
    <w:rsid w:val="00C77C88"/>
    <w:rsid w:val="00C80D78"/>
    <w:rsid w:val="00C80D83"/>
    <w:rsid w:val="00C812C7"/>
    <w:rsid w:val="00C814D5"/>
    <w:rsid w:val="00C81CAE"/>
    <w:rsid w:val="00C828B9"/>
    <w:rsid w:val="00C82D43"/>
    <w:rsid w:val="00C83358"/>
    <w:rsid w:val="00C842FC"/>
    <w:rsid w:val="00C8464C"/>
    <w:rsid w:val="00C84669"/>
    <w:rsid w:val="00C84EEB"/>
    <w:rsid w:val="00C85100"/>
    <w:rsid w:val="00C851EB"/>
    <w:rsid w:val="00C85224"/>
    <w:rsid w:val="00C852E1"/>
    <w:rsid w:val="00C86B85"/>
    <w:rsid w:val="00C86D56"/>
    <w:rsid w:val="00C87376"/>
    <w:rsid w:val="00C91043"/>
    <w:rsid w:val="00C9105B"/>
    <w:rsid w:val="00C9122F"/>
    <w:rsid w:val="00C91A1B"/>
    <w:rsid w:val="00C9222F"/>
    <w:rsid w:val="00C9251E"/>
    <w:rsid w:val="00C92637"/>
    <w:rsid w:val="00C9331A"/>
    <w:rsid w:val="00C9379D"/>
    <w:rsid w:val="00C93C0E"/>
    <w:rsid w:val="00C93C68"/>
    <w:rsid w:val="00C93E76"/>
    <w:rsid w:val="00C9419F"/>
    <w:rsid w:val="00C94F0C"/>
    <w:rsid w:val="00C950EF"/>
    <w:rsid w:val="00C9559F"/>
    <w:rsid w:val="00C95A69"/>
    <w:rsid w:val="00C95CF0"/>
    <w:rsid w:val="00C960B4"/>
    <w:rsid w:val="00C9629C"/>
    <w:rsid w:val="00C964E1"/>
    <w:rsid w:val="00C966E2"/>
    <w:rsid w:val="00C97037"/>
    <w:rsid w:val="00C97BFD"/>
    <w:rsid w:val="00C97F36"/>
    <w:rsid w:val="00CA066C"/>
    <w:rsid w:val="00CA0703"/>
    <w:rsid w:val="00CA15D6"/>
    <w:rsid w:val="00CA1AC1"/>
    <w:rsid w:val="00CA289C"/>
    <w:rsid w:val="00CA2B42"/>
    <w:rsid w:val="00CA2B43"/>
    <w:rsid w:val="00CA4476"/>
    <w:rsid w:val="00CA47CF"/>
    <w:rsid w:val="00CA4C2A"/>
    <w:rsid w:val="00CA5E7C"/>
    <w:rsid w:val="00CA6D13"/>
    <w:rsid w:val="00CA7501"/>
    <w:rsid w:val="00CA7E8C"/>
    <w:rsid w:val="00CB00F2"/>
    <w:rsid w:val="00CB0E07"/>
    <w:rsid w:val="00CB162D"/>
    <w:rsid w:val="00CB1967"/>
    <w:rsid w:val="00CB1EA0"/>
    <w:rsid w:val="00CB21BE"/>
    <w:rsid w:val="00CB2583"/>
    <w:rsid w:val="00CB2C4E"/>
    <w:rsid w:val="00CB30E8"/>
    <w:rsid w:val="00CB31A7"/>
    <w:rsid w:val="00CB3678"/>
    <w:rsid w:val="00CB3BB8"/>
    <w:rsid w:val="00CB3F4A"/>
    <w:rsid w:val="00CB4768"/>
    <w:rsid w:val="00CB5991"/>
    <w:rsid w:val="00CB5E9A"/>
    <w:rsid w:val="00CB62EB"/>
    <w:rsid w:val="00CB6E2A"/>
    <w:rsid w:val="00CB7166"/>
    <w:rsid w:val="00CB7206"/>
    <w:rsid w:val="00CB75E9"/>
    <w:rsid w:val="00CB7C04"/>
    <w:rsid w:val="00CC0746"/>
    <w:rsid w:val="00CC0B33"/>
    <w:rsid w:val="00CC0B95"/>
    <w:rsid w:val="00CC0C05"/>
    <w:rsid w:val="00CC0D52"/>
    <w:rsid w:val="00CC1176"/>
    <w:rsid w:val="00CC2561"/>
    <w:rsid w:val="00CC2A01"/>
    <w:rsid w:val="00CC2B79"/>
    <w:rsid w:val="00CC2CEF"/>
    <w:rsid w:val="00CC31C9"/>
    <w:rsid w:val="00CC3262"/>
    <w:rsid w:val="00CC3630"/>
    <w:rsid w:val="00CC40B1"/>
    <w:rsid w:val="00CC444C"/>
    <w:rsid w:val="00CC45BE"/>
    <w:rsid w:val="00CC4BAA"/>
    <w:rsid w:val="00CC5193"/>
    <w:rsid w:val="00CC5BD6"/>
    <w:rsid w:val="00CC60C3"/>
    <w:rsid w:val="00CC65F3"/>
    <w:rsid w:val="00CC664C"/>
    <w:rsid w:val="00CC6960"/>
    <w:rsid w:val="00CC6DCE"/>
    <w:rsid w:val="00CC6E8F"/>
    <w:rsid w:val="00CD0012"/>
    <w:rsid w:val="00CD07D0"/>
    <w:rsid w:val="00CD0E1E"/>
    <w:rsid w:val="00CD0FE0"/>
    <w:rsid w:val="00CD170F"/>
    <w:rsid w:val="00CD1B7A"/>
    <w:rsid w:val="00CD324A"/>
    <w:rsid w:val="00CD3343"/>
    <w:rsid w:val="00CD3C4D"/>
    <w:rsid w:val="00CD51E5"/>
    <w:rsid w:val="00CD5837"/>
    <w:rsid w:val="00CD5E32"/>
    <w:rsid w:val="00CD641F"/>
    <w:rsid w:val="00CD6991"/>
    <w:rsid w:val="00CD6CC2"/>
    <w:rsid w:val="00CD7B14"/>
    <w:rsid w:val="00CD7E66"/>
    <w:rsid w:val="00CE0D46"/>
    <w:rsid w:val="00CE1800"/>
    <w:rsid w:val="00CE2208"/>
    <w:rsid w:val="00CE326A"/>
    <w:rsid w:val="00CE45E3"/>
    <w:rsid w:val="00CE5339"/>
    <w:rsid w:val="00CE5580"/>
    <w:rsid w:val="00CE58D3"/>
    <w:rsid w:val="00CE5A3D"/>
    <w:rsid w:val="00CE64AC"/>
    <w:rsid w:val="00CE651F"/>
    <w:rsid w:val="00CE6645"/>
    <w:rsid w:val="00CE66F2"/>
    <w:rsid w:val="00CE6ABC"/>
    <w:rsid w:val="00CE6FC4"/>
    <w:rsid w:val="00CE7C84"/>
    <w:rsid w:val="00CF0553"/>
    <w:rsid w:val="00CF0A42"/>
    <w:rsid w:val="00CF0AC9"/>
    <w:rsid w:val="00CF0BE1"/>
    <w:rsid w:val="00CF0CA6"/>
    <w:rsid w:val="00CF16A8"/>
    <w:rsid w:val="00CF1A5C"/>
    <w:rsid w:val="00CF1AD1"/>
    <w:rsid w:val="00CF1D3F"/>
    <w:rsid w:val="00CF1DFA"/>
    <w:rsid w:val="00CF21F7"/>
    <w:rsid w:val="00CF2848"/>
    <w:rsid w:val="00CF2A75"/>
    <w:rsid w:val="00CF2BD6"/>
    <w:rsid w:val="00CF2D4D"/>
    <w:rsid w:val="00CF36F4"/>
    <w:rsid w:val="00CF42BE"/>
    <w:rsid w:val="00CF6793"/>
    <w:rsid w:val="00CF74EE"/>
    <w:rsid w:val="00CF758E"/>
    <w:rsid w:val="00CF75F2"/>
    <w:rsid w:val="00CF77E6"/>
    <w:rsid w:val="00D002AC"/>
    <w:rsid w:val="00D00339"/>
    <w:rsid w:val="00D00946"/>
    <w:rsid w:val="00D00C99"/>
    <w:rsid w:val="00D00FE7"/>
    <w:rsid w:val="00D01F7F"/>
    <w:rsid w:val="00D02090"/>
    <w:rsid w:val="00D02164"/>
    <w:rsid w:val="00D0285A"/>
    <w:rsid w:val="00D030A6"/>
    <w:rsid w:val="00D035BA"/>
    <w:rsid w:val="00D03963"/>
    <w:rsid w:val="00D04029"/>
    <w:rsid w:val="00D048E7"/>
    <w:rsid w:val="00D051C2"/>
    <w:rsid w:val="00D05A24"/>
    <w:rsid w:val="00D0600C"/>
    <w:rsid w:val="00D0620E"/>
    <w:rsid w:val="00D0634E"/>
    <w:rsid w:val="00D06506"/>
    <w:rsid w:val="00D06511"/>
    <w:rsid w:val="00D06A8B"/>
    <w:rsid w:val="00D06DAB"/>
    <w:rsid w:val="00D076AF"/>
    <w:rsid w:val="00D0772F"/>
    <w:rsid w:val="00D0796F"/>
    <w:rsid w:val="00D07B70"/>
    <w:rsid w:val="00D10042"/>
    <w:rsid w:val="00D101BF"/>
    <w:rsid w:val="00D111AA"/>
    <w:rsid w:val="00D12095"/>
    <w:rsid w:val="00D12176"/>
    <w:rsid w:val="00D12517"/>
    <w:rsid w:val="00D12568"/>
    <w:rsid w:val="00D125D3"/>
    <w:rsid w:val="00D129D1"/>
    <w:rsid w:val="00D12AC8"/>
    <w:rsid w:val="00D133DD"/>
    <w:rsid w:val="00D136AF"/>
    <w:rsid w:val="00D1380C"/>
    <w:rsid w:val="00D13C25"/>
    <w:rsid w:val="00D14397"/>
    <w:rsid w:val="00D14CD2"/>
    <w:rsid w:val="00D14EAD"/>
    <w:rsid w:val="00D153E5"/>
    <w:rsid w:val="00D157CE"/>
    <w:rsid w:val="00D15D95"/>
    <w:rsid w:val="00D15F00"/>
    <w:rsid w:val="00D15F93"/>
    <w:rsid w:val="00D163AC"/>
    <w:rsid w:val="00D1661E"/>
    <w:rsid w:val="00D16C6B"/>
    <w:rsid w:val="00D16FEB"/>
    <w:rsid w:val="00D17489"/>
    <w:rsid w:val="00D201F0"/>
    <w:rsid w:val="00D2040C"/>
    <w:rsid w:val="00D20A84"/>
    <w:rsid w:val="00D21B9C"/>
    <w:rsid w:val="00D21F0D"/>
    <w:rsid w:val="00D22149"/>
    <w:rsid w:val="00D22B98"/>
    <w:rsid w:val="00D234B4"/>
    <w:rsid w:val="00D23E12"/>
    <w:rsid w:val="00D241B1"/>
    <w:rsid w:val="00D25345"/>
    <w:rsid w:val="00D25469"/>
    <w:rsid w:val="00D25611"/>
    <w:rsid w:val="00D25B1D"/>
    <w:rsid w:val="00D2630A"/>
    <w:rsid w:val="00D26F40"/>
    <w:rsid w:val="00D27268"/>
    <w:rsid w:val="00D27A9D"/>
    <w:rsid w:val="00D27C71"/>
    <w:rsid w:val="00D300B2"/>
    <w:rsid w:val="00D30553"/>
    <w:rsid w:val="00D30606"/>
    <w:rsid w:val="00D3062A"/>
    <w:rsid w:val="00D30A62"/>
    <w:rsid w:val="00D31827"/>
    <w:rsid w:val="00D31C41"/>
    <w:rsid w:val="00D3218D"/>
    <w:rsid w:val="00D3244E"/>
    <w:rsid w:val="00D32987"/>
    <w:rsid w:val="00D333EA"/>
    <w:rsid w:val="00D33AA2"/>
    <w:rsid w:val="00D34263"/>
    <w:rsid w:val="00D34735"/>
    <w:rsid w:val="00D348DD"/>
    <w:rsid w:val="00D34DDB"/>
    <w:rsid w:val="00D35712"/>
    <w:rsid w:val="00D35C9B"/>
    <w:rsid w:val="00D36303"/>
    <w:rsid w:val="00D36A25"/>
    <w:rsid w:val="00D36D85"/>
    <w:rsid w:val="00D374DF"/>
    <w:rsid w:val="00D378B9"/>
    <w:rsid w:val="00D403FB"/>
    <w:rsid w:val="00D40A47"/>
    <w:rsid w:val="00D416E8"/>
    <w:rsid w:val="00D4173D"/>
    <w:rsid w:val="00D41E19"/>
    <w:rsid w:val="00D42244"/>
    <w:rsid w:val="00D42684"/>
    <w:rsid w:val="00D428A3"/>
    <w:rsid w:val="00D42964"/>
    <w:rsid w:val="00D429CA"/>
    <w:rsid w:val="00D430E2"/>
    <w:rsid w:val="00D4347A"/>
    <w:rsid w:val="00D43BD6"/>
    <w:rsid w:val="00D43C25"/>
    <w:rsid w:val="00D44794"/>
    <w:rsid w:val="00D44C96"/>
    <w:rsid w:val="00D44D11"/>
    <w:rsid w:val="00D44DBC"/>
    <w:rsid w:val="00D44ECE"/>
    <w:rsid w:val="00D45019"/>
    <w:rsid w:val="00D45314"/>
    <w:rsid w:val="00D4570B"/>
    <w:rsid w:val="00D45AA5"/>
    <w:rsid w:val="00D4615D"/>
    <w:rsid w:val="00D4670D"/>
    <w:rsid w:val="00D47637"/>
    <w:rsid w:val="00D47E2D"/>
    <w:rsid w:val="00D50151"/>
    <w:rsid w:val="00D5092B"/>
    <w:rsid w:val="00D50D25"/>
    <w:rsid w:val="00D50D8E"/>
    <w:rsid w:val="00D5131B"/>
    <w:rsid w:val="00D5227B"/>
    <w:rsid w:val="00D522C9"/>
    <w:rsid w:val="00D52CD4"/>
    <w:rsid w:val="00D52DF0"/>
    <w:rsid w:val="00D53310"/>
    <w:rsid w:val="00D53948"/>
    <w:rsid w:val="00D53AEC"/>
    <w:rsid w:val="00D544A1"/>
    <w:rsid w:val="00D54B47"/>
    <w:rsid w:val="00D555E2"/>
    <w:rsid w:val="00D558B0"/>
    <w:rsid w:val="00D55BB5"/>
    <w:rsid w:val="00D56027"/>
    <w:rsid w:val="00D56AF6"/>
    <w:rsid w:val="00D56FB7"/>
    <w:rsid w:val="00D57E98"/>
    <w:rsid w:val="00D60317"/>
    <w:rsid w:val="00D6033F"/>
    <w:rsid w:val="00D60631"/>
    <w:rsid w:val="00D60953"/>
    <w:rsid w:val="00D616AD"/>
    <w:rsid w:val="00D617A8"/>
    <w:rsid w:val="00D62102"/>
    <w:rsid w:val="00D621A1"/>
    <w:rsid w:val="00D621BA"/>
    <w:rsid w:val="00D62256"/>
    <w:rsid w:val="00D6732E"/>
    <w:rsid w:val="00D674A9"/>
    <w:rsid w:val="00D67D84"/>
    <w:rsid w:val="00D702EC"/>
    <w:rsid w:val="00D705BD"/>
    <w:rsid w:val="00D70D42"/>
    <w:rsid w:val="00D71325"/>
    <w:rsid w:val="00D71F67"/>
    <w:rsid w:val="00D72A6D"/>
    <w:rsid w:val="00D73E25"/>
    <w:rsid w:val="00D750F6"/>
    <w:rsid w:val="00D75900"/>
    <w:rsid w:val="00D76068"/>
    <w:rsid w:val="00D761D9"/>
    <w:rsid w:val="00D76394"/>
    <w:rsid w:val="00D7721C"/>
    <w:rsid w:val="00D77AA5"/>
    <w:rsid w:val="00D77F41"/>
    <w:rsid w:val="00D8081E"/>
    <w:rsid w:val="00D80DC3"/>
    <w:rsid w:val="00D8117F"/>
    <w:rsid w:val="00D81346"/>
    <w:rsid w:val="00D8173D"/>
    <w:rsid w:val="00D8248D"/>
    <w:rsid w:val="00D82516"/>
    <w:rsid w:val="00D82D67"/>
    <w:rsid w:val="00D838DB"/>
    <w:rsid w:val="00D83AB5"/>
    <w:rsid w:val="00D84275"/>
    <w:rsid w:val="00D84E8E"/>
    <w:rsid w:val="00D8522C"/>
    <w:rsid w:val="00D85713"/>
    <w:rsid w:val="00D85804"/>
    <w:rsid w:val="00D8594F"/>
    <w:rsid w:val="00D85A5F"/>
    <w:rsid w:val="00D86C25"/>
    <w:rsid w:val="00D875D7"/>
    <w:rsid w:val="00D877EF"/>
    <w:rsid w:val="00D9007E"/>
    <w:rsid w:val="00D9032E"/>
    <w:rsid w:val="00D90444"/>
    <w:rsid w:val="00D90685"/>
    <w:rsid w:val="00D90D12"/>
    <w:rsid w:val="00D90D44"/>
    <w:rsid w:val="00D90FD2"/>
    <w:rsid w:val="00D91415"/>
    <w:rsid w:val="00D9193B"/>
    <w:rsid w:val="00D91C30"/>
    <w:rsid w:val="00D9226A"/>
    <w:rsid w:val="00D923FA"/>
    <w:rsid w:val="00D927E1"/>
    <w:rsid w:val="00D92BE0"/>
    <w:rsid w:val="00D92D00"/>
    <w:rsid w:val="00D93695"/>
    <w:rsid w:val="00D93E42"/>
    <w:rsid w:val="00D93F6D"/>
    <w:rsid w:val="00D947E3"/>
    <w:rsid w:val="00D94CE3"/>
    <w:rsid w:val="00D9525C"/>
    <w:rsid w:val="00D9541A"/>
    <w:rsid w:val="00D95507"/>
    <w:rsid w:val="00D95781"/>
    <w:rsid w:val="00D95965"/>
    <w:rsid w:val="00D95CC0"/>
    <w:rsid w:val="00D965D9"/>
    <w:rsid w:val="00D96ACB"/>
    <w:rsid w:val="00D97B27"/>
    <w:rsid w:val="00D97F48"/>
    <w:rsid w:val="00DA0542"/>
    <w:rsid w:val="00DA0B9A"/>
    <w:rsid w:val="00DA0EF8"/>
    <w:rsid w:val="00DA0F4E"/>
    <w:rsid w:val="00DA1CFA"/>
    <w:rsid w:val="00DA2109"/>
    <w:rsid w:val="00DA26FF"/>
    <w:rsid w:val="00DA2CC9"/>
    <w:rsid w:val="00DA2F95"/>
    <w:rsid w:val="00DA3930"/>
    <w:rsid w:val="00DA3FD1"/>
    <w:rsid w:val="00DA42E1"/>
    <w:rsid w:val="00DA587C"/>
    <w:rsid w:val="00DA59E8"/>
    <w:rsid w:val="00DA674C"/>
    <w:rsid w:val="00DA675F"/>
    <w:rsid w:val="00DA6974"/>
    <w:rsid w:val="00DA6F36"/>
    <w:rsid w:val="00DA7365"/>
    <w:rsid w:val="00DA74B1"/>
    <w:rsid w:val="00DA7F03"/>
    <w:rsid w:val="00DB03AD"/>
    <w:rsid w:val="00DB070A"/>
    <w:rsid w:val="00DB0741"/>
    <w:rsid w:val="00DB0831"/>
    <w:rsid w:val="00DB1329"/>
    <w:rsid w:val="00DB1967"/>
    <w:rsid w:val="00DB1EFE"/>
    <w:rsid w:val="00DB27CB"/>
    <w:rsid w:val="00DB2837"/>
    <w:rsid w:val="00DB2F68"/>
    <w:rsid w:val="00DB3702"/>
    <w:rsid w:val="00DB3A22"/>
    <w:rsid w:val="00DB3B57"/>
    <w:rsid w:val="00DB4AB7"/>
    <w:rsid w:val="00DB4B1B"/>
    <w:rsid w:val="00DB559F"/>
    <w:rsid w:val="00DB5AC2"/>
    <w:rsid w:val="00DB6004"/>
    <w:rsid w:val="00DB6721"/>
    <w:rsid w:val="00DB6D1E"/>
    <w:rsid w:val="00DB77AD"/>
    <w:rsid w:val="00DC0121"/>
    <w:rsid w:val="00DC029B"/>
    <w:rsid w:val="00DC0D51"/>
    <w:rsid w:val="00DC0FB5"/>
    <w:rsid w:val="00DC1137"/>
    <w:rsid w:val="00DC19C4"/>
    <w:rsid w:val="00DC1E1E"/>
    <w:rsid w:val="00DC3CBC"/>
    <w:rsid w:val="00DC440B"/>
    <w:rsid w:val="00DC481C"/>
    <w:rsid w:val="00DC4D7E"/>
    <w:rsid w:val="00DC4DA8"/>
    <w:rsid w:val="00DC54ED"/>
    <w:rsid w:val="00DC6BED"/>
    <w:rsid w:val="00DC6F95"/>
    <w:rsid w:val="00DC77A3"/>
    <w:rsid w:val="00DC7D07"/>
    <w:rsid w:val="00DD09EF"/>
    <w:rsid w:val="00DD0E42"/>
    <w:rsid w:val="00DD112F"/>
    <w:rsid w:val="00DD14DE"/>
    <w:rsid w:val="00DD1C0F"/>
    <w:rsid w:val="00DD26EB"/>
    <w:rsid w:val="00DD2A2B"/>
    <w:rsid w:val="00DD2DEE"/>
    <w:rsid w:val="00DD316C"/>
    <w:rsid w:val="00DD32FA"/>
    <w:rsid w:val="00DD333A"/>
    <w:rsid w:val="00DD353B"/>
    <w:rsid w:val="00DD359C"/>
    <w:rsid w:val="00DD3BB3"/>
    <w:rsid w:val="00DD3FEB"/>
    <w:rsid w:val="00DD402D"/>
    <w:rsid w:val="00DD43C0"/>
    <w:rsid w:val="00DD4760"/>
    <w:rsid w:val="00DD4E22"/>
    <w:rsid w:val="00DD59C5"/>
    <w:rsid w:val="00DD6733"/>
    <w:rsid w:val="00DD6992"/>
    <w:rsid w:val="00DD74DD"/>
    <w:rsid w:val="00DD7B99"/>
    <w:rsid w:val="00DE030A"/>
    <w:rsid w:val="00DE05CE"/>
    <w:rsid w:val="00DE0610"/>
    <w:rsid w:val="00DE116F"/>
    <w:rsid w:val="00DE183C"/>
    <w:rsid w:val="00DE1A4A"/>
    <w:rsid w:val="00DE1BA2"/>
    <w:rsid w:val="00DE1F31"/>
    <w:rsid w:val="00DE2254"/>
    <w:rsid w:val="00DE23D2"/>
    <w:rsid w:val="00DE2507"/>
    <w:rsid w:val="00DE251B"/>
    <w:rsid w:val="00DE2BC7"/>
    <w:rsid w:val="00DE30C4"/>
    <w:rsid w:val="00DE314F"/>
    <w:rsid w:val="00DE32D2"/>
    <w:rsid w:val="00DE37E8"/>
    <w:rsid w:val="00DE3B32"/>
    <w:rsid w:val="00DE3FA7"/>
    <w:rsid w:val="00DE40E6"/>
    <w:rsid w:val="00DE4299"/>
    <w:rsid w:val="00DE48C5"/>
    <w:rsid w:val="00DE52E5"/>
    <w:rsid w:val="00DE5309"/>
    <w:rsid w:val="00DE5386"/>
    <w:rsid w:val="00DE595C"/>
    <w:rsid w:val="00DE5B4D"/>
    <w:rsid w:val="00DE6057"/>
    <w:rsid w:val="00DE6613"/>
    <w:rsid w:val="00DE6822"/>
    <w:rsid w:val="00DE6AE8"/>
    <w:rsid w:val="00DE6DDB"/>
    <w:rsid w:val="00DF00BA"/>
    <w:rsid w:val="00DF034C"/>
    <w:rsid w:val="00DF056F"/>
    <w:rsid w:val="00DF1926"/>
    <w:rsid w:val="00DF21E0"/>
    <w:rsid w:val="00DF296B"/>
    <w:rsid w:val="00DF3265"/>
    <w:rsid w:val="00DF34E4"/>
    <w:rsid w:val="00DF4078"/>
    <w:rsid w:val="00DF4191"/>
    <w:rsid w:val="00DF4C93"/>
    <w:rsid w:val="00DF5131"/>
    <w:rsid w:val="00DF51FD"/>
    <w:rsid w:val="00DF5399"/>
    <w:rsid w:val="00DF57B7"/>
    <w:rsid w:val="00DF57B8"/>
    <w:rsid w:val="00DF60E3"/>
    <w:rsid w:val="00DF647F"/>
    <w:rsid w:val="00DF6486"/>
    <w:rsid w:val="00DF6553"/>
    <w:rsid w:val="00DF6995"/>
    <w:rsid w:val="00DF69C9"/>
    <w:rsid w:val="00DF6DE8"/>
    <w:rsid w:val="00DF729C"/>
    <w:rsid w:val="00DF7A99"/>
    <w:rsid w:val="00DF7C2B"/>
    <w:rsid w:val="00E00290"/>
    <w:rsid w:val="00E0100D"/>
    <w:rsid w:val="00E01480"/>
    <w:rsid w:val="00E01589"/>
    <w:rsid w:val="00E015FF"/>
    <w:rsid w:val="00E01B34"/>
    <w:rsid w:val="00E025D5"/>
    <w:rsid w:val="00E02E63"/>
    <w:rsid w:val="00E04034"/>
    <w:rsid w:val="00E040AE"/>
    <w:rsid w:val="00E0446E"/>
    <w:rsid w:val="00E04A48"/>
    <w:rsid w:val="00E04F91"/>
    <w:rsid w:val="00E05F51"/>
    <w:rsid w:val="00E06218"/>
    <w:rsid w:val="00E06D77"/>
    <w:rsid w:val="00E0770D"/>
    <w:rsid w:val="00E079E6"/>
    <w:rsid w:val="00E1013A"/>
    <w:rsid w:val="00E115AC"/>
    <w:rsid w:val="00E11705"/>
    <w:rsid w:val="00E117BA"/>
    <w:rsid w:val="00E11C39"/>
    <w:rsid w:val="00E1223B"/>
    <w:rsid w:val="00E128EA"/>
    <w:rsid w:val="00E12AE1"/>
    <w:rsid w:val="00E12C0D"/>
    <w:rsid w:val="00E132FD"/>
    <w:rsid w:val="00E13546"/>
    <w:rsid w:val="00E13B7C"/>
    <w:rsid w:val="00E13C10"/>
    <w:rsid w:val="00E140B6"/>
    <w:rsid w:val="00E1467E"/>
    <w:rsid w:val="00E15440"/>
    <w:rsid w:val="00E1597D"/>
    <w:rsid w:val="00E15ABA"/>
    <w:rsid w:val="00E15D1B"/>
    <w:rsid w:val="00E15D42"/>
    <w:rsid w:val="00E15FDB"/>
    <w:rsid w:val="00E162AC"/>
    <w:rsid w:val="00E1730E"/>
    <w:rsid w:val="00E17567"/>
    <w:rsid w:val="00E176E7"/>
    <w:rsid w:val="00E178C6"/>
    <w:rsid w:val="00E2016D"/>
    <w:rsid w:val="00E2020E"/>
    <w:rsid w:val="00E20AA1"/>
    <w:rsid w:val="00E2195D"/>
    <w:rsid w:val="00E21F57"/>
    <w:rsid w:val="00E221E9"/>
    <w:rsid w:val="00E22C26"/>
    <w:rsid w:val="00E23B53"/>
    <w:rsid w:val="00E24058"/>
    <w:rsid w:val="00E25723"/>
    <w:rsid w:val="00E2622B"/>
    <w:rsid w:val="00E2676F"/>
    <w:rsid w:val="00E26AA0"/>
    <w:rsid w:val="00E26D05"/>
    <w:rsid w:val="00E2767B"/>
    <w:rsid w:val="00E27E9C"/>
    <w:rsid w:val="00E30C21"/>
    <w:rsid w:val="00E31006"/>
    <w:rsid w:val="00E31E22"/>
    <w:rsid w:val="00E31E7F"/>
    <w:rsid w:val="00E325E9"/>
    <w:rsid w:val="00E329D8"/>
    <w:rsid w:val="00E32C41"/>
    <w:rsid w:val="00E32CB2"/>
    <w:rsid w:val="00E33080"/>
    <w:rsid w:val="00E333C3"/>
    <w:rsid w:val="00E333DE"/>
    <w:rsid w:val="00E33511"/>
    <w:rsid w:val="00E33CF7"/>
    <w:rsid w:val="00E34DB2"/>
    <w:rsid w:val="00E34DFF"/>
    <w:rsid w:val="00E34EF7"/>
    <w:rsid w:val="00E35002"/>
    <w:rsid w:val="00E35170"/>
    <w:rsid w:val="00E35990"/>
    <w:rsid w:val="00E35CA7"/>
    <w:rsid w:val="00E36890"/>
    <w:rsid w:val="00E37212"/>
    <w:rsid w:val="00E377E3"/>
    <w:rsid w:val="00E37F1B"/>
    <w:rsid w:val="00E37FAF"/>
    <w:rsid w:val="00E37FEF"/>
    <w:rsid w:val="00E41263"/>
    <w:rsid w:val="00E41749"/>
    <w:rsid w:val="00E4278E"/>
    <w:rsid w:val="00E42906"/>
    <w:rsid w:val="00E42CCB"/>
    <w:rsid w:val="00E4312C"/>
    <w:rsid w:val="00E43783"/>
    <w:rsid w:val="00E44718"/>
    <w:rsid w:val="00E44974"/>
    <w:rsid w:val="00E45600"/>
    <w:rsid w:val="00E45E3B"/>
    <w:rsid w:val="00E45FE1"/>
    <w:rsid w:val="00E46454"/>
    <w:rsid w:val="00E46511"/>
    <w:rsid w:val="00E46637"/>
    <w:rsid w:val="00E46B11"/>
    <w:rsid w:val="00E50103"/>
    <w:rsid w:val="00E50F68"/>
    <w:rsid w:val="00E51160"/>
    <w:rsid w:val="00E5178C"/>
    <w:rsid w:val="00E51ACE"/>
    <w:rsid w:val="00E52195"/>
    <w:rsid w:val="00E525A2"/>
    <w:rsid w:val="00E525E8"/>
    <w:rsid w:val="00E527AA"/>
    <w:rsid w:val="00E52914"/>
    <w:rsid w:val="00E53794"/>
    <w:rsid w:val="00E54090"/>
    <w:rsid w:val="00E54650"/>
    <w:rsid w:val="00E54D29"/>
    <w:rsid w:val="00E54D3C"/>
    <w:rsid w:val="00E551F1"/>
    <w:rsid w:val="00E55993"/>
    <w:rsid w:val="00E55B17"/>
    <w:rsid w:val="00E55BF7"/>
    <w:rsid w:val="00E56C48"/>
    <w:rsid w:val="00E57A43"/>
    <w:rsid w:val="00E57B2E"/>
    <w:rsid w:val="00E57BE6"/>
    <w:rsid w:val="00E57E9D"/>
    <w:rsid w:val="00E57F2D"/>
    <w:rsid w:val="00E60605"/>
    <w:rsid w:val="00E60E6C"/>
    <w:rsid w:val="00E60FDD"/>
    <w:rsid w:val="00E62178"/>
    <w:rsid w:val="00E6252C"/>
    <w:rsid w:val="00E62ABA"/>
    <w:rsid w:val="00E62DC7"/>
    <w:rsid w:val="00E6303D"/>
    <w:rsid w:val="00E637A7"/>
    <w:rsid w:val="00E640F6"/>
    <w:rsid w:val="00E643DD"/>
    <w:rsid w:val="00E64413"/>
    <w:rsid w:val="00E65203"/>
    <w:rsid w:val="00E65828"/>
    <w:rsid w:val="00E65AC5"/>
    <w:rsid w:val="00E6704C"/>
    <w:rsid w:val="00E67094"/>
    <w:rsid w:val="00E67811"/>
    <w:rsid w:val="00E6784C"/>
    <w:rsid w:val="00E6788F"/>
    <w:rsid w:val="00E701E6"/>
    <w:rsid w:val="00E70532"/>
    <w:rsid w:val="00E7119F"/>
    <w:rsid w:val="00E717CB"/>
    <w:rsid w:val="00E71E23"/>
    <w:rsid w:val="00E71E46"/>
    <w:rsid w:val="00E72A14"/>
    <w:rsid w:val="00E7464B"/>
    <w:rsid w:val="00E7487B"/>
    <w:rsid w:val="00E74CBF"/>
    <w:rsid w:val="00E74E72"/>
    <w:rsid w:val="00E75106"/>
    <w:rsid w:val="00E75E72"/>
    <w:rsid w:val="00E760C9"/>
    <w:rsid w:val="00E76380"/>
    <w:rsid w:val="00E7679F"/>
    <w:rsid w:val="00E76C47"/>
    <w:rsid w:val="00E77021"/>
    <w:rsid w:val="00E77259"/>
    <w:rsid w:val="00E77A56"/>
    <w:rsid w:val="00E77BEA"/>
    <w:rsid w:val="00E80701"/>
    <w:rsid w:val="00E81307"/>
    <w:rsid w:val="00E8145B"/>
    <w:rsid w:val="00E81A96"/>
    <w:rsid w:val="00E81D05"/>
    <w:rsid w:val="00E81D28"/>
    <w:rsid w:val="00E81D59"/>
    <w:rsid w:val="00E81EB0"/>
    <w:rsid w:val="00E82657"/>
    <w:rsid w:val="00E83122"/>
    <w:rsid w:val="00E836F2"/>
    <w:rsid w:val="00E83773"/>
    <w:rsid w:val="00E83965"/>
    <w:rsid w:val="00E83A71"/>
    <w:rsid w:val="00E83DB0"/>
    <w:rsid w:val="00E83F67"/>
    <w:rsid w:val="00E84020"/>
    <w:rsid w:val="00E840DB"/>
    <w:rsid w:val="00E843C8"/>
    <w:rsid w:val="00E850FA"/>
    <w:rsid w:val="00E8535F"/>
    <w:rsid w:val="00E85367"/>
    <w:rsid w:val="00E85858"/>
    <w:rsid w:val="00E859EF"/>
    <w:rsid w:val="00E859FE"/>
    <w:rsid w:val="00E86A1F"/>
    <w:rsid w:val="00E86A42"/>
    <w:rsid w:val="00E86D89"/>
    <w:rsid w:val="00E87982"/>
    <w:rsid w:val="00E87C61"/>
    <w:rsid w:val="00E87D3A"/>
    <w:rsid w:val="00E9086D"/>
    <w:rsid w:val="00E90B62"/>
    <w:rsid w:val="00E90C2A"/>
    <w:rsid w:val="00E9179A"/>
    <w:rsid w:val="00E91AB5"/>
    <w:rsid w:val="00E91F23"/>
    <w:rsid w:val="00E922DA"/>
    <w:rsid w:val="00E925D0"/>
    <w:rsid w:val="00E930B2"/>
    <w:rsid w:val="00E93434"/>
    <w:rsid w:val="00E93F5B"/>
    <w:rsid w:val="00E9400E"/>
    <w:rsid w:val="00E948C6"/>
    <w:rsid w:val="00E95EEE"/>
    <w:rsid w:val="00E9653D"/>
    <w:rsid w:val="00E96878"/>
    <w:rsid w:val="00E9748F"/>
    <w:rsid w:val="00E978D4"/>
    <w:rsid w:val="00EA004B"/>
    <w:rsid w:val="00EA0D06"/>
    <w:rsid w:val="00EA0E1C"/>
    <w:rsid w:val="00EA0EC0"/>
    <w:rsid w:val="00EA101B"/>
    <w:rsid w:val="00EA12D3"/>
    <w:rsid w:val="00EA171F"/>
    <w:rsid w:val="00EA17DB"/>
    <w:rsid w:val="00EA1D1B"/>
    <w:rsid w:val="00EA20D8"/>
    <w:rsid w:val="00EA380E"/>
    <w:rsid w:val="00EA40F3"/>
    <w:rsid w:val="00EA47ED"/>
    <w:rsid w:val="00EA4D83"/>
    <w:rsid w:val="00EA4F73"/>
    <w:rsid w:val="00EA4FCA"/>
    <w:rsid w:val="00EA5CC5"/>
    <w:rsid w:val="00EA615D"/>
    <w:rsid w:val="00EA61A1"/>
    <w:rsid w:val="00EA6982"/>
    <w:rsid w:val="00EA6C32"/>
    <w:rsid w:val="00EA6DF7"/>
    <w:rsid w:val="00EA6EC6"/>
    <w:rsid w:val="00EA77D6"/>
    <w:rsid w:val="00EB14DE"/>
    <w:rsid w:val="00EB1E70"/>
    <w:rsid w:val="00EB251C"/>
    <w:rsid w:val="00EB28CF"/>
    <w:rsid w:val="00EB350C"/>
    <w:rsid w:val="00EB3B51"/>
    <w:rsid w:val="00EB3F51"/>
    <w:rsid w:val="00EB404C"/>
    <w:rsid w:val="00EB41F9"/>
    <w:rsid w:val="00EB4336"/>
    <w:rsid w:val="00EB4DCF"/>
    <w:rsid w:val="00EB59B6"/>
    <w:rsid w:val="00EB5A8E"/>
    <w:rsid w:val="00EB5E0B"/>
    <w:rsid w:val="00EB602D"/>
    <w:rsid w:val="00EB648F"/>
    <w:rsid w:val="00EB654E"/>
    <w:rsid w:val="00EB6D1C"/>
    <w:rsid w:val="00EB6E1F"/>
    <w:rsid w:val="00EB746B"/>
    <w:rsid w:val="00EB75E2"/>
    <w:rsid w:val="00EB77BA"/>
    <w:rsid w:val="00EC0244"/>
    <w:rsid w:val="00EC0CD1"/>
    <w:rsid w:val="00EC14E7"/>
    <w:rsid w:val="00EC192E"/>
    <w:rsid w:val="00EC1C1E"/>
    <w:rsid w:val="00EC1CA8"/>
    <w:rsid w:val="00EC2413"/>
    <w:rsid w:val="00EC25C8"/>
    <w:rsid w:val="00EC2B7A"/>
    <w:rsid w:val="00EC3205"/>
    <w:rsid w:val="00EC3A5B"/>
    <w:rsid w:val="00EC4CB8"/>
    <w:rsid w:val="00EC51FF"/>
    <w:rsid w:val="00EC5E8E"/>
    <w:rsid w:val="00EC65EF"/>
    <w:rsid w:val="00EC6837"/>
    <w:rsid w:val="00EC6B62"/>
    <w:rsid w:val="00EC6B7D"/>
    <w:rsid w:val="00EC6DB3"/>
    <w:rsid w:val="00EC7328"/>
    <w:rsid w:val="00EC7865"/>
    <w:rsid w:val="00EC7926"/>
    <w:rsid w:val="00ED02D2"/>
    <w:rsid w:val="00ED0B7B"/>
    <w:rsid w:val="00ED0FF0"/>
    <w:rsid w:val="00ED27D0"/>
    <w:rsid w:val="00ED289F"/>
    <w:rsid w:val="00ED2C4F"/>
    <w:rsid w:val="00ED3052"/>
    <w:rsid w:val="00ED33D3"/>
    <w:rsid w:val="00ED3533"/>
    <w:rsid w:val="00ED37D6"/>
    <w:rsid w:val="00ED38D5"/>
    <w:rsid w:val="00ED4706"/>
    <w:rsid w:val="00ED4FD2"/>
    <w:rsid w:val="00ED5796"/>
    <w:rsid w:val="00ED5A51"/>
    <w:rsid w:val="00ED66C3"/>
    <w:rsid w:val="00ED6784"/>
    <w:rsid w:val="00ED74F6"/>
    <w:rsid w:val="00ED7C5E"/>
    <w:rsid w:val="00EE0221"/>
    <w:rsid w:val="00EE0506"/>
    <w:rsid w:val="00EE11D5"/>
    <w:rsid w:val="00EE1E57"/>
    <w:rsid w:val="00EE2006"/>
    <w:rsid w:val="00EE200D"/>
    <w:rsid w:val="00EE2A4C"/>
    <w:rsid w:val="00EE2E4F"/>
    <w:rsid w:val="00EE31F1"/>
    <w:rsid w:val="00EE3267"/>
    <w:rsid w:val="00EE37D0"/>
    <w:rsid w:val="00EE433D"/>
    <w:rsid w:val="00EE4803"/>
    <w:rsid w:val="00EE5AAB"/>
    <w:rsid w:val="00EE6F8F"/>
    <w:rsid w:val="00EE7173"/>
    <w:rsid w:val="00EE725A"/>
    <w:rsid w:val="00EE759A"/>
    <w:rsid w:val="00EE765E"/>
    <w:rsid w:val="00EE79BB"/>
    <w:rsid w:val="00EE7EDC"/>
    <w:rsid w:val="00EF064C"/>
    <w:rsid w:val="00EF0D10"/>
    <w:rsid w:val="00EF1338"/>
    <w:rsid w:val="00EF276B"/>
    <w:rsid w:val="00EF2D3B"/>
    <w:rsid w:val="00EF305E"/>
    <w:rsid w:val="00EF3405"/>
    <w:rsid w:val="00EF35FA"/>
    <w:rsid w:val="00EF37E7"/>
    <w:rsid w:val="00EF3E6A"/>
    <w:rsid w:val="00EF461F"/>
    <w:rsid w:val="00EF4F8F"/>
    <w:rsid w:val="00EF5309"/>
    <w:rsid w:val="00EF5C52"/>
    <w:rsid w:val="00EF6BED"/>
    <w:rsid w:val="00EF6D2C"/>
    <w:rsid w:val="00EF6D8D"/>
    <w:rsid w:val="00EF7899"/>
    <w:rsid w:val="00EF7BB9"/>
    <w:rsid w:val="00F00533"/>
    <w:rsid w:val="00F00574"/>
    <w:rsid w:val="00F007B1"/>
    <w:rsid w:val="00F00B97"/>
    <w:rsid w:val="00F0137A"/>
    <w:rsid w:val="00F014D4"/>
    <w:rsid w:val="00F0196F"/>
    <w:rsid w:val="00F0198B"/>
    <w:rsid w:val="00F01CF0"/>
    <w:rsid w:val="00F02151"/>
    <w:rsid w:val="00F024EE"/>
    <w:rsid w:val="00F02C04"/>
    <w:rsid w:val="00F02DEE"/>
    <w:rsid w:val="00F03388"/>
    <w:rsid w:val="00F033C8"/>
    <w:rsid w:val="00F0395B"/>
    <w:rsid w:val="00F03F67"/>
    <w:rsid w:val="00F04407"/>
    <w:rsid w:val="00F04708"/>
    <w:rsid w:val="00F04BD5"/>
    <w:rsid w:val="00F05032"/>
    <w:rsid w:val="00F050B4"/>
    <w:rsid w:val="00F06311"/>
    <w:rsid w:val="00F066A0"/>
    <w:rsid w:val="00F076FD"/>
    <w:rsid w:val="00F100C7"/>
    <w:rsid w:val="00F1119E"/>
    <w:rsid w:val="00F11257"/>
    <w:rsid w:val="00F1232E"/>
    <w:rsid w:val="00F12F3E"/>
    <w:rsid w:val="00F13075"/>
    <w:rsid w:val="00F13820"/>
    <w:rsid w:val="00F13E06"/>
    <w:rsid w:val="00F13E2D"/>
    <w:rsid w:val="00F13ED7"/>
    <w:rsid w:val="00F14650"/>
    <w:rsid w:val="00F149FA"/>
    <w:rsid w:val="00F14FC2"/>
    <w:rsid w:val="00F15048"/>
    <w:rsid w:val="00F154A2"/>
    <w:rsid w:val="00F1581E"/>
    <w:rsid w:val="00F158F4"/>
    <w:rsid w:val="00F16635"/>
    <w:rsid w:val="00F16DC6"/>
    <w:rsid w:val="00F16F94"/>
    <w:rsid w:val="00F1735E"/>
    <w:rsid w:val="00F17390"/>
    <w:rsid w:val="00F177A1"/>
    <w:rsid w:val="00F17D52"/>
    <w:rsid w:val="00F17E89"/>
    <w:rsid w:val="00F20023"/>
    <w:rsid w:val="00F20597"/>
    <w:rsid w:val="00F206C8"/>
    <w:rsid w:val="00F20F9A"/>
    <w:rsid w:val="00F221A8"/>
    <w:rsid w:val="00F2249D"/>
    <w:rsid w:val="00F2263C"/>
    <w:rsid w:val="00F22868"/>
    <w:rsid w:val="00F22A50"/>
    <w:rsid w:val="00F23DF9"/>
    <w:rsid w:val="00F24048"/>
    <w:rsid w:val="00F246F8"/>
    <w:rsid w:val="00F24CA7"/>
    <w:rsid w:val="00F25621"/>
    <w:rsid w:val="00F2571E"/>
    <w:rsid w:val="00F26351"/>
    <w:rsid w:val="00F266B4"/>
    <w:rsid w:val="00F2692C"/>
    <w:rsid w:val="00F2734C"/>
    <w:rsid w:val="00F30218"/>
    <w:rsid w:val="00F3062F"/>
    <w:rsid w:val="00F32B00"/>
    <w:rsid w:val="00F32B40"/>
    <w:rsid w:val="00F32CD2"/>
    <w:rsid w:val="00F331A0"/>
    <w:rsid w:val="00F33807"/>
    <w:rsid w:val="00F34AE0"/>
    <w:rsid w:val="00F34F52"/>
    <w:rsid w:val="00F35094"/>
    <w:rsid w:val="00F35435"/>
    <w:rsid w:val="00F36035"/>
    <w:rsid w:val="00F36074"/>
    <w:rsid w:val="00F362F2"/>
    <w:rsid w:val="00F36720"/>
    <w:rsid w:val="00F36759"/>
    <w:rsid w:val="00F3697A"/>
    <w:rsid w:val="00F36A84"/>
    <w:rsid w:val="00F36E12"/>
    <w:rsid w:val="00F370B6"/>
    <w:rsid w:val="00F37364"/>
    <w:rsid w:val="00F37E97"/>
    <w:rsid w:val="00F403BC"/>
    <w:rsid w:val="00F40517"/>
    <w:rsid w:val="00F40D29"/>
    <w:rsid w:val="00F410D5"/>
    <w:rsid w:val="00F41B26"/>
    <w:rsid w:val="00F426A7"/>
    <w:rsid w:val="00F438E3"/>
    <w:rsid w:val="00F43D09"/>
    <w:rsid w:val="00F43DF0"/>
    <w:rsid w:val="00F43F79"/>
    <w:rsid w:val="00F4425A"/>
    <w:rsid w:val="00F450DF"/>
    <w:rsid w:val="00F45159"/>
    <w:rsid w:val="00F46E39"/>
    <w:rsid w:val="00F46F35"/>
    <w:rsid w:val="00F47083"/>
    <w:rsid w:val="00F472EE"/>
    <w:rsid w:val="00F47F7A"/>
    <w:rsid w:val="00F507CB"/>
    <w:rsid w:val="00F50945"/>
    <w:rsid w:val="00F509E4"/>
    <w:rsid w:val="00F50C99"/>
    <w:rsid w:val="00F50DA1"/>
    <w:rsid w:val="00F52119"/>
    <w:rsid w:val="00F5243B"/>
    <w:rsid w:val="00F52781"/>
    <w:rsid w:val="00F527AD"/>
    <w:rsid w:val="00F52DB5"/>
    <w:rsid w:val="00F534F8"/>
    <w:rsid w:val="00F53872"/>
    <w:rsid w:val="00F541D9"/>
    <w:rsid w:val="00F545A9"/>
    <w:rsid w:val="00F54A2B"/>
    <w:rsid w:val="00F54D93"/>
    <w:rsid w:val="00F5522C"/>
    <w:rsid w:val="00F55ED2"/>
    <w:rsid w:val="00F55EE9"/>
    <w:rsid w:val="00F5611E"/>
    <w:rsid w:val="00F56558"/>
    <w:rsid w:val="00F565B5"/>
    <w:rsid w:val="00F56960"/>
    <w:rsid w:val="00F56DFF"/>
    <w:rsid w:val="00F5702A"/>
    <w:rsid w:val="00F57575"/>
    <w:rsid w:val="00F60405"/>
    <w:rsid w:val="00F60688"/>
    <w:rsid w:val="00F606DD"/>
    <w:rsid w:val="00F60CF3"/>
    <w:rsid w:val="00F61063"/>
    <w:rsid w:val="00F6169A"/>
    <w:rsid w:val="00F61F8F"/>
    <w:rsid w:val="00F622AD"/>
    <w:rsid w:val="00F62559"/>
    <w:rsid w:val="00F62AE2"/>
    <w:rsid w:val="00F62B17"/>
    <w:rsid w:val="00F62D11"/>
    <w:rsid w:val="00F637C0"/>
    <w:rsid w:val="00F63B3C"/>
    <w:rsid w:val="00F6459B"/>
    <w:rsid w:val="00F64664"/>
    <w:rsid w:val="00F6545B"/>
    <w:rsid w:val="00F65961"/>
    <w:rsid w:val="00F668A5"/>
    <w:rsid w:val="00F66946"/>
    <w:rsid w:val="00F66A9E"/>
    <w:rsid w:val="00F66D58"/>
    <w:rsid w:val="00F66E11"/>
    <w:rsid w:val="00F70065"/>
    <w:rsid w:val="00F7023A"/>
    <w:rsid w:val="00F708A7"/>
    <w:rsid w:val="00F709FA"/>
    <w:rsid w:val="00F71382"/>
    <w:rsid w:val="00F7227E"/>
    <w:rsid w:val="00F72DBD"/>
    <w:rsid w:val="00F72F37"/>
    <w:rsid w:val="00F7371B"/>
    <w:rsid w:val="00F7387D"/>
    <w:rsid w:val="00F740AD"/>
    <w:rsid w:val="00F741BD"/>
    <w:rsid w:val="00F7456C"/>
    <w:rsid w:val="00F75076"/>
    <w:rsid w:val="00F7622E"/>
    <w:rsid w:val="00F767A3"/>
    <w:rsid w:val="00F771D3"/>
    <w:rsid w:val="00F77397"/>
    <w:rsid w:val="00F77ADB"/>
    <w:rsid w:val="00F803A3"/>
    <w:rsid w:val="00F80783"/>
    <w:rsid w:val="00F80FF2"/>
    <w:rsid w:val="00F81576"/>
    <w:rsid w:val="00F825E5"/>
    <w:rsid w:val="00F82EA1"/>
    <w:rsid w:val="00F82EE7"/>
    <w:rsid w:val="00F84378"/>
    <w:rsid w:val="00F84601"/>
    <w:rsid w:val="00F8502F"/>
    <w:rsid w:val="00F850AF"/>
    <w:rsid w:val="00F856DC"/>
    <w:rsid w:val="00F85AC3"/>
    <w:rsid w:val="00F85AFF"/>
    <w:rsid w:val="00F85F36"/>
    <w:rsid w:val="00F86078"/>
    <w:rsid w:val="00F861CF"/>
    <w:rsid w:val="00F862FF"/>
    <w:rsid w:val="00F86643"/>
    <w:rsid w:val="00F8692F"/>
    <w:rsid w:val="00F86B26"/>
    <w:rsid w:val="00F8725F"/>
    <w:rsid w:val="00F873FA"/>
    <w:rsid w:val="00F87E2C"/>
    <w:rsid w:val="00F87FBB"/>
    <w:rsid w:val="00F90375"/>
    <w:rsid w:val="00F90537"/>
    <w:rsid w:val="00F90C52"/>
    <w:rsid w:val="00F90D23"/>
    <w:rsid w:val="00F9132F"/>
    <w:rsid w:val="00F914A0"/>
    <w:rsid w:val="00F922D5"/>
    <w:rsid w:val="00F922D7"/>
    <w:rsid w:val="00F92FED"/>
    <w:rsid w:val="00F931A7"/>
    <w:rsid w:val="00F93376"/>
    <w:rsid w:val="00F9356F"/>
    <w:rsid w:val="00F93593"/>
    <w:rsid w:val="00F93AD1"/>
    <w:rsid w:val="00F93E1E"/>
    <w:rsid w:val="00F93F12"/>
    <w:rsid w:val="00F9416F"/>
    <w:rsid w:val="00F94232"/>
    <w:rsid w:val="00F94418"/>
    <w:rsid w:val="00F944BF"/>
    <w:rsid w:val="00F94942"/>
    <w:rsid w:val="00F95355"/>
    <w:rsid w:val="00F957FA"/>
    <w:rsid w:val="00F95C2C"/>
    <w:rsid w:val="00F969FA"/>
    <w:rsid w:val="00F96A3A"/>
    <w:rsid w:val="00F96B60"/>
    <w:rsid w:val="00F97C06"/>
    <w:rsid w:val="00FA04E4"/>
    <w:rsid w:val="00FA2310"/>
    <w:rsid w:val="00FA2E86"/>
    <w:rsid w:val="00FA2FE1"/>
    <w:rsid w:val="00FA320F"/>
    <w:rsid w:val="00FA3C72"/>
    <w:rsid w:val="00FA4799"/>
    <w:rsid w:val="00FA4931"/>
    <w:rsid w:val="00FA5014"/>
    <w:rsid w:val="00FA5BC0"/>
    <w:rsid w:val="00FA603B"/>
    <w:rsid w:val="00FA630E"/>
    <w:rsid w:val="00FA662D"/>
    <w:rsid w:val="00FA70D7"/>
    <w:rsid w:val="00FA7347"/>
    <w:rsid w:val="00FA734E"/>
    <w:rsid w:val="00FA7C07"/>
    <w:rsid w:val="00FA7C29"/>
    <w:rsid w:val="00FA7C92"/>
    <w:rsid w:val="00FB02C5"/>
    <w:rsid w:val="00FB0606"/>
    <w:rsid w:val="00FB08AF"/>
    <w:rsid w:val="00FB0F75"/>
    <w:rsid w:val="00FB15AB"/>
    <w:rsid w:val="00FB16E5"/>
    <w:rsid w:val="00FB2A7D"/>
    <w:rsid w:val="00FB2D39"/>
    <w:rsid w:val="00FB2E00"/>
    <w:rsid w:val="00FB323A"/>
    <w:rsid w:val="00FB36D4"/>
    <w:rsid w:val="00FB3C42"/>
    <w:rsid w:val="00FB4040"/>
    <w:rsid w:val="00FB500B"/>
    <w:rsid w:val="00FB5014"/>
    <w:rsid w:val="00FB5B93"/>
    <w:rsid w:val="00FB5CC6"/>
    <w:rsid w:val="00FB5F70"/>
    <w:rsid w:val="00FB619A"/>
    <w:rsid w:val="00FB6B67"/>
    <w:rsid w:val="00FB7105"/>
    <w:rsid w:val="00FB7805"/>
    <w:rsid w:val="00FB7D1E"/>
    <w:rsid w:val="00FC0404"/>
    <w:rsid w:val="00FC05D8"/>
    <w:rsid w:val="00FC079E"/>
    <w:rsid w:val="00FC0864"/>
    <w:rsid w:val="00FC1502"/>
    <w:rsid w:val="00FC1B48"/>
    <w:rsid w:val="00FC20AF"/>
    <w:rsid w:val="00FC27B2"/>
    <w:rsid w:val="00FC2D0A"/>
    <w:rsid w:val="00FC410F"/>
    <w:rsid w:val="00FC489B"/>
    <w:rsid w:val="00FC4973"/>
    <w:rsid w:val="00FC5E39"/>
    <w:rsid w:val="00FC5F75"/>
    <w:rsid w:val="00FC6AB9"/>
    <w:rsid w:val="00FC74B8"/>
    <w:rsid w:val="00FC7E4B"/>
    <w:rsid w:val="00FC7FAC"/>
    <w:rsid w:val="00FD000B"/>
    <w:rsid w:val="00FD0300"/>
    <w:rsid w:val="00FD0A70"/>
    <w:rsid w:val="00FD1074"/>
    <w:rsid w:val="00FD12EE"/>
    <w:rsid w:val="00FD1843"/>
    <w:rsid w:val="00FD1870"/>
    <w:rsid w:val="00FD1950"/>
    <w:rsid w:val="00FD1C97"/>
    <w:rsid w:val="00FD1D16"/>
    <w:rsid w:val="00FD2488"/>
    <w:rsid w:val="00FD2680"/>
    <w:rsid w:val="00FD31FC"/>
    <w:rsid w:val="00FD32DF"/>
    <w:rsid w:val="00FD382C"/>
    <w:rsid w:val="00FD3B00"/>
    <w:rsid w:val="00FD4189"/>
    <w:rsid w:val="00FD4A41"/>
    <w:rsid w:val="00FD5568"/>
    <w:rsid w:val="00FD66E5"/>
    <w:rsid w:val="00FD69BE"/>
    <w:rsid w:val="00FD6A44"/>
    <w:rsid w:val="00FD734B"/>
    <w:rsid w:val="00FD74C2"/>
    <w:rsid w:val="00FD7B9E"/>
    <w:rsid w:val="00FE00A8"/>
    <w:rsid w:val="00FE066C"/>
    <w:rsid w:val="00FE08C6"/>
    <w:rsid w:val="00FE0AEA"/>
    <w:rsid w:val="00FE0C44"/>
    <w:rsid w:val="00FE0D41"/>
    <w:rsid w:val="00FE195C"/>
    <w:rsid w:val="00FE1C2D"/>
    <w:rsid w:val="00FE1E28"/>
    <w:rsid w:val="00FE222F"/>
    <w:rsid w:val="00FE268B"/>
    <w:rsid w:val="00FE3072"/>
    <w:rsid w:val="00FE3284"/>
    <w:rsid w:val="00FE399D"/>
    <w:rsid w:val="00FE3A24"/>
    <w:rsid w:val="00FE420A"/>
    <w:rsid w:val="00FE467E"/>
    <w:rsid w:val="00FE4DDC"/>
    <w:rsid w:val="00FE534A"/>
    <w:rsid w:val="00FE5427"/>
    <w:rsid w:val="00FE5479"/>
    <w:rsid w:val="00FE5547"/>
    <w:rsid w:val="00FE5DE2"/>
    <w:rsid w:val="00FE63DB"/>
    <w:rsid w:val="00FE73E6"/>
    <w:rsid w:val="00FE763A"/>
    <w:rsid w:val="00FE794A"/>
    <w:rsid w:val="00FF0593"/>
    <w:rsid w:val="00FF05B3"/>
    <w:rsid w:val="00FF0DFD"/>
    <w:rsid w:val="00FF122B"/>
    <w:rsid w:val="00FF1D5C"/>
    <w:rsid w:val="00FF2108"/>
    <w:rsid w:val="00FF43C3"/>
    <w:rsid w:val="00FF449F"/>
    <w:rsid w:val="00FF4C6F"/>
    <w:rsid w:val="00FF56D4"/>
    <w:rsid w:val="00FF661C"/>
    <w:rsid w:val="00FF6A17"/>
    <w:rsid w:val="00FF6E72"/>
    <w:rsid w:val="00FF7A8B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2C2B9"/>
  <w15:docId w15:val="{A9F0CA39-6037-4D62-A889-475F616B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99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5">
    <w:name w:val="Normal"/>
    <w:qFormat/>
    <w:rsid w:val="00B4057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d">
    <w:name w:val="heading 1"/>
    <w:basedOn w:val="af5"/>
    <w:next w:val="2a"/>
    <w:link w:val="1f6"/>
    <w:qFormat/>
    <w:pPr>
      <w:keepNext/>
      <w:keepLines/>
      <w:pageBreakBefore/>
      <w:widowControl/>
      <w:numPr>
        <w:numId w:val="18"/>
      </w:numPr>
      <w:spacing w:after="120"/>
      <w:jc w:val="left"/>
      <w:outlineLvl w:val="0"/>
    </w:pPr>
    <w:rPr>
      <w:rFonts w:cs="Arial"/>
      <w:b/>
      <w:bCs/>
      <w:caps/>
      <w:szCs w:val="32"/>
    </w:rPr>
  </w:style>
  <w:style w:type="paragraph" w:styleId="2a">
    <w:name w:val="heading 2"/>
    <w:basedOn w:val="af5"/>
    <w:next w:val="39"/>
    <w:link w:val="2f1"/>
    <w:unhideWhenUsed/>
    <w:qFormat/>
    <w:pPr>
      <w:keepNext/>
      <w:keepLines/>
      <w:widowControl/>
      <w:numPr>
        <w:ilvl w:val="1"/>
        <w:numId w:val="18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39">
    <w:name w:val="heading 3"/>
    <w:basedOn w:val="af5"/>
    <w:next w:val="af6"/>
    <w:link w:val="3f"/>
    <w:unhideWhenUsed/>
    <w:qFormat/>
    <w:rsid w:val="004779C9"/>
    <w:pPr>
      <w:keepNext/>
      <w:keepLines/>
      <w:widowControl/>
      <w:numPr>
        <w:ilvl w:val="2"/>
        <w:numId w:val="18"/>
      </w:numPr>
      <w:spacing w:before="240" w:after="120"/>
      <w:ind w:left="709"/>
      <w:outlineLvl w:val="2"/>
    </w:pPr>
    <w:rPr>
      <w:rFonts w:cs="Arial"/>
      <w:b/>
      <w:bCs/>
    </w:rPr>
  </w:style>
  <w:style w:type="paragraph" w:styleId="43">
    <w:name w:val="heading 4"/>
    <w:basedOn w:val="af5"/>
    <w:next w:val="af6"/>
    <w:link w:val="48"/>
    <w:unhideWhenUsed/>
    <w:qFormat/>
    <w:pPr>
      <w:keepNext/>
      <w:keepLines/>
      <w:widowControl/>
      <w:numPr>
        <w:ilvl w:val="3"/>
        <w:numId w:val="18"/>
      </w:numPr>
      <w:tabs>
        <w:tab w:val="left" w:pos="993"/>
      </w:tabs>
      <w:spacing w:before="120"/>
      <w:outlineLvl w:val="3"/>
    </w:pPr>
    <w:rPr>
      <w:rFonts w:cs="Arial"/>
      <w:b/>
      <w:bCs/>
      <w:szCs w:val="26"/>
    </w:rPr>
  </w:style>
  <w:style w:type="paragraph" w:styleId="51">
    <w:name w:val="heading 5"/>
    <w:basedOn w:val="af5"/>
    <w:next w:val="af6"/>
    <w:link w:val="56"/>
    <w:unhideWhenUsed/>
    <w:qFormat/>
    <w:pPr>
      <w:keepNext/>
      <w:keepLines/>
      <w:widowControl/>
      <w:numPr>
        <w:ilvl w:val="4"/>
        <w:numId w:val="18"/>
      </w:numPr>
      <w:spacing w:before="120"/>
      <w:jc w:val="left"/>
      <w:outlineLvl w:val="4"/>
    </w:pPr>
    <w:rPr>
      <w:rFonts w:cs="Arial"/>
      <w:b/>
      <w:bCs/>
      <w:szCs w:val="26"/>
    </w:rPr>
  </w:style>
  <w:style w:type="paragraph" w:styleId="60">
    <w:name w:val="heading 6"/>
    <w:basedOn w:val="af5"/>
    <w:next w:val="af6"/>
    <w:link w:val="62"/>
    <w:unhideWhenUsed/>
    <w:qFormat/>
    <w:pPr>
      <w:keepNext/>
      <w:keepLines/>
      <w:widowControl/>
      <w:numPr>
        <w:ilvl w:val="5"/>
        <w:numId w:val="18"/>
      </w:numPr>
      <w:spacing w:before="120"/>
      <w:outlineLvl w:val="5"/>
    </w:pPr>
    <w:rPr>
      <w:b/>
    </w:rPr>
  </w:style>
  <w:style w:type="paragraph" w:styleId="7">
    <w:name w:val="heading 7"/>
    <w:basedOn w:val="af5"/>
    <w:next w:val="af6"/>
    <w:link w:val="70"/>
    <w:unhideWhenUsed/>
    <w:qFormat/>
    <w:pPr>
      <w:keepNext/>
      <w:keepLines/>
      <w:widowControl/>
      <w:numPr>
        <w:ilvl w:val="6"/>
        <w:numId w:val="18"/>
      </w:numPr>
      <w:spacing w:before="240" w:after="240"/>
      <w:outlineLvl w:val="6"/>
    </w:pPr>
    <w:rPr>
      <w:b/>
      <w:szCs w:val="20"/>
    </w:rPr>
  </w:style>
  <w:style w:type="paragraph" w:styleId="8">
    <w:name w:val="heading 8"/>
    <w:basedOn w:val="af5"/>
    <w:next w:val="af6"/>
    <w:link w:val="80"/>
    <w:unhideWhenUsed/>
    <w:qFormat/>
    <w:pPr>
      <w:keepNext/>
      <w:keepLines/>
      <w:widowControl/>
      <w:numPr>
        <w:ilvl w:val="7"/>
        <w:numId w:val="18"/>
      </w:numPr>
      <w:spacing w:before="240" w:after="240"/>
      <w:outlineLvl w:val="7"/>
    </w:pPr>
    <w:rPr>
      <w:rFonts w:ascii="Peterburg" w:hAnsi="Peterburg"/>
      <w:b/>
      <w:szCs w:val="20"/>
    </w:rPr>
  </w:style>
  <w:style w:type="paragraph" w:styleId="9">
    <w:name w:val="heading 9"/>
    <w:basedOn w:val="af5"/>
    <w:next w:val="af6"/>
    <w:link w:val="90"/>
    <w:unhideWhenUsed/>
    <w:qFormat/>
    <w:pPr>
      <w:keepNext/>
      <w:keepLines/>
      <w:widowControl/>
      <w:numPr>
        <w:ilvl w:val="8"/>
        <w:numId w:val="18"/>
      </w:numPr>
      <w:spacing w:before="240" w:after="240"/>
      <w:outlineLvl w:val="8"/>
    </w:pPr>
    <w:rPr>
      <w:b/>
      <w:szCs w:val="20"/>
    </w:rPr>
  </w:style>
  <w:style w:type="character" w:default="1" w:styleId="af7">
    <w:name w:val="Default Paragraph Font"/>
    <w:uiPriority w:val="1"/>
    <w:semiHidden/>
    <w:unhideWhenUsed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character" w:customStyle="1" w:styleId="1f6">
    <w:name w:val="Заголовок 1 Знак"/>
    <w:link w:val="1d"/>
    <w:rPr>
      <w:rFonts w:ascii="Times New Roman" w:eastAsia="Times New Roman" w:hAnsi="Times New Roman" w:cs="Arial"/>
      <w:b/>
      <w:bCs/>
      <w:caps/>
      <w:sz w:val="24"/>
      <w:szCs w:val="32"/>
      <w:lang w:eastAsia="ru-RU"/>
    </w:rPr>
  </w:style>
  <w:style w:type="character" w:customStyle="1" w:styleId="2f1">
    <w:name w:val="Заголовок 2 Знак"/>
    <w:link w:val="2a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3f">
    <w:name w:val="Заголовок 3 Знак"/>
    <w:link w:val="39"/>
    <w:rsid w:val="004779C9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customStyle="1" w:styleId="48">
    <w:name w:val="Заголовок 4 Знак"/>
    <w:link w:val="43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56">
    <w:name w:val="Заголовок 5 Знак"/>
    <w:link w:val="51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2">
    <w:name w:val="Заголовок 6 Знак"/>
    <w:link w:val="6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a">
    <w:name w:val="caption"/>
    <w:basedOn w:val="af5"/>
    <w:next w:val="af5"/>
    <w:uiPriority w:val="35"/>
    <w:unhideWhenUsed/>
    <w:qFormat/>
    <w:pPr>
      <w:spacing w:after="200"/>
    </w:pPr>
    <w:rPr>
      <w:b/>
      <w:bCs/>
      <w:color w:val="4472C4" w:themeColor="accent1"/>
      <w:sz w:val="18"/>
      <w:szCs w:val="18"/>
    </w:rPr>
  </w:style>
  <w:style w:type="paragraph" w:styleId="afb">
    <w:name w:val="Title"/>
    <w:basedOn w:val="af5"/>
    <w:next w:val="af5"/>
    <w:link w:val="afc"/>
    <w:uiPriority w:val="10"/>
    <w:qFormat/>
    <w:pPr>
      <w:keepNext/>
      <w:keepLines/>
      <w:widowControl/>
      <w:spacing w:before="720" w:after="120"/>
      <w:ind w:right="5"/>
      <w:contextualSpacing/>
      <w:jc w:val="center"/>
    </w:pPr>
    <w:rPr>
      <w:b/>
      <w:caps/>
      <w:szCs w:val="32"/>
    </w:rPr>
  </w:style>
  <w:style w:type="character" w:customStyle="1" w:styleId="afc">
    <w:name w:val="Заголовок Знак"/>
    <w:basedOn w:val="af7"/>
    <w:link w:val="afb"/>
    <w:uiPriority w:val="10"/>
    <w:rPr>
      <w:rFonts w:ascii="Times New Roman" w:eastAsia="Times New Roman" w:hAnsi="Times New Roman" w:cs="Times New Roman"/>
      <w:b/>
      <w:caps/>
      <w:sz w:val="24"/>
      <w:szCs w:val="32"/>
      <w:lang w:eastAsia="ru-RU"/>
    </w:rPr>
  </w:style>
  <w:style w:type="paragraph" w:styleId="afd">
    <w:name w:val="Subtitle"/>
    <w:aliases w:val="Подзаголовок (ДЛЯ ТИТУЛА)"/>
    <w:basedOn w:val="af5"/>
    <w:next w:val="af5"/>
    <w:link w:val="afe"/>
    <w:qFormat/>
    <w:pPr>
      <w:keepNext/>
      <w:keepLines/>
      <w:widowControl/>
      <w:spacing w:before="240" w:after="120"/>
      <w:ind w:right="6"/>
      <w:contextualSpacing/>
      <w:jc w:val="center"/>
    </w:pPr>
    <w:rPr>
      <w:caps/>
      <w:sz w:val="32"/>
      <w:szCs w:val="32"/>
    </w:rPr>
  </w:style>
  <w:style w:type="character" w:customStyle="1" w:styleId="afe">
    <w:name w:val="Подзаголовок Знак"/>
    <w:aliases w:val="Подзаголовок (ДЛЯ ТИТУЛА) Знак"/>
    <w:basedOn w:val="af7"/>
    <w:link w:val="af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styleId="aff">
    <w:name w:val="Strong"/>
    <w:basedOn w:val="af7"/>
    <w:uiPriority w:val="22"/>
    <w:qFormat/>
    <w:rPr>
      <w:b/>
      <w:bCs/>
      <w:color w:val="000000" w:themeColor="text1"/>
    </w:rPr>
  </w:style>
  <w:style w:type="character" w:styleId="aff0">
    <w:name w:val="Emphasis"/>
    <w:uiPriority w:val="20"/>
    <w:qFormat/>
    <w:rPr>
      <w:rFonts w:ascii="Times New Roman" w:hAnsi="Times New Roman"/>
      <w:b/>
      <w:i w:val="0"/>
      <w:iCs/>
      <w:sz w:val="24"/>
    </w:rPr>
  </w:style>
  <w:style w:type="paragraph" w:styleId="aff1">
    <w:name w:val="No Spacing"/>
    <w:link w:val="aff2"/>
    <w:uiPriority w:val="1"/>
    <w:qFormat/>
    <w:pPr>
      <w:spacing w:after="0" w:line="240" w:lineRule="auto"/>
    </w:pPr>
    <w:rPr>
      <w:rFonts w:eastAsiaTheme="minorHAnsi"/>
    </w:rPr>
  </w:style>
  <w:style w:type="paragraph" w:styleId="2f2">
    <w:name w:val="Quote"/>
    <w:basedOn w:val="af5"/>
    <w:next w:val="af5"/>
    <w:link w:val="2f3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f3">
    <w:name w:val="Цитата 2 Знак"/>
    <w:basedOn w:val="af7"/>
    <w:link w:val="2f2"/>
    <w:uiPriority w:val="29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3">
    <w:name w:val="Intense Quote"/>
    <w:basedOn w:val="af5"/>
    <w:next w:val="af5"/>
    <w:link w:val="aff4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4">
    <w:name w:val="Выделенная цитата Знак"/>
    <w:basedOn w:val="af7"/>
    <w:link w:val="aff3"/>
    <w:uiPriority w:val="30"/>
    <w:rPr>
      <w:rFonts w:ascii="Times New Roman" w:eastAsia="Times New Roman" w:hAnsi="Times New Roman" w:cs="Times New Roman"/>
      <w:color w:val="000000" w:themeColor="text1"/>
      <w:sz w:val="24"/>
      <w:szCs w:val="24"/>
      <w:shd w:val="clear" w:color="auto" w:fill="F2F2F2" w:themeFill="background1" w:themeFillShade="F2"/>
      <w:lang w:eastAsia="ru-RU"/>
    </w:rPr>
  </w:style>
  <w:style w:type="character" w:styleId="aff5">
    <w:name w:val="Subtle Emphasis"/>
    <w:basedOn w:val="af7"/>
    <w:uiPriority w:val="19"/>
    <w:qFormat/>
    <w:rPr>
      <w:i/>
      <w:iCs/>
      <w:color w:val="404040" w:themeColor="text1" w:themeTint="BF"/>
    </w:rPr>
  </w:style>
  <w:style w:type="character" w:styleId="aff6">
    <w:name w:val="Intense Emphasis"/>
    <w:basedOn w:val="af7"/>
    <w:uiPriority w:val="21"/>
    <w:qFormat/>
    <w:rPr>
      <w:b/>
      <w:bCs/>
      <w:i/>
      <w:iCs/>
      <w:caps/>
    </w:rPr>
  </w:style>
  <w:style w:type="character" w:styleId="aff7">
    <w:name w:val="Subtle Reference"/>
    <w:basedOn w:val="af7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aff8">
    <w:name w:val="Intense Reference"/>
    <w:basedOn w:val="af7"/>
    <w:uiPriority w:val="32"/>
    <w:qFormat/>
    <w:rPr>
      <w:b/>
      <w:bCs/>
      <w:smallCaps/>
      <w:u w:val="single"/>
    </w:rPr>
  </w:style>
  <w:style w:type="character" w:styleId="aff9">
    <w:name w:val="Book Title"/>
    <w:basedOn w:val="af7"/>
    <w:uiPriority w:val="33"/>
    <w:qFormat/>
    <w:rPr>
      <w:b w:val="0"/>
      <w:bCs w:val="0"/>
      <w:smallCaps/>
      <w:spacing w:val="5"/>
    </w:rPr>
  </w:style>
  <w:style w:type="paragraph" w:styleId="affa">
    <w:name w:val="TOC Heading"/>
    <w:basedOn w:val="1d"/>
    <w:next w:val="af5"/>
    <w:uiPriority w:val="39"/>
    <w:unhideWhenUsed/>
    <w:qFormat/>
    <w:pPr>
      <w:numPr>
        <w:numId w:val="0"/>
      </w:numPr>
      <w:spacing w:before="480"/>
    </w:pPr>
    <w:rPr>
      <w:rFonts w:eastAsiaTheme="majorEastAsia" w:cstheme="majorBidi"/>
      <w:caps w:val="0"/>
    </w:rPr>
  </w:style>
  <w:style w:type="paragraph" w:customStyle="1" w:styleId="ad">
    <w:name w:val="Таблица"/>
    <w:basedOn w:val="51"/>
    <w:next w:val="af5"/>
    <w:link w:val="affb"/>
    <w:uiPriority w:val="18"/>
    <w:pPr>
      <w:numPr>
        <w:ilvl w:val="0"/>
        <w:numId w:val="1"/>
      </w:numPr>
      <w:spacing w:before="160" w:after="120"/>
    </w:pPr>
  </w:style>
  <w:style w:type="character" w:styleId="affc">
    <w:name w:val="annotation reference"/>
    <w:uiPriority w:val="99"/>
    <w:qFormat/>
    <w:rPr>
      <w:sz w:val="16"/>
      <w:szCs w:val="16"/>
    </w:rPr>
  </w:style>
  <w:style w:type="character" w:customStyle="1" w:styleId="affb">
    <w:name w:val="Таблица Знак"/>
    <w:basedOn w:val="3f"/>
    <w:link w:val="ad"/>
    <w:uiPriority w:val="18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styleId="affd">
    <w:name w:val="annotation text"/>
    <w:basedOn w:val="af5"/>
    <w:link w:val="affe"/>
    <w:uiPriority w:val="99"/>
    <w:qFormat/>
    <w:rPr>
      <w:sz w:val="20"/>
      <w:szCs w:val="20"/>
    </w:rPr>
  </w:style>
  <w:style w:type="character" w:customStyle="1" w:styleId="affe">
    <w:name w:val="Текст примечания Знак"/>
    <w:basedOn w:val="af7"/>
    <w:link w:val="affd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Другое_"/>
    <w:basedOn w:val="af7"/>
    <w:link w:val="afff0"/>
    <w:qFormat/>
    <w:rPr>
      <w:rFonts w:ascii="Times New Roman" w:eastAsia="Times New Roman" w:hAnsi="Times New Roman" w:cs="Times New Roman"/>
    </w:rPr>
  </w:style>
  <w:style w:type="paragraph" w:customStyle="1" w:styleId="afff0">
    <w:name w:val="Другое"/>
    <w:basedOn w:val="af5"/>
    <w:link w:val="afff"/>
    <w:pPr>
      <w:spacing w:after="100" w:line="312" w:lineRule="auto"/>
      <w:ind w:firstLine="400"/>
    </w:pPr>
    <w:rPr>
      <w:sz w:val="22"/>
      <w:szCs w:val="22"/>
      <w:lang w:eastAsia="en-US"/>
    </w:rPr>
  </w:style>
  <w:style w:type="paragraph" w:styleId="a0">
    <w:name w:val="List Paragraph"/>
    <w:aliases w:val="!Абзац списка,Нумерованный список оглавления,Bullet 1,Use Case List Paragraph,Список ссылок,Нумерованный перечень ссылок,ТЗ список,Абзац списка литеральный,название табл/рис,Нумерованый список,List Paragraph1,Нумерованный спиков,ПАРАГРАФ"/>
    <w:basedOn w:val="af5"/>
    <w:link w:val="afff1"/>
    <w:uiPriority w:val="34"/>
    <w:qFormat/>
    <w:rsid w:val="003B10AD"/>
    <w:pPr>
      <w:widowControl/>
      <w:numPr>
        <w:numId w:val="27"/>
      </w:numPr>
      <w:tabs>
        <w:tab w:val="left" w:pos="1134"/>
        <w:tab w:val="left" w:pos="7513"/>
      </w:tabs>
      <w:ind w:left="0" w:firstLine="709"/>
      <w:contextualSpacing/>
    </w:pPr>
    <w:rPr>
      <w:rFonts w:asciiTheme="minorHAnsi" w:eastAsiaTheme="minorHAnsi" w:hAnsiTheme="minorHAnsi"/>
      <w:lang w:eastAsia="en-US"/>
    </w:rPr>
  </w:style>
  <w:style w:type="table" w:customStyle="1" w:styleId="1f7">
    <w:name w:val="Сетка таблицы светлая1"/>
    <w:basedOn w:val="af8"/>
    <w:uiPriority w:val="40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f2">
    <w:name w:val="annotation subject"/>
    <w:basedOn w:val="affd"/>
    <w:next w:val="affd"/>
    <w:link w:val="afff3"/>
    <w:uiPriority w:val="99"/>
    <w:semiHidden/>
    <w:rPr>
      <w:b/>
      <w:bCs/>
    </w:rPr>
  </w:style>
  <w:style w:type="character" w:customStyle="1" w:styleId="afff3">
    <w:name w:val="Тема примечания Знак"/>
    <w:link w:val="afff2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4">
    <w:name w:val="Revision"/>
    <w:hidden/>
    <w:uiPriority w:val="99"/>
    <w:semiHidden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fff5">
    <w:name w:val="Table Grid"/>
    <w:aliases w:val="Сетка таблицы GR"/>
    <w:basedOn w:val="af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f8">
    <w:name w:val="toc 1"/>
    <w:aliases w:val="ТЗ.Оглавление 1"/>
    <w:basedOn w:val="af5"/>
    <w:next w:val="af5"/>
    <w:link w:val="1f9"/>
    <w:uiPriority w:val="39"/>
    <w:pPr>
      <w:tabs>
        <w:tab w:val="right" w:leader="dot" w:pos="9356"/>
      </w:tabs>
      <w:ind w:right="567"/>
    </w:pPr>
    <w:rPr>
      <w:caps/>
    </w:rPr>
  </w:style>
  <w:style w:type="paragraph" w:styleId="2f4">
    <w:name w:val="toc 2"/>
    <w:aliases w:val="ТЗ.Оглавление 2"/>
    <w:basedOn w:val="af5"/>
    <w:next w:val="af5"/>
    <w:uiPriority w:val="39"/>
    <w:pPr>
      <w:tabs>
        <w:tab w:val="right" w:leader="dot" w:pos="9356"/>
      </w:tabs>
      <w:ind w:left="238" w:right="567"/>
      <w:jc w:val="left"/>
    </w:pPr>
  </w:style>
  <w:style w:type="paragraph" w:styleId="3f0">
    <w:name w:val="toc 3"/>
    <w:aliases w:val="ТЗ.Оглавление 3"/>
    <w:basedOn w:val="af5"/>
    <w:next w:val="af5"/>
    <w:uiPriority w:val="39"/>
    <w:pPr>
      <w:tabs>
        <w:tab w:val="right" w:leader="dot" w:pos="9356"/>
      </w:tabs>
      <w:ind w:left="482" w:right="567"/>
      <w:jc w:val="left"/>
    </w:pPr>
  </w:style>
  <w:style w:type="character" w:styleId="afff6">
    <w:name w:val="Hyperlink"/>
    <w:uiPriority w:val="99"/>
    <w:rPr>
      <w:color w:val="0000FF"/>
      <w:u w:val="single"/>
    </w:rPr>
  </w:style>
  <w:style w:type="paragraph" w:styleId="49">
    <w:name w:val="toc 4"/>
    <w:aliases w:val="ТЗ.Оглавление 4"/>
    <w:basedOn w:val="af5"/>
    <w:next w:val="af5"/>
    <w:uiPriority w:val="39"/>
    <w:pPr>
      <w:ind w:left="720"/>
    </w:pPr>
  </w:style>
  <w:style w:type="paragraph" w:customStyle="1" w:styleId="ac">
    <w:name w:val="Рисунок"/>
    <w:basedOn w:val="ad"/>
    <w:next w:val="af5"/>
    <w:uiPriority w:val="18"/>
    <w:pPr>
      <w:numPr>
        <w:numId w:val="2"/>
      </w:numPr>
    </w:pPr>
  </w:style>
  <w:style w:type="paragraph" w:styleId="afff7">
    <w:name w:val="header"/>
    <w:basedOn w:val="af5"/>
    <w:link w:val="afff8"/>
    <w:uiPriority w:val="99"/>
    <w:pPr>
      <w:tabs>
        <w:tab w:val="center" w:pos="4677"/>
        <w:tab w:val="right" w:pos="9355"/>
      </w:tabs>
    </w:pPr>
  </w:style>
  <w:style w:type="character" w:customStyle="1" w:styleId="afff8">
    <w:name w:val="Верхний колонтитул Знак"/>
    <w:link w:val="aff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footer"/>
    <w:basedOn w:val="af5"/>
    <w:link w:val="aff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ffa">
    <w:name w:val="Нижний колонтитул Знак"/>
    <w:basedOn w:val="af7"/>
    <w:link w:val="aff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Balloon Text"/>
    <w:basedOn w:val="af5"/>
    <w:link w:val="afffc"/>
    <w:uiPriority w:val="99"/>
    <w:semiHidden/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link w:val="afffb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ffd">
    <w:name w:val="footnote text"/>
    <w:aliases w:val="ТЗ.Сноска,Знак Знак Знак Знак Знак Знак,Знак Знак Знак Знак1,Знак Знак Знак Знак Знак1,Знак Знак Знак Знак Знак,Знак Знак Знак Знак"/>
    <w:basedOn w:val="af5"/>
    <w:link w:val="afffe"/>
    <w:uiPriority w:val="99"/>
    <w:qFormat/>
    <w:rPr>
      <w:sz w:val="20"/>
      <w:szCs w:val="20"/>
    </w:rPr>
  </w:style>
  <w:style w:type="character" w:customStyle="1" w:styleId="afffe">
    <w:name w:val="Текст сноски Знак"/>
    <w:aliases w:val="ТЗ.Сноска Знак,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f7"/>
    <w:link w:val="afffd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footnote reference"/>
    <w:aliases w:val="ТЗ.Сноска.Знак"/>
    <w:qFormat/>
    <w:rPr>
      <w:vertAlign w:val="superscript"/>
    </w:rPr>
  </w:style>
  <w:style w:type="character" w:customStyle="1" w:styleId="aff2">
    <w:name w:val="Без интервала Знак"/>
    <w:basedOn w:val="af7"/>
    <w:link w:val="aff1"/>
    <w:uiPriority w:val="1"/>
    <w:rPr>
      <w:rFonts w:eastAsiaTheme="minorHAnsi"/>
    </w:rPr>
  </w:style>
  <w:style w:type="character" w:customStyle="1" w:styleId="afff1">
    <w:name w:val="Абзац списка Знак"/>
    <w:aliases w:val="!Абзац списка Знак,Нумерованный список оглавления Знак,Bullet 1 Знак,Use Case List Paragraph Знак,Список ссылок Знак,Нумерованный перечень ссылок Знак,ТЗ список Знак,Абзац списка литеральный Знак,название табл/рис Знак,ПАРАГРАФ Знак"/>
    <w:basedOn w:val="af7"/>
    <w:link w:val="a0"/>
    <w:uiPriority w:val="34"/>
    <w:qFormat/>
    <w:rsid w:val="003B10AD"/>
    <w:rPr>
      <w:rFonts w:eastAsiaTheme="minorHAnsi" w:cs="Times New Roman"/>
      <w:sz w:val="24"/>
      <w:szCs w:val="24"/>
    </w:rPr>
  </w:style>
  <w:style w:type="character" w:customStyle="1" w:styleId="1fa">
    <w:name w:val="Неразрешенное упоминание1"/>
    <w:basedOn w:val="af7"/>
    <w:uiPriority w:val="99"/>
    <w:unhideWhenUsed/>
    <w:rPr>
      <w:color w:val="605E5C"/>
      <w:shd w:val="clear" w:color="auto" w:fill="E1DFDD"/>
    </w:rPr>
  </w:style>
  <w:style w:type="character" w:styleId="affff0">
    <w:name w:val="FollowedHyperlink"/>
    <w:basedOn w:val="af7"/>
    <w:uiPriority w:val="99"/>
    <w:semiHidden/>
    <w:unhideWhenUsed/>
    <w:rPr>
      <w:color w:val="954F72" w:themeColor="followedHyperlink"/>
      <w:u w:val="single"/>
    </w:rPr>
  </w:style>
  <w:style w:type="paragraph" w:styleId="57">
    <w:name w:val="toc 5"/>
    <w:basedOn w:val="af5"/>
    <w:next w:val="af5"/>
    <w:uiPriority w:val="39"/>
    <w:pPr>
      <w:ind w:left="960"/>
    </w:pPr>
  </w:style>
  <w:style w:type="paragraph" w:styleId="63">
    <w:name w:val="toc 6"/>
    <w:basedOn w:val="af5"/>
    <w:next w:val="af5"/>
    <w:uiPriority w:val="39"/>
    <w:pPr>
      <w:ind w:left="1200"/>
    </w:pPr>
  </w:style>
  <w:style w:type="paragraph" w:styleId="71">
    <w:name w:val="toc 7"/>
    <w:basedOn w:val="af5"/>
    <w:next w:val="af5"/>
    <w:uiPriority w:val="39"/>
    <w:pPr>
      <w:ind w:left="1440"/>
    </w:pPr>
  </w:style>
  <w:style w:type="paragraph" w:styleId="81">
    <w:name w:val="toc 8"/>
    <w:basedOn w:val="af5"/>
    <w:next w:val="af5"/>
    <w:uiPriority w:val="39"/>
    <w:pPr>
      <w:ind w:left="1680"/>
    </w:pPr>
  </w:style>
  <w:style w:type="paragraph" w:styleId="91">
    <w:name w:val="toc 9"/>
    <w:basedOn w:val="af5"/>
    <w:next w:val="af5"/>
    <w:uiPriority w:val="39"/>
    <w:pPr>
      <w:ind w:left="1920"/>
    </w:pPr>
  </w:style>
  <w:style w:type="paragraph" w:customStyle="1" w:styleId="2f5">
    <w:name w:val="ТЗ.Комментарий2"/>
    <w:basedOn w:val="affff1"/>
    <w:link w:val="2f6"/>
    <w:uiPriority w:val="8"/>
    <w:qFormat/>
    <w:pPr>
      <w:pBdr>
        <w:top w:val="single" w:sz="4" w:space="1" w:color="FE0000"/>
        <w:left w:val="single" w:sz="4" w:space="4" w:color="FE0000"/>
        <w:bottom w:val="single" w:sz="4" w:space="1" w:color="FE0000"/>
        <w:right w:val="single" w:sz="4" w:space="4" w:color="FE0000"/>
      </w:pBdr>
    </w:pPr>
  </w:style>
  <w:style w:type="character" w:customStyle="1" w:styleId="2f6">
    <w:name w:val="ТЗ.Комментарий2 Знак"/>
    <w:basedOn w:val="affff2"/>
    <w:link w:val="2f5"/>
    <w:uiPriority w:val="8"/>
    <w:rPr>
      <w:rFonts w:ascii="Times New Roman" w:eastAsia="Times New Roman" w:hAnsi="Times New Roman" w:cs="Times New Roman"/>
      <w:i/>
      <w:color w:val="FF0000"/>
      <w:sz w:val="24"/>
      <w:szCs w:val="24"/>
      <w:lang w:eastAsia="ru-RU"/>
    </w:rPr>
  </w:style>
  <w:style w:type="paragraph" w:customStyle="1" w:styleId="affff1">
    <w:name w:val="ТЗ.Комментарий"/>
    <w:basedOn w:val="af5"/>
    <w:link w:val="affff2"/>
    <w:uiPriority w:val="8"/>
    <w:qFormat/>
    <w:pPr>
      <w:keepLines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pacing w:after="120"/>
    </w:pPr>
    <w:rPr>
      <w:i/>
      <w:color w:val="FF0000"/>
    </w:rPr>
  </w:style>
  <w:style w:type="character" w:customStyle="1" w:styleId="affff2">
    <w:name w:val="ТЗ.Комментарий Знак"/>
    <w:basedOn w:val="af7"/>
    <w:link w:val="affff1"/>
    <w:uiPriority w:val="8"/>
    <w:rPr>
      <w:rFonts w:ascii="Times New Roman" w:eastAsia="Times New Roman" w:hAnsi="Times New Roman" w:cs="Times New Roman"/>
      <w:i/>
      <w:color w:val="FF0000"/>
      <w:sz w:val="24"/>
      <w:szCs w:val="24"/>
      <w:lang w:eastAsia="ru-RU"/>
    </w:rPr>
  </w:style>
  <w:style w:type="paragraph" w:styleId="4a">
    <w:name w:val="List 4"/>
    <w:basedOn w:val="af5"/>
    <w:uiPriority w:val="99"/>
    <w:unhideWhenUsed/>
    <w:pPr>
      <w:ind w:left="1132" w:hanging="283"/>
      <w:contextualSpacing/>
    </w:pPr>
  </w:style>
  <w:style w:type="paragraph" w:customStyle="1" w:styleId="af6">
    <w:name w:val="_Основной с красной строки"/>
    <w:basedOn w:val="af5"/>
    <w:link w:val="affff3"/>
    <w:qFormat/>
    <w:pPr>
      <w:widowControl/>
      <w:ind w:firstLine="709"/>
    </w:pPr>
  </w:style>
  <w:style w:type="character" w:customStyle="1" w:styleId="affff3">
    <w:name w:val="_Основной с красной строки Знак"/>
    <w:link w:val="af6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Текст таблицы (по левому краю)"/>
    <w:basedOn w:val="af5"/>
    <w:link w:val="affff5"/>
    <w:uiPriority w:val="99"/>
    <w:pPr>
      <w:spacing w:before="60" w:after="60"/>
      <w:ind w:left="57" w:right="57"/>
    </w:pPr>
    <w:rPr>
      <w:rFonts w:ascii="Tahoma" w:hAnsi="Tahoma"/>
      <w:sz w:val="20"/>
    </w:rPr>
  </w:style>
  <w:style w:type="character" w:customStyle="1" w:styleId="affff5">
    <w:name w:val="Текст таблицы (по левому краю) Знак"/>
    <w:link w:val="affff4"/>
    <w:uiPriority w:val="99"/>
    <w:rPr>
      <w:rFonts w:ascii="Tahoma" w:eastAsia="Times New Roman" w:hAnsi="Tahoma" w:cs="Times New Roman"/>
      <w:sz w:val="20"/>
      <w:szCs w:val="24"/>
      <w:lang w:eastAsia="ru-RU"/>
    </w:rPr>
  </w:style>
  <w:style w:type="paragraph" w:styleId="affff6">
    <w:name w:val="Plain Text"/>
    <w:basedOn w:val="af5"/>
    <w:link w:val="affff7"/>
    <w:uiPriority w:val="99"/>
    <w:unhideWhenUsed/>
    <w:rPr>
      <w:rFonts w:ascii="Calibri" w:hAnsi="Calibri"/>
    </w:rPr>
  </w:style>
  <w:style w:type="character" w:customStyle="1" w:styleId="affff7">
    <w:name w:val="Текст Знак"/>
    <w:basedOn w:val="af7"/>
    <w:link w:val="affff6"/>
    <w:uiPriority w:val="99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fb">
    <w:name w:val="Титул 1"/>
    <w:basedOn w:val="af5"/>
    <w:next w:val="2f7"/>
    <w:uiPriority w:val="11"/>
    <w:qFormat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2f7">
    <w:name w:val="Титул 2"/>
    <w:basedOn w:val="1fb"/>
    <w:next w:val="3f1"/>
    <w:uiPriority w:val="11"/>
    <w:qFormat/>
    <w:rPr>
      <w:b w:val="0"/>
      <w:sz w:val="28"/>
    </w:rPr>
  </w:style>
  <w:style w:type="paragraph" w:customStyle="1" w:styleId="3f1">
    <w:name w:val="Титул 3"/>
    <w:basedOn w:val="2f7"/>
    <w:uiPriority w:val="11"/>
    <w:qFormat/>
    <w:rPr>
      <w:sz w:val="24"/>
    </w:rPr>
  </w:style>
  <w:style w:type="paragraph" w:customStyle="1" w:styleId="affff8">
    <w:name w:val="_Заголовок без нумерации в оглавлении"/>
    <w:basedOn w:val="af5"/>
    <w:next w:val="af6"/>
    <w:pPr>
      <w:keepNext/>
      <w:keepLines/>
      <w:pageBreakBefore/>
      <w:widowControl/>
      <w:spacing w:after="120"/>
      <w:jc w:val="center"/>
    </w:pPr>
    <w:rPr>
      <w:b/>
      <w:caps/>
      <w:szCs w:val="32"/>
    </w:rPr>
  </w:style>
  <w:style w:type="paragraph" w:customStyle="1" w:styleId="affff9">
    <w:name w:val="_Заголовок без нумерации Не в оглавлении"/>
    <w:basedOn w:val="af5"/>
    <w:next w:val="af6"/>
    <w:link w:val="affffa"/>
    <w:pPr>
      <w:pageBreakBefore/>
      <w:spacing w:before="120"/>
      <w:jc w:val="center"/>
    </w:pPr>
    <w:rPr>
      <w:b/>
      <w:caps/>
      <w:spacing w:val="20"/>
      <w:szCs w:val="28"/>
    </w:rPr>
  </w:style>
  <w:style w:type="character" w:customStyle="1" w:styleId="affffa">
    <w:name w:val="_Заголовок без нумерации Не в оглавлении Знак"/>
    <w:link w:val="affff9"/>
    <w:rPr>
      <w:rFonts w:ascii="Times New Roman" w:eastAsia="Times New Roman" w:hAnsi="Times New Roman" w:cs="Times New Roman"/>
      <w:b/>
      <w:caps/>
      <w:spacing w:val="20"/>
      <w:sz w:val="24"/>
      <w:szCs w:val="28"/>
      <w:lang w:eastAsia="ru-RU"/>
    </w:rPr>
  </w:style>
  <w:style w:type="paragraph" w:customStyle="1" w:styleId="1a">
    <w:name w:val="_Маркированный список уровня 1"/>
    <w:basedOn w:val="af5"/>
    <w:link w:val="1fc"/>
    <w:qFormat/>
    <w:rsid w:val="00DE2BC7"/>
    <w:pPr>
      <w:widowControl/>
      <w:numPr>
        <w:numId w:val="20"/>
      </w:numPr>
      <w:tabs>
        <w:tab w:val="left" w:pos="1134"/>
      </w:tabs>
    </w:pPr>
  </w:style>
  <w:style w:type="character" w:customStyle="1" w:styleId="1fc">
    <w:name w:val="_Маркированный список уровня 1 Знак"/>
    <w:link w:val="1a"/>
    <w:qFormat/>
    <w:rsid w:val="00DE2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_Маркированный список уровня 2"/>
    <w:basedOn w:val="1a"/>
    <w:link w:val="2f8"/>
    <w:qFormat/>
    <w:rsid w:val="00766372"/>
    <w:pPr>
      <w:numPr>
        <w:ilvl w:val="1"/>
        <w:numId w:val="19"/>
      </w:numPr>
      <w:tabs>
        <w:tab w:val="clear" w:pos="1134"/>
        <w:tab w:val="left" w:pos="1559"/>
      </w:tabs>
      <w:autoSpaceDN w:val="0"/>
      <w:adjustRightInd w:val="0"/>
      <w:textAlignment w:val="baseline"/>
    </w:pPr>
    <w:rPr>
      <w:color w:val="000000" w:themeColor="text1"/>
    </w:rPr>
  </w:style>
  <w:style w:type="character" w:customStyle="1" w:styleId="2f8">
    <w:name w:val="_Маркированный список уровня 2 Знак"/>
    <w:link w:val="2f"/>
    <w:qFormat/>
    <w:rsid w:val="00766372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d">
    <w:name w:val="_Маркированный список уровня 3"/>
    <w:basedOn w:val="2f"/>
    <w:link w:val="3f2"/>
    <w:pPr>
      <w:tabs>
        <w:tab w:val="num" w:pos="644"/>
      </w:tabs>
    </w:pPr>
  </w:style>
  <w:style w:type="character" w:customStyle="1" w:styleId="3f2">
    <w:name w:val="_Маркированный список уровня 3 Знак"/>
    <w:basedOn w:val="2f8"/>
    <w:link w:val="3d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13">
    <w:name w:val="_Нумерованный 1"/>
    <w:basedOn w:val="af5"/>
    <w:link w:val="110"/>
    <w:qFormat/>
    <w:pPr>
      <w:widowControl/>
      <w:numPr>
        <w:numId w:val="8"/>
      </w:numPr>
    </w:pPr>
  </w:style>
  <w:style w:type="character" w:customStyle="1" w:styleId="110">
    <w:name w:val="_Нумерованный 1 Знак1"/>
    <w:link w:val="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_Нумерованный 2"/>
    <w:basedOn w:val="13"/>
    <w:link w:val="210"/>
    <w:qFormat/>
  </w:style>
  <w:style w:type="character" w:customStyle="1" w:styleId="210">
    <w:name w:val="_Нумерованный 2 Знак1"/>
    <w:basedOn w:val="110"/>
    <w:link w:val="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_Нумерованный 3"/>
    <w:basedOn w:val="24"/>
    <w:link w:val="3f3"/>
  </w:style>
  <w:style w:type="character" w:customStyle="1" w:styleId="3f3">
    <w:name w:val="_Нумерованный 3 Знак"/>
    <w:basedOn w:val="210"/>
    <w:link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b">
    <w:name w:val="_Основной перед списком"/>
    <w:basedOn w:val="af6"/>
    <w:next w:val="1a"/>
    <w:link w:val="affffc"/>
    <w:qFormat/>
    <w:pPr>
      <w:keepNext/>
    </w:pPr>
  </w:style>
  <w:style w:type="character" w:customStyle="1" w:styleId="affffc">
    <w:name w:val="_Основной перед списком Знак"/>
    <w:basedOn w:val="affff3"/>
    <w:link w:val="afff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d">
    <w:name w:val="_Основной после таблицы и рисунка"/>
    <w:basedOn w:val="af6"/>
    <w:next w:val="af6"/>
    <w:qFormat/>
    <w:pPr>
      <w:spacing w:before="240"/>
    </w:pPr>
  </w:style>
  <w:style w:type="paragraph" w:customStyle="1" w:styleId="1f1">
    <w:name w:val="_Перечисление 1"/>
    <w:basedOn w:val="af5"/>
    <w:qFormat/>
    <w:pPr>
      <w:widowControl/>
      <w:numPr>
        <w:numId w:val="3"/>
      </w:numPr>
    </w:pPr>
  </w:style>
  <w:style w:type="paragraph" w:customStyle="1" w:styleId="2d">
    <w:name w:val="_Перечисление 2"/>
    <w:basedOn w:val="1f1"/>
    <w:qFormat/>
  </w:style>
  <w:style w:type="paragraph" w:customStyle="1" w:styleId="affffe">
    <w:name w:val="_Приложение_название"/>
    <w:basedOn w:val="affff9"/>
    <w:next w:val="af6"/>
    <w:qFormat/>
    <w:pPr>
      <w:keepNext/>
      <w:keepLines/>
      <w:pageBreakBefore w:val="0"/>
      <w:widowControl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f">
    <w:name w:val="_Приложение_тип"/>
    <w:basedOn w:val="af6"/>
    <w:next w:val="affffe"/>
    <w:qFormat/>
    <w:pPr>
      <w:keepNext/>
      <w:keepLines/>
      <w:ind w:firstLine="0"/>
      <w:jc w:val="center"/>
    </w:pPr>
    <w:rPr>
      <w:i/>
    </w:rPr>
  </w:style>
  <w:style w:type="paragraph" w:customStyle="1" w:styleId="afffff0">
    <w:name w:val="_Примечание"/>
    <w:basedOn w:val="af6"/>
    <w:next w:val="af6"/>
    <w:qFormat/>
  </w:style>
  <w:style w:type="paragraph" w:customStyle="1" w:styleId="af0">
    <w:name w:val="_Примечание_нумерованное"/>
    <w:basedOn w:val="afffff0"/>
    <w:qFormat/>
    <w:pPr>
      <w:numPr>
        <w:numId w:val="4"/>
      </w:numPr>
    </w:pPr>
  </w:style>
  <w:style w:type="paragraph" w:customStyle="1" w:styleId="afffff1">
    <w:name w:val="_Рисунок_Картинка"/>
    <w:basedOn w:val="af5"/>
    <w:next w:val="af5"/>
    <w:link w:val="afffff2"/>
    <w:qFormat/>
    <w:pPr>
      <w:keepNext/>
      <w:spacing w:before="120" w:after="120"/>
      <w:jc w:val="center"/>
    </w:pPr>
  </w:style>
  <w:style w:type="character" w:customStyle="1" w:styleId="afffff2">
    <w:name w:val="_Рисунок_Картинка Знак"/>
    <w:link w:val="affff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3">
    <w:name w:val="_Рисунок_Название"/>
    <w:basedOn w:val="af5"/>
    <w:next w:val="affffd"/>
    <w:link w:val="afffff4"/>
    <w:pPr>
      <w:keepLines/>
      <w:widowControl/>
      <w:spacing w:before="120" w:after="120"/>
      <w:jc w:val="center"/>
    </w:pPr>
    <w:rPr>
      <w:bCs/>
      <w:sz w:val="22"/>
      <w:szCs w:val="22"/>
    </w:rPr>
  </w:style>
  <w:style w:type="character" w:customStyle="1" w:styleId="afffff4">
    <w:name w:val="_Рисунок_Название Знак"/>
    <w:link w:val="afffff3"/>
    <w:rPr>
      <w:rFonts w:ascii="Times New Roman" w:eastAsia="Times New Roman" w:hAnsi="Times New Roman" w:cs="Times New Roman"/>
      <w:bCs/>
      <w:lang w:eastAsia="ru-RU"/>
    </w:rPr>
  </w:style>
  <w:style w:type="paragraph" w:customStyle="1" w:styleId="afffff5">
    <w:name w:val="_Согласовано"/>
    <w:aliases w:val="Составили"/>
    <w:basedOn w:val="af5"/>
    <w:link w:val="afffff6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character" w:customStyle="1" w:styleId="afffff6">
    <w:name w:val="_Согласовано Знак"/>
    <w:aliases w:val="Составили Знак"/>
    <w:link w:val="afffff5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ff7">
    <w:name w:val="_Табл_Заголовок"/>
    <w:basedOn w:val="af5"/>
    <w:link w:val="0"/>
    <w:qFormat/>
    <w:pPr>
      <w:keepNext/>
      <w:widowControl/>
      <w:spacing w:before="120" w:after="120"/>
      <w:jc w:val="center"/>
    </w:pPr>
    <w:rPr>
      <w:b/>
    </w:rPr>
  </w:style>
  <w:style w:type="paragraph" w:customStyle="1" w:styleId="afffff8">
    <w:name w:val="_Табл_Название"/>
    <w:basedOn w:val="af5"/>
    <w:link w:val="00"/>
    <w:qFormat/>
    <w:pPr>
      <w:keepNext/>
      <w:keepLines/>
      <w:widowControl/>
      <w:spacing w:before="120" w:after="60"/>
      <w:jc w:val="left"/>
    </w:pPr>
  </w:style>
  <w:style w:type="paragraph" w:customStyle="1" w:styleId="afffff9">
    <w:name w:val="_Табл_Подзаголовок"/>
    <w:basedOn w:val="af5"/>
    <w:qFormat/>
    <w:pPr>
      <w:keepNext/>
      <w:spacing w:before="120" w:after="120"/>
      <w:jc w:val="center"/>
    </w:pPr>
    <w:rPr>
      <w:b/>
      <w:i/>
    </w:rPr>
  </w:style>
  <w:style w:type="paragraph" w:customStyle="1" w:styleId="afffffa">
    <w:name w:val="_Табл_Текст_лев"/>
    <w:basedOn w:val="af5"/>
    <w:link w:val="01"/>
    <w:qFormat/>
    <w:pPr>
      <w:widowControl/>
      <w:jc w:val="left"/>
    </w:pPr>
    <w:rPr>
      <w:szCs w:val="20"/>
    </w:rPr>
  </w:style>
  <w:style w:type="paragraph" w:customStyle="1" w:styleId="15">
    <w:name w:val="_Табл_Текст_Маркир1"/>
    <w:basedOn w:val="af5"/>
    <w:link w:val="100"/>
    <w:pPr>
      <w:numPr>
        <w:numId w:val="11"/>
      </w:numPr>
      <w:jc w:val="left"/>
    </w:pPr>
    <w:rPr>
      <w:rFonts w:eastAsia="Calibri"/>
      <w:bCs/>
    </w:rPr>
  </w:style>
  <w:style w:type="paragraph" w:customStyle="1" w:styleId="26">
    <w:name w:val="_Табл_Текст_Маркир2"/>
    <w:basedOn w:val="15"/>
    <w:link w:val="200"/>
  </w:style>
  <w:style w:type="paragraph" w:customStyle="1" w:styleId="35">
    <w:name w:val="_Табл_Текст_Маркир3"/>
    <w:basedOn w:val="26"/>
    <w:qFormat/>
  </w:style>
  <w:style w:type="paragraph" w:customStyle="1" w:styleId="1c">
    <w:name w:val="_Табл_Текст_Нумеров1"/>
    <w:basedOn w:val="af5"/>
    <w:qFormat/>
    <w:pPr>
      <w:numPr>
        <w:numId w:val="5"/>
      </w:numPr>
      <w:jc w:val="left"/>
    </w:pPr>
  </w:style>
  <w:style w:type="paragraph" w:customStyle="1" w:styleId="29">
    <w:name w:val="_Табл_Текст_Нумеров2"/>
    <w:basedOn w:val="1c"/>
    <w:qFormat/>
  </w:style>
  <w:style w:type="paragraph" w:customStyle="1" w:styleId="38">
    <w:name w:val="_Табл_Текст_Нумеров3"/>
    <w:basedOn w:val="29"/>
    <w:qFormat/>
  </w:style>
  <w:style w:type="paragraph" w:customStyle="1" w:styleId="afffffb">
    <w:name w:val="_Табл_Текст_по_ширине"/>
    <w:basedOn w:val="afffffa"/>
    <w:qFormat/>
    <w:pPr>
      <w:jc w:val="both"/>
    </w:pPr>
  </w:style>
  <w:style w:type="paragraph" w:customStyle="1" w:styleId="afffffc">
    <w:name w:val="_Табл_Текст_прав"/>
    <w:basedOn w:val="afffffa"/>
    <w:qFormat/>
    <w:pPr>
      <w:jc w:val="right"/>
    </w:pPr>
  </w:style>
  <w:style w:type="paragraph" w:customStyle="1" w:styleId="afffffd">
    <w:name w:val="_Табл_Текст_центр"/>
    <w:basedOn w:val="afffffa"/>
    <w:pPr>
      <w:jc w:val="center"/>
    </w:pPr>
    <w:rPr>
      <w:rFonts w:eastAsia="Calibri"/>
    </w:rPr>
  </w:style>
  <w:style w:type="table" w:customStyle="1" w:styleId="afffffe">
    <w:name w:val="_Таблица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">
    <w:name w:val="_Таблица примечания"/>
    <w:basedOn w:val="af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f0">
    <w:name w:val="_Таблица содержания работ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f1">
    <w:name w:val="_Текст исходного кода"/>
    <w:basedOn w:val="af5"/>
    <w:rPr>
      <w:rFonts w:ascii="Courier New" w:hAnsi="Courier New" w:cs="Courier New"/>
      <w:sz w:val="20"/>
      <w:szCs w:val="20"/>
    </w:rPr>
  </w:style>
  <w:style w:type="paragraph" w:customStyle="1" w:styleId="affffff2">
    <w:name w:val="_Текст сноски"/>
    <w:basedOn w:val="af5"/>
    <w:link w:val="affffff3"/>
    <w:pPr>
      <w:widowControl/>
      <w:jc w:val="left"/>
    </w:pPr>
    <w:rPr>
      <w:bCs/>
      <w:sz w:val="20"/>
      <w:szCs w:val="20"/>
      <w:vertAlign w:val="superscript"/>
    </w:rPr>
  </w:style>
  <w:style w:type="character" w:customStyle="1" w:styleId="affffff3">
    <w:name w:val="_Текст сноски Знак"/>
    <w:link w:val="affffff2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ff4">
    <w:name w:val="_Текст_курсив"/>
    <w:qFormat/>
    <w:rPr>
      <w:i/>
    </w:rPr>
  </w:style>
  <w:style w:type="character" w:customStyle="1" w:styleId="affffff5">
    <w:name w:val="_Текст_подчеркнутый"/>
    <w:qFormat/>
    <w:rPr>
      <w:u w:val="single"/>
    </w:rPr>
  </w:style>
  <w:style w:type="character" w:customStyle="1" w:styleId="affffff6">
    <w:name w:val="_Текст_полужирный"/>
    <w:qFormat/>
    <w:rPr>
      <w:b/>
    </w:rPr>
  </w:style>
  <w:style w:type="character" w:customStyle="1" w:styleId="affffff7">
    <w:name w:val="_Текст_скрытый"/>
    <w:qFormat/>
    <w:rPr>
      <w:vanish/>
    </w:rPr>
  </w:style>
  <w:style w:type="paragraph" w:customStyle="1" w:styleId="affffff8">
    <w:name w:val="_Титул наименование организации"/>
    <w:basedOn w:val="af5"/>
    <w:link w:val="affffff9"/>
    <w:pPr>
      <w:tabs>
        <w:tab w:val="left" w:pos="364"/>
      </w:tabs>
      <w:jc w:val="center"/>
    </w:pPr>
    <w:rPr>
      <w:sz w:val="26"/>
      <w:szCs w:val="26"/>
    </w:rPr>
  </w:style>
  <w:style w:type="character" w:customStyle="1" w:styleId="affffff9">
    <w:name w:val="_Титул наименование организации Знак"/>
    <w:link w:val="affffff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fffa">
    <w:name w:val="_Титул_другое"/>
    <w:basedOn w:val="af5"/>
    <w:pPr>
      <w:widowControl/>
      <w:spacing w:after="120"/>
      <w:jc w:val="left"/>
    </w:pPr>
    <w:rPr>
      <w:rFonts w:cs="Arial"/>
      <w:szCs w:val="28"/>
      <w:lang w:eastAsia="en-US"/>
    </w:rPr>
  </w:style>
  <w:style w:type="paragraph" w:customStyle="1" w:styleId="affffffb">
    <w:name w:val="_Титул_Код документа"/>
    <w:basedOn w:val="af5"/>
    <w:pPr>
      <w:widowControl/>
      <w:spacing w:before="240" w:after="240"/>
      <w:jc w:val="center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fffc">
    <w:name w:val="_Титул_Количество страниц"/>
    <w:basedOn w:val="af5"/>
    <w:link w:val="affffffd"/>
    <w:qFormat/>
    <w:pPr>
      <w:widowControl/>
      <w:spacing w:before="200"/>
      <w:jc w:val="center"/>
    </w:pPr>
    <w:rPr>
      <w:szCs w:val="20"/>
    </w:rPr>
  </w:style>
  <w:style w:type="character" w:customStyle="1" w:styleId="affffffd">
    <w:name w:val="_Титул_Количество страниц Знак"/>
    <w:basedOn w:val="af7"/>
    <w:link w:val="afffff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e">
    <w:name w:val="_Титул_Москва год"/>
    <w:basedOn w:val="af5"/>
    <w:link w:val="afffffff"/>
    <w:pPr>
      <w:spacing w:before="240" w:after="120"/>
      <w:jc w:val="center"/>
    </w:pPr>
    <w:rPr>
      <w:b/>
      <w:sz w:val="28"/>
      <w:szCs w:val="28"/>
    </w:rPr>
  </w:style>
  <w:style w:type="character" w:customStyle="1" w:styleId="afffffff">
    <w:name w:val="_Титул_Москва год Знак"/>
    <w:link w:val="affffff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ff0">
    <w:name w:val="_Титул_Название документа"/>
    <w:basedOn w:val="af5"/>
    <w:link w:val="afffffff1"/>
    <w:qFormat/>
    <w:pPr>
      <w:widowControl/>
      <w:spacing w:before="120" w:after="120"/>
      <w:jc w:val="center"/>
    </w:pPr>
    <w:rPr>
      <w:b/>
      <w:caps/>
      <w:sz w:val="32"/>
    </w:rPr>
  </w:style>
  <w:style w:type="character" w:customStyle="1" w:styleId="afffffff1">
    <w:name w:val="_Титул_Название документа Знак"/>
    <w:link w:val="afffffff0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ff2">
    <w:name w:val="_Титул_Название системы"/>
    <w:basedOn w:val="af5"/>
    <w:link w:val="afffffff3"/>
    <w:pPr>
      <w:widowControl/>
      <w:spacing w:before="240" w:after="240"/>
      <w:jc w:val="center"/>
    </w:pPr>
    <w:rPr>
      <w:b/>
      <w:sz w:val="32"/>
      <w:szCs w:val="32"/>
    </w:rPr>
  </w:style>
  <w:style w:type="character" w:customStyle="1" w:styleId="afffffff3">
    <w:name w:val="_Титул_Название системы Знак"/>
    <w:link w:val="afffffff2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4">
    <w:name w:val="_Титул_Название системы краткое"/>
    <w:basedOn w:val="af5"/>
    <w:next w:val="affffffa"/>
    <w:pPr>
      <w:widowControl/>
      <w:spacing w:after="12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ff5">
    <w:name w:val="_Титул_Название системы полное"/>
    <w:basedOn w:val="af5"/>
    <w:next w:val="afffffff4"/>
    <w:pPr>
      <w:widowControl/>
      <w:spacing w:after="12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ff6">
    <w:name w:val="_Титул_Невидимая таблица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ff7">
    <w:name w:val="_Титул_Объект автоматизации"/>
    <w:basedOn w:val="af5"/>
    <w:link w:val="afffffff8"/>
    <w:pPr>
      <w:widowControl/>
      <w:jc w:val="center"/>
    </w:pPr>
    <w:rPr>
      <w:sz w:val="32"/>
      <w:szCs w:val="32"/>
    </w:rPr>
  </w:style>
  <w:style w:type="character" w:customStyle="1" w:styleId="afffffff8">
    <w:name w:val="_Название объекта автоматизации Знак"/>
    <w:link w:val="afffffff7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f9">
    <w:name w:val="_Титул_Утвеждаю"/>
    <w:basedOn w:val="af5"/>
    <w:next w:val="af5"/>
    <w:pPr>
      <w:widowControl/>
      <w:spacing w:before="20" w:after="120"/>
      <w:jc w:val="left"/>
    </w:pPr>
    <w:rPr>
      <w:caps/>
    </w:rPr>
  </w:style>
  <w:style w:type="paragraph" w:customStyle="1" w:styleId="afffffffa">
    <w:name w:val="_Титул_штамп"/>
    <w:basedOn w:val="af5"/>
    <w:pPr>
      <w:widowControl/>
      <w:spacing w:before="20" w:after="120"/>
      <w:jc w:val="left"/>
    </w:pPr>
    <w:rPr>
      <w:szCs w:val="20"/>
    </w:rPr>
  </w:style>
  <w:style w:type="paragraph" w:customStyle="1" w:styleId="afffffffb">
    <w:name w:val="_Чертеж_подписи в рамке"/>
    <w:link w:val="afffffffc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fc">
    <w:name w:val="_Чертеж_подписи в рамке Знак"/>
    <w:link w:val="afffffffb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fd">
    <w:name w:val="_Чертеж_децимальный номер"/>
    <w:basedOn w:val="afffffffb"/>
    <w:link w:val="afffffffe"/>
    <w:rPr>
      <w:sz w:val="40"/>
      <w:szCs w:val="40"/>
    </w:rPr>
  </w:style>
  <w:style w:type="character" w:customStyle="1" w:styleId="afffffffe">
    <w:name w:val="_Чертеж_децимальный номер Знак"/>
    <w:basedOn w:val="afffffffc"/>
    <w:link w:val="afffffffd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ff">
    <w:name w:val="_Чертеж_лист"/>
    <w:basedOn w:val="afffffffb"/>
  </w:style>
  <w:style w:type="paragraph" w:customStyle="1" w:styleId="affffffff0">
    <w:name w:val="_Чертеж_номер страницы"/>
    <w:basedOn w:val="afffffffb"/>
    <w:qFormat/>
    <w:rPr>
      <w:sz w:val="24"/>
      <w:szCs w:val="24"/>
    </w:rPr>
  </w:style>
  <w:style w:type="paragraph" w:styleId="affffffff1">
    <w:name w:val="envelope address"/>
    <w:basedOn w:val="af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character" w:styleId="HTML">
    <w:name w:val="HTML Acronym"/>
    <w:basedOn w:val="af7"/>
  </w:style>
  <w:style w:type="table" w:styleId="-1">
    <w:name w:val="Table Web 1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2">
    <w:name w:val="Table Web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3">
    <w:name w:val="Table Web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paragraph" w:styleId="affffffff2">
    <w:name w:val="Date"/>
    <w:basedOn w:val="af5"/>
    <w:next w:val="af5"/>
    <w:link w:val="affffffff3"/>
  </w:style>
  <w:style w:type="character" w:customStyle="1" w:styleId="affffffff3">
    <w:name w:val="Дата Знак"/>
    <w:link w:val="affffff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аголовок 1 Приложение"/>
    <w:basedOn w:val="1d"/>
    <w:next w:val="afffff"/>
    <w:qFormat/>
    <w:pPr>
      <w:numPr>
        <w:numId w:val="6"/>
      </w:numPr>
      <w:spacing w:after="240"/>
      <w:jc w:val="center"/>
    </w:pPr>
    <w:rPr>
      <w:rFonts w:ascii="Times New Roman Полужирный" w:hAnsi="Times New Roman Полужирный"/>
      <w:caps w:val="0"/>
    </w:rPr>
  </w:style>
  <w:style w:type="paragraph" w:customStyle="1" w:styleId="2f9">
    <w:name w:val="Заголовок 2 Приложение"/>
    <w:basedOn w:val="2a"/>
    <w:next w:val="af6"/>
    <w:pPr>
      <w:numPr>
        <w:ilvl w:val="0"/>
        <w:numId w:val="0"/>
      </w:numPr>
      <w:ind w:left="709"/>
    </w:pPr>
    <w:rPr>
      <w:rFonts w:cs="Times New Roman"/>
      <w:iCs w:val="0"/>
      <w:spacing w:val="-2"/>
      <w:szCs w:val="24"/>
    </w:rPr>
  </w:style>
  <w:style w:type="paragraph" w:customStyle="1" w:styleId="3f4">
    <w:name w:val="Заголовок 3 Приложение"/>
    <w:basedOn w:val="39"/>
    <w:next w:val="af6"/>
    <w:qFormat/>
    <w:pPr>
      <w:numPr>
        <w:ilvl w:val="0"/>
        <w:numId w:val="0"/>
      </w:numPr>
      <w:ind w:left="709"/>
    </w:pPr>
    <w:rPr>
      <w:rFonts w:cs="Times New Roman"/>
    </w:rPr>
  </w:style>
  <w:style w:type="paragraph" w:customStyle="1" w:styleId="4b">
    <w:name w:val="Заголовок 4 Приложение"/>
    <w:basedOn w:val="43"/>
    <w:next w:val="af6"/>
    <w:qFormat/>
    <w:pPr>
      <w:numPr>
        <w:ilvl w:val="0"/>
        <w:numId w:val="0"/>
      </w:numPr>
      <w:ind w:left="709"/>
    </w:pPr>
    <w:rPr>
      <w:rFonts w:cs="Times New Roman"/>
    </w:rPr>
  </w:style>
  <w:style w:type="paragraph" w:customStyle="1" w:styleId="58">
    <w:name w:val="Заголовок 5 Приложение"/>
    <w:basedOn w:val="4b"/>
    <w:next w:val="af6"/>
    <w:qFormat/>
  </w:style>
  <w:style w:type="table" w:customStyle="1" w:styleId="affffffff4">
    <w:name w:val="Заголовок вставляемой таблицы"/>
    <w:basedOn w:val="af8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pacing w:line="240" w:lineRule="auto"/>
        <w:ind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5">
    <w:name w:val="Заголовок по центру"/>
    <w:basedOn w:val="af5"/>
    <w:next w:val="af5"/>
    <w:semiHidden/>
    <w:pPr>
      <w:widowControl/>
      <w:spacing w:before="40" w:after="40"/>
      <w:ind w:firstLine="709"/>
      <w:jc w:val="center"/>
    </w:pPr>
    <w:rPr>
      <w:b/>
      <w:sz w:val="28"/>
    </w:rPr>
  </w:style>
  <w:style w:type="character" w:styleId="affffffff6">
    <w:name w:val="Placeholder Text"/>
    <w:basedOn w:val="af7"/>
    <w:uiPriority w:val="99"/>
    <w:semiHidden/>
    <w:rPr>
      <w:color w:val="808080"/>
    </w:rPr>
  </w:style>
  <w:style w:type="character" w:styleId="affffffff7">
    <w:name w:val="endnote reference"/>
    <w:uiPriority w:val="99"/>
    <w:rPr>
      <w:vertAlign w:val="superscript"/>
    </w:rPr>
  </w:style>
  <w:style w:type="table" w:styleId="1fd">
    <w:name w:val="Table Columns 1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4" w:space="0" w:color="auto"/>
          <w:tr2bl w:val="none" w:sz="4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2fa">
    <w:name w:val="Table Columns 2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3f5">
    <w:name w:val="Table Columns 3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4c">
    <w:name w:val="Table Columns 4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f8">
    <w:name w:val="Document Map"/>
    <w:basedOn w:val="af5"/>
    <w:link w:val="affffffff9"/>
    <w:rPr>
      <w:rFonts w:ascii="Tahoma" w:hAnsi="Tahoma" w:cs="Tahoma"/>
      <w:sz w:val="16"/>
      <w:szCs w:val="16"/>
    </w:rPr>
  </w:style>
  <w:style w:type="character" w:customStyle="1" w:styleId="affffffff9">
    <w:name w:val="Схема документа Знак"/>
    <w:link w:val="affffffff8"/>
    <w:rPr>
      <w:rFonts w:ascii="Tahoma" w:eastAsia="Times New Roman" w:hAnsi="Tahoma" w:cs="Tahoma"/>
      <w:sz w:val="16"/>
      <w:szCs w:val="16"/>
      <w:lang w:eastAsia="ru-RU"/>
    </w:rPr>
  </w:style>
  <w:style w:type="table" w:styleId="-10">
    <w:name w:val="Table List 1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20">
    <w:name w:val="Table List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30">
    <w:name w:val="Table List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4">
    <w:name w:val="Table List 4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  <w:shd w:val="solid" w:color="808080" w:fill="FFFFFF"/>
      </w:tcPr>
    </w:tblStylePr>
  </w:style>
  <w:style w:type="table" w:styleId="-5">
    <w:name w:val="Table List 5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6">
    <w:name w:val="Table List 6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band1Horz">
      <w:tblPr/>
      <w:tcPr>
        <w:tcBorders>
          <w:tl2br w:val="none" w:sz="4" w:space="0" w:color="auto"/>
          <w:tr2bl w:val="none" w:sz="4" w:space="0" w:color="auto"/>
        </w:tcBorders>
        <w:shd w:val="pct25" w:color="000000" w:fill="FFFFFF"/>
      </w:tcPr>
    </w:tblStylePr>
  </w:style>
  <w:style w:type="table" w:styleId="-7">
    <w:name w:val="Table List 7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4" w:space="0" w:color="auto"/>
          <w:tr2bl w:val="none" w:sz="4" w:space="0" w:color="auto"/>
        </w:tcBorders>
        <w:shd w:val="pct25" w:color="FFFF00" w:fill="FFFFFF"/>
      </w:tcPr>
    </w:tblStylePr>
  </w:style>
  <w:style w:type="table" w:styleId="-8">
    <w:name w:val="Table List 8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4" w:space="0" w:color="auto"/>
          <w:tr2bl w:val="none" w:sz="4" w:space="0" w:color="auto"/>
        </w:tcBorders>
        <w:shd w:val="pct50" w:color="FF0000" w:fill="FFFFFF"/>
      </w:tcPr>
    </w:tblStylePr>
  </w:style>
  <w:style w:type="paragraph" w:styleId="affffffffa">
    <w:name w:val="endnote text"/>
    <w:basedOn w:val="af5"/>
    <w:link w:val="affffffffb"/>
    <w:uiPriority w:val="99"/>
    <w:rPr>
      <w:sz w:val="20"/>
      <w:szCs w:val="20"/>
    </w:rPr>
  </w:style>
  <w:style w:type="character" w:customStyle="1" w:styleId="affffffffb">
    <w:name w:val="Текст концевой сноски Знак"/>
    <w:basedOn w:val="af7"/>
    <w:link w:val="afffffff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fc">
    <w:name w:val="Титул"/>
    <w:basedOn w:val="af5"/>
    <w:semiHidden/>
    <w:pPr>
      <w:widowControl/>
      <w:spacing w:before="120" w:after="120"/>
      <w:jc w:val="center"/>
    </w:pPr>
    <w:rPr>
      <w:rFonts w:eastAsia="Calibri"/>
      <w:sz w:val="28"/>
      <w:szCs w:val="22"/>
      <w:lang w:eastAsia="en-US"/>
    </w:rPr>
  </w:style>
  <w:style w:type="table" w:styleId="1fe">
    <w:name w:val="Table Colorful 1"/>
    <w:basedOn w:val="af8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2fb">
    <w:name w:val="Table Colorful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tblPr/>
      <w:tcPr>
        <w:tcBorders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3f6">
    <w:name w:val="Table Colorful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4" w:space="0" w:color="auto"/>
          <w:tr2bl w:val="none" w:sz="4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</w:style>
  <w:style w:type="paragraph" w:customStyle="1" w:styleId="affffffffd">
    <w:name w:val="Чертежный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ff">
    <w:name w:val="Дефис 1"/>
    <w:basedOn w:val="affffffffe"/>
    <w:link w:val="1ff0"/>
    <w:pPr>
      <w:keepLines/>
      <w:widowControl/>
      <w:tabs>
        <w:tab w:val="num" w:pos="1068"/>
      </w:tabs>
      <w:spacing w:before="60" w:after="60"/>
      <w:ind w:firstLine="708"/>
      <w:contextualSpacing w:val="0"/>
    </w:pPr>
  </w:style>
  <w:style w:type="character" w:customStyle="1" w:styleId="1ff0">
    <w:name w:val="Дефис 1 Знак"/>
    <w:basedOn w:val="af7"/>
    <w:link w:val="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e">
    <w:name w:val="List Bullet"/>
    <w:aliases w:val="1 уровень списка,List Bullet 1,UL"/>
    <w:basedOn w:val="af5"/>
    <w:uiPriority w:val="99"/>
    <w:unhideWhenUsed/>
    <w:qFormat/>
    <w:pPr>
      <w:contextualSpacing/>
    </w:pPr>
  </w:style>
  <w:style w:type="paragraph" w:customStyle="1" w:styleId="Default">
    <w:name w:val="Default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customStyle="1" w:styleId="Phconfirmstampstamp">
    <w:name w:val="Ph_confirmstamp_stamp"/>
    <w:basedOn w:val="af5"/>
    <w:uiPriority w:val="99"/>
    <w:pPr>
      <w:widowControl/>
      <w:spacing w:before="140" w:after="240"/>
      <w:jc w:val="left"/>
    </w:pPr>
    <w:rPr>
      <w:szCs w:val="20"/>
    </w:rPr>
  </w:style>
  <w:style w:type="character" w:customStyle="1" w:styleId="1ff1">
    <w:name w:val="Текст пункта Знак1"/>
    <w:link w:val="afffffffff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">
    <w:name w:val="Текст пункта"/>
    <w:link w:val="1ff1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1">
    <w:name w:val="Неразрешенное упоминание11"/>
    <w:basedOn w:val="af7"/>
    <w:uiPriority w:val="99"/>
    <w:unhideWhenUsed/>
    <w:rPr>
      <w:color w:val="605E5C"/>
      <w:shd w:val="clear" w:color="auto" w:fill="E1DFDD"/>
    </w:rPr>
  </w:style>
  <w:style w:type="paragraph" w:styleId="af2">
    <w:name w:val="Normal Indent"/>
    <w:basedOn w:val="af5"/>
    <w:qFormat/>
    <w:pPr>
      <w:widowControl/>
      <w:numPr>
        <w:numId w:val="7"/>
      </w:numPr>
      <w:spacing w:line="276" w:lineRule="auto"/>
    </w:pPr>
  </w:style>
  <w:style w:type="paragraph" w:customStyle="1" w:styleId="OrderedList6">
    <w:name w:val="OrderedList6"/>
    <w:basedOn w:val="af5"/>
    <w:pPr>
      <w:widowControl/>
      <w:ind w:firstLine="5103"/>
    </w:pPr>
    <w:rPr>
      <w:sz w:val="28"/>
      <w:szCs w:val="20"/>
    </w:rPr>
  </w:style>
  <w:style w:type="table" w:customStyle="1" w:styleId="1ff2">
    <w:name w:val="Сетка таблицы1"/>
    <w:basedOn w:val="af8"/>
    <w:uiPriority w:val="59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_TableText"/>
    <w:link w:val="TableText0"/>
    <w:qFormat/>
    <w:pPr>
      <w:tabs>
        <w:tab w:val="left" w:pos="0"/>
      </w:tabs>
      <w:spacing w:after="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Text0">
    <w:name w:val="_TableText Знак"/>
    <w:link w:val="TableText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_TableTitle"/>
    <w:link w:val="TableTitle0"/>
    <w:qFormat/>
    <w:pPr>
      <w:keepNext/>
      <w:spacing w:after="0" w:line="276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TableTitle0">
    <w:name w:val="_TableTitle Знак"/>
    <w:link w:val="TableTitl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Inline-comment-marker">
    <w:name w:val="Inline-comment-marker"/>
    <w:basedOn w:val="af7"/>
    <w:uiPriority w:val="99"/>
  </w:style>
  <w:style w:type="paragraph" w:customStyle="1" w:styleId="ItemizedList1">
    <w:name w:val="_ItemizedList1"/>
    <w:link w:val="ItemizedList10"/>
    <w:qFormat/>
    <w:pPr>
      <w:spacing w:after="0" w:line="276" w:lineRule="auto"/>
      <w:ind w:left="-283"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p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pPr>
      <w:tabs>
        <w:tab w:val="num" w:pos="360"/>
      </w:tabs>
      <w:ind w:left="2160" w:hanging="180"/>
    </w:pPr>
    <w:rPr>
      <w:szCs w:val="24"/>
    </w:rPr>
  </w:style>
  <w:style w:type="paragraph" w:customStyle="1" w:styleId="ItemizedList4">
    <w:name w:val="_ItemizedList4"/>
    <w:basedOn w:val="ItemizedList1"/>
    <w:p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p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pPr>
      <w:tabs>
        <w:tab w:val="num" w:pos="360"/>
      </w:tabs>
      <w:ind w:left="4320" w:hanging="180"/>
    </w:pPr>
  </w:style>
  <w:style w:type="paragraph" w:customStyle="1" w:styleId="ItemizedList7">
    <w:name w:val="_ItemizedList7"/>
    <w:basedOn w:val="ItemizedList1"/>
    <w:p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p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pPr>
      <w:tabs>
        <w:tab w:val="num" w:pos="360"/>
      </w:tabs>
      <w:ind w:left="6480" w:hanging="180"/>
    </w:pPr>
  </w:style>
  <w:style w:type="paragraph" w:customStyle="1" w:styleId="afffffffff0">
    <w:name w:val="Комментарии"/>
    <w:basedOn w:val="af5"/>
    <w:uiPriority w:val="3"/>
    <w:qFormat/>
    <w:pPr>
      <w:widowControl/>
      <w:spacing w:before="120" w:after="120"/>
    </w:pPr>
    <w:rPr>
      <w:rFonts w:eastAsiaTheme="minorHAnsi"/>
      <w:i/>
      <w:color w:val="FF0000"/>
      <w:sz w:val="20"/>
      <w:szCs w:val="28"/>
      <w:lang w:eastAsia="en-US"/>
    </w:rPr>
  </w:style>
  <w:style w:type="numbering" w:customStyle="1" w:styleId="a8">
    <w:name w:val="_Маркированный список"/>
    <w:basedOn w:val="af9"/>
    <w:uiPriority w:val="99"/>
    <w:pPr>
      <w:numPr>
        <w:numId w:val="9"/>
      </w:numPr>
    </w:pPr>
  </w:style>
  <w:style w:type="numbering" w:customStyle="1" w:styleId="a5">
    <w:name w:val="_Табл_Текст_Маркир"/>
    <w:basedOn w:val="af9"/>
    <w:uiPriority w:val="99"/>
    <w:pPr>
      <w:numPr>
        <w:numId w:val="10"/>
      </w:numPr>
    </w:pPr>
  </w:style>
  <w:style w:type="paragraph" w:customStyle="1" w:styleId="--1">
    <w:name w:val="_Номер-буква-маркер 1"/>
    <w:basedOn w:val="af6"/>
    <w:uiPriority w:val="8"/>
    <w:qFormat/>
    <w:pPr>
      <w:numPr>
        <w:numId w:val="13"/>
      </w:numPr>
    </w:pPr>
  </w:style>
  <w:style w:type="paragraph" w:customStyle="1" w:styleId="--2">
    <w:name w:val="_Номер-буква-маркер 2"/>
    <w:basedOn w:val="--1"/>
    <w:uiPriority w:val="8"/>
    <w:qFormat/>
  </w:style>
  <w:style w:type="paragraph" w:customStyle="1" w:styleId="--3">
    <w:name w:val="_Номер-буква-маркер 3"/>
    <w:basedOn w:val="--2"/>
    <w:uiPriority w:val="8"/>
    <w:qFormat/>
  </w:style>
  <w:style w:type="numbering" w:customStyle="1" w:styleId="--">
    <w:name w:val="_Номер-буква-маркер"/>
    <w:uiPriority w:val="99"/>
    <w:pPr>
      <w:numPr>
        <w:numId w:val="12"/>
      </w:numPr>
    </w:pPr>
  </w:style>
  <w:style w:type="paragraph" w:customStyle="1" w:styleId="afffffffff1">
    <w:name w:val="ТЗ.Основной с красной строки"/>
    <w:basedOn w:val="af5"/>
    <w:link w:val="afffffffff2"/>
    <w:uiPriority w:val="99"/>
    <w:qFormat/>
    <w:pPr>
      <w:widowControl/>
      <w:ind w:firstLine="709"/>
    </w:pPr>
    <w:rPr>
      <w:rFonts w:asciiTheme="minorHAnsi" w:eastAsiaTheme="minorEastAsia" w:hAnsiTheme="minorHAnsi" w:cstheme="minorBidi"/>
      <w:szCs w:val="22"/>
      <w:lang w:eastAsia="en-US"/>
    </w:rPr>
  </w:style>
  <w:style w:type="character" w:customStyle="1" w:styleId="afffffffff2">
    <w:name w:val="ТЗ.Основной с красной строки Знак"/>
    <w:basedOn w:val="af7"/>
    <w:link w:val="afffffffff1"/>
    <w:uiPriority w:val="99"/>
    <w:rPr>
      <w:sz w:val="24"/>
    </w:rPr>
  </w:style>
  <w:style w:type="paragraph" w:customStyle="1" w:styleId="1ff3">
    <w:name w:val="ТЗ.Маркированный1"/>
    <w:basedOn w:val="a0"/>
    <w:link w:val="1ff4"/>
    <w:uiPriority w:val="1"/>
    <w:qFormat/>
    <w:pPr>
      <w:ind w:left="1134" w:hanging="425"/>
    </w:pPr>
  </w:style>
  <w:style w:type="character" w:customStyle="1" w:styleId="1ff4">
    <w:name w:val="ТЗ.Маркированный1 Знак"/>
    <w:basedOn w:val="afff1"/>
    <w:link w:val="1ff3"/>
    <w:uiPriority w:val="1"/>
    <w:rPr>
      <w:rFonts w:eastAsiaTheme="minorHAnsi" w:cs="Times New Roman"/>
      <w:sz w:val="24"/>
      <w:szCs w:val="24"/>
    </w:rPr>
  </w:style>
  <w:style w:type="paragraph" w:customStyle="1" w:styleId="2fc">
    <w:name w:val="ТЗ.Маркированный2"/>
    <w:basedOn w:val="1ff3"/>
    <w:uiPriority w:val="1"/>
    <w:qFormat/>
    <w:pPr>
      <w:ind w:left="1440" w:hanging="360"/>
    </w:pPr>
  </w:style>
  <w:style w:type="paragraph" w:customStyle="1" w:styleId="3f7">
    <w:name w:val="ТЗ.Маркированный3"/>
    <w:basedOn w:val="2fc"/>
    <w:uiPriority w:val="1"/>
    <w:qFormat/>
    <w:pPr>
      <w:ind w:left="2160"/>
    </w:pPr>
  </w:style>
  <w:style w:type="paragraph" w:customStyle="1" w:styleId="afffffffff3">
    <w:name w:val="ТЗ.Содержимое таблицы"/>
    <w:basedOn w:val="af5"/>
    <w:link w:val="afffffffff4"/>
    <w:uiPriority w:val="99"/>
    <w:qFormat/>
    <w:pPr>
      <w:widowControl/>
      <w:spacing w:after="160"/>
      <w:jc w:val="left"/>
    </w:pPr>
    <w:rPr>
      <w:rFonts w:asciiTheme="minorHAnsi" w:eastAsiaTheme="minorHAnsi" w:hAnsiTheme="minorHAnsi" w:cstheme="minorBidi"/>
      <w:bCs/>
      <w:szCs w:val="22"/>
      <w:lang w:eastAsia="en-US"/>
    </w:rPr>
  </w:style>
  <w:style w:type="paragraph" w:customStyle="1" w:styleId="afffffffff5">
    <w:name w:val="ТЗ.Шапка таблицы"/>
    <w:basedOn w:val="aff1"/>
    <w:next w:val="afffffffff3"/>
    <w:link w:val="afffffffff6"/>
    <w:uiPriority w:val="99"/>
    <w:qFormat/>
    <w:pPr>
      <w:jc w:val="center"/>
    </w:pPr>
    <w:rPr>
      <w:b/>
      <w:bCs/>
      <w:sz w:val="24"/>
    </w:rPr>
  </w:style>
  <w:style w:type="character" w:customStyle="1" w:styleId="afffffffff4">
    <w:name w:val="ТЗ.Содержимое таблицы Знак"/>
    <w:basedOn w:val="aff2"/>
    <w:link w:val="afffffffff3"/>
    <w:uiPriority w:val="99"/>
    <w:rPr>
      <w:rFonts w:eastAsiaTheme="minorHAnsi"/>
      <w:bCs/>
      <w:sz w:val="24"/>
    </w:rPr>
  </w:style>
  <w:style w:type="character" w:customStyle="1" w:styleId="afffffffff6">
    <w:name w:val="ТЗ.Шапка таблицы Знак"/>
    <w:basedOn w:val="aff2"/>
    <w:link w:val="afffffffff5"/>
    <w:uiPriority w:val="99"/>
    <w:rPr>
      <w:rFonts w:eastAsiaTheme="minorHAnsi"/>
      <w:b/>
      <w:bCs/>
      <w:sz w:val="24"/>
    </w:rPr>
  </w:style>
  <w:style w:type="paragraph" w:customStyle="1" w:styleId="1f5">
    <w:name w:val="Спис. ур 1 ГОСТ"/>
    <w:basedOn w:val="af5"/>
    <w:link w:val="1Char2"/>
    <w:uiPriority w:val="99"/>
    <w:qFormat/>
    <w:pPr>
      <w:keepLines/>
      <w:widowControl/>
      <w:numPr>
        <w:numId w:val="14"/>
      </w:numPr>
      <w:spacing w:before="120" w:after="120" w:line="288" w:lineRule="auto"/>
      <w:contextualSpacing/>
    </w:pPr>
    <w:rPr>
      <w:rFonts w:ascii="Arial" w:hAnsi="Arial"/>
    </w:rPr>
  </w:style>
  <w:style w:type="character" w:customStyle="1" w:styleId="1Char2">
    <w:name w:val="Спис. ур 1 ГОСТ Char2"/>
    <w:link w:val="1f5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f7">
    <w:name w:val="!Осн. текст ГОСТ"/>
    <w:basedOn w:val="af5"/>
    <w:link w:val="afffffffff8"/>
    <w:uiPriority w:val="99"/>
    <w:qFormat/>
    <w:pPr>
      <w:widowControl/>
      <w:spacing w:before="120" w:line="288" w:lineRule="auto"/>
      <w:ind w:firstLine="680"/>
    </w:pPr>
    <w:rPr>
      <w:rFonts w:ascii="Arial" w:hAnsi="Arial"/>
    </w:rPr>
  </w:style>
  <w:style w:type="character" w:customStyle="1" w:styleId="afffffffff8">
    <w:name w:val="!Осн. текст ГОСТ Знак"/>
    <w:link w:val="afffffffff7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fd">
    <w:name w:val="Неразрешенное упоминание2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3f8">
    <w:name w:val="Неразрешенное упоминание3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4d">
    <w:name w:val="Неразрешенное упоминание4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f7"/>
    <w:uiPriority w:val="99"/>
  </w:style>
  <w:style w:type="character" w:customStyle="1" w:styleId="5a">
    <w:name w:val="Неразрешенное упоминание5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afffffffff9">
    <w:name w:val="Гипертекстовая ссылка"/>
    <w:basedOn w:val="af7"/>
    <w:uiPriority w:val="99"/>
    <w:rPr>
      <w:color w:val="106BBE"/>
    </w:rPr>
  </w:style>
  <w:style w:type="character" w:customStyle="1" w:styleId="02">
    <w:name w:val="_Основной с красной строки0"/>
    <w:basedOn w:val="af7"/>
    <w:uiPriority w:val="99"/>
    <w:rPr>
      <w:rFonts w:ascii="Times New Roman" w:hAnsi="Times New Roman"/>
      <w:sz w:val="24"/>
    </w:rPr>
  </w:style>
  <w:style w:type="character" w:customStyle="1" w:styleId="104">
    <w:name w:val="_Маркированный список уровня 10"/>
    <w:basedOn w:val="af7"/>
    <w:uiPriority w:val="99"/>
    <w:rPr>
      <w:rFonts w:ascii="Times New Roman" w:hAnsi="Times New Roman"/>
      <w:sz w:val="24"/>
    </w:rPr>
  </w:style>
  <w:style w:type="character" w:customStyle="1" w:styleId="64">
    <w:name w:val="Неразрешенное упоминание6"/>
    <w:basedOn w:val="af7"/>
    <w:uiPriority w:val="99"/>
    <w:semiHidden/>
    <w:unhideWhenUsed/>
    <w:rPr>
      <w:color w:val="605E5C"/>
      <w:shd w:val="clear" w:color="auto" w:fill="E1DFDD"/>
    </w:rPr>
  </w:style>
  <w:style w:type="paragraph" w:customStyle="1" w:styleId="TableItemizedList1">
    <w:name w:val="_TableItemizedList1"/>
    <w:uiPriority w:val="99"/>
    <w:pPr>
      <w:widowControl w:val="0"/>
      <w:numPr>
        <w:numId w:val="15"/>
      </w:numPr>
      <w:spacing w:after="0" w:line="276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ItemizedList3">
    <w:name w:val="_TableItemizedList3"/>
    <w:basedOn w:val="TableItemizedList1"/>
    <w:uiPriority w:val="99"/>
  </w:style>
  <w:style w:type="paragraph" w:customStyle="1" w:styleId="TableItemizedList8">
    <w:name w:val="_TableItemizedList8"/>
    <w:basedOn w:val="af5"/>
    <w:uiPriority w:val="99"/>
    <w:pPr>
      <w:widowControl/>
      <w:numPr>
        <w:ilvl w:val="7"/>
        <w:numId w:val="15"/>
      </w:numPr>
      <w:spacing w:after="120"/>
    </w:pPr>
    <w:rPr>
      <w:sz w:val="28"/>
    </w:rPr>
  </w:style>
  <w:style w:type="paragraph" w:customStyle="1" w:styleId="TableItemizedList4">
    <w:name w:val="_TableItemizedList4"/>
    <w:basedOn w:val="TableItemizedList1"/>
    <w:uiPriority w:val="99"/>
  </w:style>
  <w:style w:type="paragraph" w:customStyle="1" w:styleId="TableItemizedList9">
    <w:name w:val="_TableItemizedList9"/>
    <w:basedOn w:val="af5"/>
    <w:uiPriority w:val="99"/>
    <w:pPr>
      <w:widowControl/>
      <w:numPr>
        <w:ilvl w:val="8"/>
        <w:numId w:val="15"/>
      </w:numPr>
      <w:spacing w:after="120"/>
    </w:pPr>
    <w:rPr>
      <w:sz w:val="28"/>
    </w:rPr>
  </w:style>
  <w:style w:type="paragraph" w:customStyle="1" w:styleId="TableItemizedList5">
    <w:name w:val="_TableItemizedList5"/>
    <w:basedOn w:val="TableItemizedList1"/>
    <w:uiPriority w:val="99"/>
  </w:style>
  <w:style w:type="paragraph" w:customStyle="1" w:styleId="TableItemizedList2">
    <w:name w:val="_TableItemizedList2"/>
    <w:basedOn w:val="TableItemizedList1"/>
    <w:uiPriority w:val="99"/>
  </w:style>
  <w:style w:type="paragraph" w:customStyle="1" w:styleId="TableItemizedList6">
    <w:name w:val="_TableItemizedList6"/>
    <w:basedOn w:val="af5"/>
    <w:uiPriority w:val="99"/>
    <w:pPr>
      <w:widowControl/>
      <w:numPr>
        <w:ilvl w:val="5"/>
        <w:numId w:val="15"/>
      </w:numPr>
      <w:spacing w:after="120"/>
    </w:pPr>
    <w:rPr>
      <w:sz w:val="28"/>
    </w:rPr>
  </w:style>
  <w:style w:type="paragraph" w:customStyle="1" w:styleId="TableItemizedList7">
    <w:name w:val="_TableItemizedList7"/>
    <w:basedOn w:val="TableItemizedList1"/>
    <w:uiPriority w:val="99"/>
  </w:style>
  <w:style w:type="paragraph" w:customStyle="1" w:styleId="Phlistitemized10">
    <w:name w:val="Ph_list_itemized_1"/>
    <w:basedOn w:val="af5"/>
    <w:link w:val="Phlistitemized100"/>
    <w:uiPriority w:val="99"/>
    <w:pPr>
      <w:widowControl/>
      <w:tabs>
        <w:tab w:val="left" w:pos="720"/>
      </w:tabs>
      <w:ind w:left="720" w:right="-2" w:hanging="720"/>
    </w:pPr>
  </w:style>
  <w:style w:type="character" w:customStyle="1" w:styleId="Phlistitemized100">
    <w:name w:val="Ph_list_itemized_10"/>
    <w:basedOn w:val="af7"/>
    <w:link w:val="Phlistitemized10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af5"/>
    <w:next w:val="Phlistitemized10"/>
    <w:uiPriority w:val="99"/>
    <w:pPr>
      <w:keepNext/>
      <w:widowControl/>
      <w:ind w:right="125" w:firstLine="851"/>
    </w:pPr>
  </w:style>
  <w:style w:type="character" w:customStyle="1" w:styleId="1ff5">
    <w:name w:val="Обычный1"/>
    <w:uiPriority w:val="99"/>
    <w:rPr>
      <w:rFonts w:ascii="Times New Roman" w:hAnsi="Times New Roman"/>
      <w:sz w:val="24"/>
    </w:rPr>
  </w:style>
  <w:style w:type="character" w:customStyle="1" w:styleId="72">
    <w:name w:val="Неразрешенное упоминание7"/>
    <w:basedOn w:val="af7"/>
    <w:uiPriority w:val="99"/>
    <w:semiHidden/>
    <w:unhideWhenUsed/>
    <w:rPr>
      <w:color w:val="605E5C"/>
      <w:shd w:val="clear" w:color="auto" w:fill="E1DFDD"/>
    </w:rPr>
  </w:style>
  <w:style w:type="table" w:styleId="afffffffffa">
    <w:name w:val="Grid Table Light"/>
    <w:basedOn w:val="af8"/>
    <w:uiPriority w:val="40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a">
    <w:name w:val="Заголовки"/>
    <w:uiPriority w:val="99"/>
    <w:pPr>
      <w:numPr>
        <w:numId w:val="16"/>
      </w:numPr>
    </w:pPr>
  </w:style>
  <w:style w:type="character" w:customStyle="1" w:styleId="82">
    <w:name w:val="Неразрешенное упоминание8"/>
    <w:basedOn w:val="af7"/>
    <w:uiPriority w:val="99"/>
    <w:semiHidden/>
    <w:unhideWhenUsed/>
    <w:rPr>
      <w:color w:val="605E5C"/>
      <w:shd w:val="clear" w:color="auto" w:fill="E1DFDD"/>
    </w:rPr>
  </w:style>
  <w:style w:type="paragraph" w:customStyle="1" w:styleId="1f">
    <w:name w:val="_Табл_Номер_строки1"/>
    <w:basedOn w:val="af5"/>
    <w:qFormat/>
    <w:pPr>
      <w:numPr>
        <w:numId w:val="17"/>
      </w:numPr>
      <w:jc w:val="center"/>
    </w:pPr>
  </w:style>
  <w:style w:type="paragraph" w:customStyle="1" w:styleId="2c">
    <w:name w:val="_Табл_Номер_строки2"/>
    <w:basedOn w:val="1f"/>
    <w:qFormat/>
  </w:style>
  <w:style w:type="paragraph" w:customStyle="1" w:styleId="3b">
    <w:name w:val="_Табл_Номер_строки3"/>
    <w:basedOn w:val="2c"/>
    <w:qFormat/>
  </w:style>
  <w:style w:type="numbering" w:customStyle="1" w:styleId="ae">
    <w:name w:val="_Табл_Номер_строки"/>
    <w:uiPriority w:val="99"/>
    <w:pPr>
      <w:numPr>
        <w:numId w:val="17"/>
      </w:numPr>
    </w:pPr>
  </w:style>
  <w:style w:type="character" w:customStyle="1" w:styleId="01">
    <w:name w:val="_Табл_Текст_лев0"/>
    <w:basedOn w:val="af7"/>
    <w:link w:val="affff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0">
    <w:name w:val="_Табл_Текст_Маркир20"/>
    <w:basedOn w:val="af7"/>
    <w:link w:val="26"/>
    <w:rPr>
      <w:rFonts w:ascii="Times New Roman" w:eastAsia="Calibri" w:hAnsi="Times New Roman" w:cs="Times New Roman"/>
      <w:bCs/>
      <w:sz w:val="24"/>
      <w:szCs w:val="24"/>
      <w:lang w:eastAsia="ru-RU"/>
    </w:rPr>
  </w:style>
  <w:style w:type="character" w:customStyle="1" w:styleId="100">
    <w:name w:val="_Табл_Текст_Маркир10"/>
    <w:basedOn w:val="af7"/>
    <w:link w:val="15"/>
    <w:rPr>
      <w:rFonts w:ascii="Times New Roman" w:eastAsia="Calibri" w:hAnsi="Times New Roman" w:cs="Times New Roman"/>
      <w:bCs/>
      <w:sz w:val="24"/>
      <w:szCs w:val="24"/>
      <w:lang w:eastAsia="ru-RU"/>
    </w:rPr>
  </w:style>
  <w:style w:type="character" w:customStyle="1" w:styleId="92">
    <w:name w:val="Неразрешенное упоминание9"/>
    <w:basedOn w:val="af7"/>
    <w:uiPriority w:val="99"/>
    <w:semiHidden/>
    <w:unhideWhenUsed/>
    <w:rPr>
      <w:color w:val="605E5C"/>
      <w:shd w:val="clear" w:color="auto" w:fill="E1DFDD"/>
    </w:rPr>
  </w:style>
  <w:style w:type="numbering" w:customStyle="1" w:styleId="1ff6">
    <w:name w:val="Нет списка1"/>
    <w:uiPriority w:val="99"/>
    <w:semiHidden/>
    <w:unhideWhenUsed/>
  </w:style>
  <w:style w:type="table" w:customStyle="1" w:styleId="1ff7">
    <w:name w:val="_Таблица1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e">
    <w:name w:val="_Табл_Текст_Маркир4"/>
    <w:basedOn w:val="af9"/>
    <w:uiPriority w:val="99"/>
  </w:style>
  <w:style w:type="character" w:customStyle="1" w:styleId="105">
    <w:name w:val="Неразрешенное упоминание10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0">
    <w:name w:val="_Табл_Заголовок0"/>
    <w:basedOn w:val="af7"/>
    <w:link w:val="affff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normaltextrun0">
    <w:name w:val="normaltextrun"/>
    <w:basedOn w:val="af7"/>
    <w:rsid w:val="004C65B0"/>
  </w:style>
  <w:style w:type="character" w:customStyle="1" w:styleId="00">
    <w:name w:val="_Табл_Название0"/>
    <w:basedOn w:val="af7"/>
    <w:link w:val="afffff8"/>
    <w:rsid w:val="00256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f5"/>
    <w:uiPriority w:val="99"/>
    <w:rsid w:val="00005A10"/>
    <w:pPr>
      <w:widowControl/>
      <w:spacing w:before="100" w:beforeAutospacing="1" w:after="100" w:afterAutospacing="1"/>
      <w:jc w:val="left"/>
    </w:pPr>
  </w:style>
  <w:style w:type="paragraph" w:customStyle="1" w:styleId="font0">
    <w:name w:val="font0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333333"/>
      <w:sz w:val="22"/>
      <w:szCs w:val="22"/>
    </w:rPr>
  </w:style>
  <w:style w:type="paragraph" w:customStyle="1" w:styleId="font6">
    <w:name w:val="font6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000000"/>
      <w:sz w:val="22"/>
      <w:szCs w:val="22"/>
    </w:rPr>
  </w:style>
  <w:style w:type="paragraph" w:customStyle="1" w:styleId="xl63">
    <w:name w:val="xl6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64">
    <w:name w:val="xl64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172B4D"/>
    </w:rPr>
  </w:style>
  <w:style w:type="paragraph" w:customStyle="1" w:styleId="xl65">
    <w:name w:val="xl65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f5"/>
    <w:rsid w:val="00005A1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333333"/>
    </w:rPr>
  </w:style>
  <w:style w:type="paragraph" w:customStyle="1" w:styleId="xl68">
    <w:name w:val="xl68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f5"/>
    <w:rsid w:val="00005A1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000000"/>
    </w:rPr>
  </w:style>
  <w:style w:type="paragraph" w:customStyle="1" w:styleId="xl71">
    <w:name w:val="xl71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2">
    <w:name w:val="xl72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</w:style>
  <w:style w:type="paragraph" w:customStyle="1" w:styleId="xl73">
    <w:name w:val="xl7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4">
    <w:name w:val="xl74"/>
    <w:basedOn w:val="af5"/>
    <w:rsid w:val="00005A1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7">
    <w:name w:val="xl7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333333"/>
    </w:rPr>
  </w:style>
  <w:style w:type="paragraph" w:customStyle="1" w:styleId="xl78">
    <w:name w:val="xl78"/>
    <w:basedOn w:val="af5"/>
    <w:rsid w:val="00005A1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f5"/>
    <w:rsid w:val="00005A1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f5"/>
    <w:rsid w:val="00005A1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003366"/>
    </w:rPr>
  </w:style>
  <w:style w:type="paragraph" w:customStyle="1" w:styleId="xl82">
    <w:name w:val="xl82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172B4D"/>
    </w:rPr>
  </w:style>
  <w:style w:type="paragraph" w:customStyle="1" w:styleId="xl83">
    <w:name w:val="xl8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FF0000"/>
    </w:rPr>
  </w:style>
  <w:style w:type="paragraph" w:customStyle="1" w:styleId="xl84">
    <w:name w:val="xl84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5">
    <w:name w:val="xl85"/>
    <w:basedOn w:val="af5"/>
    <w:rsid w:val="00005A10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6">
    <w:name w:val="xl86"/>
    <w:basedOn w:val="af5"/>
    <w:rsid w:val="00005A1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7">
    <w:name w:val="xl8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f5"/>
    <w:rsid w:val="00005A10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f5"/>
    <w:rsid w:val="00005A10"/>
    <w:pPr>
      <w:widowControl/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left"/>
      <w:textAlignment w:val="center"/>
    </w:pPr>
  </w:style>
  <w:style w:type="paragraph" w:customStyle="1" w:styleId="xl90">
    <w:name w:val="xl90"/>
    <w:basedOn w:val="af5"/>
    <w:rsid w:val="00005A10"/>
    <w:pPr>
      <w:widowControl/>
      <w:shd w:val="clear" w:color="000000" w:fill="FFFFFF"/>
      <w:spacing w:before="100" w:beforeAutospacing="1" w:after="100" w:afterAutospacing="1"/>
      <w:jc w:val="left"/>
    </w:pPr>
  </w:style>
  <w:style w:type="numbering" w:customStyle="1" w:styleId="1f0">
    <w:name w:val="Текущий список1"/>
    <w:uiPriority w:val="99"/>
    <w:rsid w:val="00824EA0"/>
    <w:pPr>
      <w:numPr>
        <w:numId w:val="24"/>
      </w:numPr>
    </w:pPr>
  </w:style>
  <w:style w:type="paragraph" w:styleId="afffffffffb">
    <w:name w:val="Normal (Web)"/>
    <w:basedOn w:val="af5"/>
    <w:uiPriority w:val="99"/>
    <w:unhideWhenUsed/>
    <w:rsid w:val="00817003"/>
    <w:pPr>
      <w:widowControl/>
      <w:spacing w:before="100" w:beforeAutospacing="1" w:after="100" w:afterAutospacing="1"/>
      <w:jc w:val="left"/>
    </w:pPr>
  </w:style>
  <w:style w:type="paragraph" w:customStyle="1" w:styleId="no-indent">
    <w:name w:val="no-indent"/>
    <w:basedOn w:val="af5"/>
    <w:rsid w:val="00817003"/>
    <w:pPr>
      <w:widowControl/>
      <w:spacing w:before="100" w:beforeAutospacing="1" w:after="100" w:afterAutospacing="1"/>
      <w:jc w:val="left"/>
    </w:pPr>
  </w:style>
  <w:style w:type="paragraph" w:customStyle="1" w:styleId="afffffffffc">
    <w:name w:val="Т_Название системы"/>
    <w:link w:val="afffffffffd"/>
    <w:qFormat/>
    <w:rsid w:val="00974B77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ffffffd">
    <w:name w:val="Т_Название системы Знак"/>
    <w:basedOn w:val="af7"/>
    <w:link w:val="afffffffffc"/>
    <w:rsid w:val="00974B77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ffffffe">
    <w:name w:val="_Т_Название подсистемы"/>
    <w:next w:val="af5"/>
    <w:link w:val="affffffffff"/>
    <w:qFormat/>
    <w:rsid w:val="00974B77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fffffff">
    <w:name w:val="_Т_Название подсистемы Знак"/>
    <w:basedOn w:val="af7"/>
    <w:link w:val="afffffffffe"/>
    <w:rsid w:val="00974B77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fffffff0">
    <w:name w:val="Титул_Название документа"/>
    <w:next w:val="af5"/>
    <w:link w:val="affffffffff1"/>
    <w:qFormat/>
    <w:rsid w:val="00974B77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fffffff1">
    <w:name w:val="Титул_Название документа Знак"/>
    <w:basedOn w:val="af7"/>
    <w:link w:val="affffffffff0"/>
    <w:rsid w:val="00974B77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customStyle="1" w:styleId="affffffffff2">
    <w:name w:val="текст_центр"/>
    <w:link w:val="affffffffff3"/>
    <w:qFormat/>
    <w:rsid w:val="00974B7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ffffff3">
    <w:name w:val="текст_центр Знак"/>
    <w:basedOn w:val="af7"/>
    <w:link w:val="affffffffff2"/>
    <w:rsid w:val="00974B77"/>
    <w:rPr>
      <w:rFonts w:ascii="Times New Roman" w:eastAsiaTheme="minorHAnsi" w:hAnsi="Times New Roman" w:cs="Times New Roman"/>
      <w:sz w:val="24"/>
      <w:szCs w:val="27"/>
    </w:rPr>
  </w:style>
  <w:style w:type="paragraph" w:customStyle="1" w:styleId="affffffffff4">
    <w:name w:val="_Титул_Название подсистемы"/>
    <w:basedOn w:val="af5"/>
    <w:next w:val="affffffffff5"/>
    <w:link w:val="affffffffff6"/>
    <w:rsid w:val="00974B77"/>
    <w:pPr>
      <w:autoSpaceDN w:val="0"/>
      <w:adjustRightInd w:val="0"/>
      <w:spacing w:before="120"/>
      <w:jc w:val="center"/>
      <w:textAlignment w:val="baseline"/>
    </w:pPr>
    <w:rPr>
      <w:rFonts w:eastAsiaTheme="minorEastAsia"/>
      <w:caps/>
      <w:szCs w:val="22"/>
      <w:lang w:eastAsia="en-US"/>
      <w14:ligatures w14:val="standardContextual"/>
    </w:rPr>
  </w:style>
  <w:style w:type="paragraph" w:customStyle="1" w:styleId="affffffffff5">
    <w:name w:val="_Титул_Название компонента"/>
    <w:basedOn w:val="af5"/>
    <w:next w:val="af5"/>
    <w:link w:val="affffffffff7"/>
    <w:rsid w:val="00974B77"/>
    <w:pPr>
      <w:widowControl/>
      <w:spacing w:before="120"/>
      <w:jc w:val="center"/>
    </w:pPr>
    <w:rPr>
      <w:rFonts w:eastAsiaTheme="minorEastAsia" w:cs="Arial"/>
      <w:caps/>
      <w:lang w:eastAsia="en-US"/>
      <w14:ligatures w14:val="standardContextual"/>
    </w:rPr>
  </w:style>
  <w:style w:type="character" w:customStyle="1" w:styleId="affffffffff6">
    <w:name w:val="_Титул_Название подсистемы Знак"/>
    <w:basedOn w:val="af7"/>
    <w:link w:val="affffffffff4"/>
    <w:rsid w:val="00974B77"/>
    <w:rPr>
      <w:rFonts w:ascii="Times New Roman" w:hAnsi="Times New Roman" w:cs="Times New Roman"/>
      <w:caps/>
      <w:sz w:val="24"/>
      <w14:ligatures w14:val="standardContextual"/>
    </w:rPr>
  </w:style>
  <w:style w:type="character" w:customStyle="1" w:styleId="affffffffff7">
    <w:name w:val="_Титул_Название компонента Знак"/>
    <w:basedOn w:val="af7"/>
    <w:link w:val="affffffffff5"/>
    <w:rsid w:val="00974B77"/>
    <w:rPr>
      <w:rFonts w:ascii="Times New Roman" w:hAnsi="Times New Roman" w:cs="Arial"/>
      <w:caps/>
      <w:sz w:val="24"/>
      <w:szCs w:val="24"/>
      <w14:ligatures w14:val="standardContextual"/>
    </w:rPr>
  </w:style>
  <w:style w:type="paragraph" w:customStyle="1" w:styleId="phlistitemized1">
    <w:name w:val="ph_list_itemized_1"/>
    <w:basedOn w:val="af5"/>
    <w:link w:val="phlistitemized11"/>
    <w:rsid w:val="0033409A"/>
    <w:pPr>
      <w:widowControl/>
      <w:numPr>
        <w:numId w:val="25"/>
      </w:numPr>
      <w:spacing w:line="360" w:lineRule="auto"/>
      <w:ind w:right="-2"/>
    </w:pPr>
    <w:rPr>
      <w:rFonts w:cs="Arial"/>
      <w:szCs w:val="20"/>
      <w:lang w:eastAsia="en-US"/>
    </w:rPr>
  </w:style>
  <w:style w:type="character" w:customStyle="1" w:styleId="phlistitemized11">
    <w:name w:val="ph_list_itemized_1 Знак"/>
    <w:link w:val="phlistitemized1"/>
    <w:rsid w:val="0033409A"/>
    <w:rPr>
      <w:rFonts w:ascii="Times New Roman" w:eastAsia="Times New Roman" w:hAnsi="Times New Roman" w:cs="Arial"/>
      <w:sz w:val="24"/>
      <w:szCs w:val="20"/>
    </w:rPr>
  </w:style>
  <w:style w:type="paragraph" w:customStyle="1" w:styleId="phnormal">
    <w:name w:val="ph_normal"/>
    <w:basedOn w:val="af5"/>
    <w:link w:val="phnormal0"/>
    <w:rsid w:val="0033409A"/>
    <w:pPr>
      <w:widowControl/>
      <w:spacing w:line="360" w:lineRule="auto"/>
      <w:ind w:right="-1" w:firstLine="851"/>
    </w:pPr>
    <w:rPr>
      <w:szCs w:val="20"/>
    </w:rPr>
  </w:style>
  <w:style w:type="character" w:customStyle="1" w:styleId="phnormal0">
    <w:name w:val="ph_normal Знак"/>
    <w:basedOn w:val="af7"/>
    <w:link w:val="phnormal"/>
    <w:rsid w:val="003340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8">
    <w:name w:val="Текст абзаца"/>
    <w:qFormat/>
    <w:rsid w:val="00A41A8B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hlistitemizedtitle0">
    <w:name w:val="ph_list_itemized_title"/>
    <w:basedOn w:val="phnormal"/>
    <w:next w:val="phlistitemized1"/>
    <w:rsid w:val="00A41A8B"/>
    <w:pPr>
      <w:keepNext/>
    </w:pPr>
  </w:style>
  <w:style w:type="paragraph" w:customStyle="1" w:styleId="affffffffff9">
    <w:name w:val="Перечисление"/>
    <w:link w:val="affffffffffa"/>
    <w:qFormat/>
    <w:rsid w:val="005E2961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a">
    <w:name w:val="Перечисление Знак"/>
    <w:basedOn w:val="af7"/>
    <w:link w:val="affffffffff9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f7"/>
    <w:rsid w:val="005E2961"/>
  </w:style>
  <w:style w:type="character" w:customStyle="1" w:styleId="sp-highlight-term">
    <w:name w:val="sp-highlight-term"/>
    <w:basedOn w:val="af7"/>
    <w:rsid w:val="005E2961"/>
  </w:style>
  <w:style w:type="paragraph" w:customStyle="1" w:styleId="affffffffffb">
    <w:name w:val="Таблица_текст"/>
    <w:link w:val="affffffffffc"/>
    <w:qFormat/>
    <w:rsid w:val="005E2961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c">
    <w:name w:val="Таблица_текст Знак"/>
    <w:basedOn w:val="af7"/>
    <w:link w:val="affffffffffb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Таблица_нумерация"/>
    <w:link w:val="affffffffffd"/>
    <w:qFormat/>
    <w:rsid w:val="005E2961"/>
    <w:pPr>
      <w:numPr>
        <w:numId w:val="28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d">
    <w:name w:val="Таблица_нумерация Знак"/>
    <w:basedOn w:val="af7"/>
    <w:link w:val="af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e">
    <w:name w:val="Таблица_заголовок столбца"/>
    <w:link w:val="afffffffffff"/>
    <w:qFormat/>
    <w:rsid w:val="005E29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ff">
    <w:name w:val="Таблица_заголовок столбца Знак"/>
    <w:basedOn w:val="af7"/>
    <w:link w:val="affffffffffe"/>
    <w:rsid w:val="005E296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маркированный список 1"/>
    <w:basedOn w:val="afffffffffff0"/>
    <w:locked/>
    <w:rsid w:val="005E2961"/>
    <w:pPr>
      <w:numPr>
        <w:numId w:val="29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ffffffff0">
    <w:name w:val="Body Text Indent"/>
    <w:basedOn w:val="af5"/>
    <w:link w:val="afffffffffff1"/>
    <w:uiPriority w:val="99"/>
    <w:semiHidden/>
    <w:unhideWhenUsed/>
    <w:rsid w:val="005E2961"/>
    <w:pPr>
      <w:widowControl/>
      <w:spacing w:after="120" w:line="276" w:lineRule="auto"/>
      <w:ind w:left="283"/>
      <w:jc w:val="left"/>
    </w:pPr>
    <w:rPr>
      <w:rFonts w:eastAsiaTheme="minorEastAsia" w:cstheme="minorBidi"/>
      <w:szCs w:val="22"/>
      <w:lang w:eastAsia="en-US"/>
    </w:rPr>
  </w:style>
  <w:style w:type="character" w:customStyle="1" w:styleId="afffffffffff1">
    <w:name w:val="Основной текст с отступом Знак"/>
    <w:basedOn w:val="af7"/>
    <w:link w:val="afffffffffff0"/>
    <w:uiPriority w:val="99"/>
    <w:semiHidden/>
    <w:rsid w:val="005E2961"/>
    <w:rPr>
      <w:rFonts w:ascii="Times New Roman" w:hAnsi="Times New Roman"/>
      <w:sz w:val="24"/>
    </w:rPr>
  </w:style>
  <w:style w:type="paragraph" w:styleId="a3">
    <w:name w:val="List Number"/>
    <w:basedOn w:val="a0"/>
    <w:uiPriority w:val="99"/>
    <w:qFormat/>
    <w:rsid w:val="005E2961"/>
    <w:pPr>
      <w:numPr>
        <w:numId w:val="30"/>
      </w:numPr>
      <w:spacing w:line="360" w:lineRule="auto"/>
      <w:jc w:val="left"/>
    </w:pPr>
    <w:rPr>
      <w:rFonts w:ascii="Times New Roman" w:eastAsiaTheme="minorEastAsia" w:hAnsi="Times New Roman"/>
      <w:lang w:eastAsia="ru-RU"/>
    </w:rPr>
  </w:style>
  <w:style w:type="paragraph" w:customStyle="1" w:styleId="afffffffffff2">
    <w:name w:val="Абзац основной"/>
    <w:basedOn w:val="af5"/>
    <w:qFormat/>
    <w:rsid w:val="005E2961"/>
    <w:pPr>
      <w:widowControl/>
      <w:spacing w:before="120" w:line="360" w:lineRule="auto"/>
      <w:ind w:firstLine="709"/>
    </w:pPr>
    <w:rPr>
      <w:rFonts w:eastAsia="SimSun"/>
      <w:sz w:val="28"/>
      <w:szCs w:val="28"/>
      <w:lang w:eastAsia="zh-CN"/>
    </w:rPr>
  </w:style>
  <w:style w:type="paragraph" w:customStyle="1" w:styleId="phtablecellleft">
    <w:name w:val="ph_table_cellleft"/>
    <w:basedOn w:val="af5"/>
    <w:rsid w:val="005E2961"/>
    <w:pPr>
      <w:widowControl/>
      <w:spacing w:before="20" w:after="160"/>
    </w:pPr>
    <w:rPr>
      <w:rFonts w:cs="Arial"/>
      <w:bCs/>
      <w:sz w:val="20"/>
      <w:szCs w:val="20"/>
    </w:rPr>
  </w:style>
  <w:style w:type="paragraph" w:customStyle="1" w:styleId="phtablecolcaption">
    <w:name w:val="ph_table_colcaption"/>
    <w:basedOn w:val="af5"/>
    <w:next w:val="af5"/>
    <w:rsid w:val="005E2961"/>
    <w:pPr>
      <w:keepNext/>
      <w:keepLines/>
      <w:widowControl/>
      <w:spacing w:before="120" w:after="120"/>
      <w:jc w:val="center"/>
    </w:pPr>
    <w:rPr>
      <w:rFonts w:cs="Arial"/>
      <w:b/>
      <w:bCs/>
      <w:sz w:val="20"/>
      <w:szCs w:val="20"/>
    </w:rPr>
  </w:style>
  <w:style w:type="paragraph" w:customStyle="1" w:styleId="phtableitemizedlist1">
    <w:name w:val="ph_table_itemizedlist_1"/>
    <w:basedOn w:val="phtablecellleft"/>
    <w:autoRedefine/>
    <w:qFormat/>
    <w:rsid w:val="005E2961"/>
    <w:pPr>
      <w:numPr>
        <w:numId w:val="34"/>
      </w:numPr>
      <w:tabs>
        <w:tab w:val="right" w:pos="2366"/>
        <w:tab w:val="right" w:pos="2507"/>
      </w:tabs>
      <w:spacing w:before="0" w:after="0" w:line="276" w:lineRule="auto"/>
      <w:ind w:left="455"/>
      <w:jc w:val="left"/>
    </w:pPr>
    <w:rPr>
      <w:sz w:val="22"/>
      <w:szCs w:val="22"/>
    </w:rPr>
  </w:style>
  <w:style w:type="paragraph" w:customStyle="1" w:styleId="phtableitemizedlist2">
    <w:name w:val="ph_table_itemizedlist_2"/>
    <w:basedOn w:val="phtableitemizedlist1"/>
    <w:autoRedefine/>
    <w:qFormat/>
    <w:rsid w:val="005E2961"/>
    <w:pPr>
      <w:numPr>
        <w:ilvl w:val="1"/>
        <w:numId w:val="21"/>
      </w:numPr>
      <w:ind w:left="-44"/>
    </w:pPr>
  </w:style>
  <w:style w:type="paragraph" w:customStyle="1" w:styleId="phadditiontitle1">
    <w:name w:val="ph_addition_title_1"/>
    <w:basedOn w:val="af5"/>
    <w:next w:val="phnormal"/>
    <w:rsid w:val="005E2961"/>
    <w:pPr>
      <w:keepNext/>
      <w:keepLines/>
      <w:pageBreakBefore/>
      <w:widowControl/>
      <w:numPr>
        <w:numId w:val="32"/>
      </w:numPr>
      <w:spacing w:before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f5"/>
    <w:next w:val="phnormal"/>
    <w:rsid w:val="005E2961"/>
    <w:pPr>
      <w:keepNext/>
      <w:keepLines/>
      <w:widowControl/>
      <w:numPr>
        <w:ilvl w:val="1"/>
        <w:numId w:val="32"/>
      </w:numPr>
      <w:spacing w:before="360" w:after="360" w:line="360" w:lineRule="auto"/>
      <w:outlineLvl w:val="1"/>
    </w:pPr>
    <w:rPr>
      <w:b/>
    </w:rPr>
  </w:style>
  <w:style w:type="paragraph" w:customStyle="1" w:styleId="phadditiontitle3">
    <w:name w:val="ph_addition_title_3"/>
    <w:basedOn w:val="af5"/>
    <w:next w:val="phnormal"/>
    <w:rsid w:val="005E2961"/>
    <w:pPr>
      <w:keepNext/>
      <w:keepLines/>
      <w:widowControl/>
      <w:numPr>
        <w:ilvl w:val="2"/>
        <w:numId w:val="32"/>
      </w:numPr>
      <w:spacing w:before="240" w:after="240" w:line="360" w:lineRule="auto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f9"/>
    <w:rsid w:val="005E2961"/>
    <w:pPr>
      <w:numPr>
        <w:numId w:val="31"/>
      </w:numPr>
    </w:pPr>
  </w:style>
  <w:style w:type="paragraph" w:customStyle="1" w:styleId="phtabletitle">
    <w:name w:val="ph_table_title"/>
    <w:basedOn w:val="af5"/>
    <w:next w:val="phtablecolcaption"/>
    <w:rsid w:val="005E2961"/>
    <w:pPr>
      <w:keepNext/>
      <w:widowControl/>
      <w:spacing w:before="20" w:after="120" w:line="360" w:lineRule="auto"/>
    </w:pPr>
  </w:style>
  <w:style w:type="paragraph" w:customStyle="1" w:styleId="phcontent">
    <w:name w:val="ph_content"/>
    <w:basedOn w:val="af5"/>
    <w:next w:val="1f8"/>
    <w:rsid w:val="005E2961"/>
    <w:pPr>
      <w:keepNext/>
      <w:keepLines/>
      <w:pageBreakBefore/>
      <w:widowControl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customStyle="1" w:styleId="phtitlepageother">
    <w:name w:val="ph_titlepage_other"/>
    <w:basedOn w:val="af5"/>
    <w:rsid w:val="005E2961"/>
    <w:pPr>
      <w:widowControl/>
      <w:spacing w:after="120" w:line="360" w:lineRule="auto"/>
      <w:jc w:val="center"/>
    </w:pPr>
    <w:rPr>
      <w:rFonts w:cs="Arial"/>
      <w:szCs w:val="28"/>
      <w:lang w:eastAsia="en-US"/>
    </w:rPr>
  </w:style>
  <w:style w:type="paragraph" w:customStyle="1" w:styleId="phlistitemized2">
    <w:name w:val="ph_list_itemized_2"/>
    <w:basedOn w:val="phnormal"/>
    <w:link w:val="phlistitemized20"/>
    <w:rsid w:val="005E2961"/>
    <w:pPr>
      <w:numPr>
        <w:numId w:val="33"/>
      </w:numPr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5E2961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phnormal1">
    <w:name w:val="ph_normal Знак Знак"/>
    <w:rsid w:val="005E2961"/>
    <w:rPr>
      <w:rFonts w:ascii="Times New Roman" w:hAnsi="Times New Roman"/>
      <w:sz w:val="24"/>
    </w:rPr>
  </w:style>
  <w:style w:type="paragraph" w:customStyle="1" w:styleId="afffffffffff3">
    <w:name w:val="АбзацГОСТ"/>
    <w:basedOn w:val="af5"/>
    <w:qFormat/>
    <w:rsid w:val="005E2961"/>
    <w:pPr>
      <w:widowControl/>
      <w:spacing w:beforeAutospacing="1" w:after="200" w:afterAutospacing="1" w:line="360" w:lineRule="auto"/>
      <w:ind w:firstLine="851"/>
    </w:pPr>
    <w:rPr>
      <w:rFonts w:eastAsiaTheme="minorHAnsi" w:cstheme="minorBidi"/>
      <w:color w:val="000000" w:themeColor="text1"/>
      <w:sz w:val="28"/>
      <w:szCs w:val="28"/>
      <w:lang w:eastAsia="en-US"/>
    </w:rPr>
  </w:style>
  <w:style w:type="paragraph" w:customStyle="1" w:styleId="phtitlepagedocpart">
    <w:name w:val="ph_titlepage_docpart"/>
    <w:basedOn w:val="af5"/>
    <w:next w:val="af5"/>
    <w:rsid w:val="005E2961"/>
    <w:pPr>
      <w:widowControl/>
      <w:spacing w:after="120" w:line="360" w:lineRule="auto"/>
      <w:jc w:val="center"/>
    </w:pPr>
    <w:rPr>
      <w:rFonts w:cs="Arial"/>
      <w:b/>
      <w:szCs w:val="28"/>
      <w:lang w:eastAsia="en-US"/>
    </w:rPr>
  </w:style>
  <w:style w:type="character" w:customStyle="1" w:styleId="afffffffffff4">
    <w:name w:val="ТЗ.Таблица.Текст Знак"/>
    <w:basedOn w:val="af7"/>
    <w:link w:val="afffffffffff5"/>
    <w:uiPriority w:val="29"/>
    <w:qFormat/>
    <w:locked/>
    <w:rsid w:val="005E2961"/>
    <w:rPr>
      <w:rFonts w:ascii="Times New Roman" w:hAnsi="Times New Roman" w:cs="Times New Roman"/>
      <w:bCs/>
      <w:iCs/>
      <w:sz w:val="24"/>
      <w:szCs w:val="24"/>
    </w:rPr>
  </w:style>
  <w:style w:type="paragraph" w:customStyle="1" w:styleId="afffffffffff5">
    <w:name w:val="ТЗ.Таблица.Текст"/>
    <w:link w:val="afffffffffff4"/>
    <w:uiPriority w:val="29"/>
    <w:qFormat/>
    <w:rsid w:val="005E2961"/>
    <w:pPr>
      <w:spacing w:after="0" w:line="240" w:lineRule="auto"/>
    </w:pPr>
    <w:rPr>
      <w:rFonts w:ascii="Times New Roman" w:hAnsi="Times New Roman" w:cs="Times New Roman"/>
      <w:bCs/>
      <w:iCs/>
      <w:sz w:val="24"/>
      <w:szCs w:val="24"/>
    </w:rPr>
  </w:style>
  <w:style w:type="character" w:customStyle="1" w:styleId="afffffffffff6">
    <w:name w:val="ТЗ.Таблица.Шапка Знак"/>
    <w:basedOn w:val="af7"/>
    <w:link w:val="afffffffffff7"/>
    <w:uiPriority w:val="29"/>
    <w:qFormat/>
    <w:locked/>
    <w:rsid w:val="005E2961"/>
    <w:rPr>
      <w:rFonts w:ascii="Times New Roman" w:hAnsi="Times New Roman" w:cs="Times New Roman"/>
      <w:b/>
      <w:bCs/>
      <w:iCs/>
      <w:szCs w:val="24"/>
    </w:rPr>
  </w:style>
  <w:style w:type="paragraph" w:customStyle="1" w:styleId="afffffffffff7">
    <w:name w:val="ТЗ.Таблица.Шапка"/>
    <w:basedOn w:val="af5"/>
    <w:link w:val="afffffffffff6"/>
    <w:uiPriority w:val="29"/>
    <w:qFormat/>
    <w:rsid w:val="005E2961"/>
    <w:pPr>
      <w:keepNext/>
      <w:widowControl/>
      <w:jc w:val="center"/>
    </w:pPr>
    <w:rPr>
      <w:rFonts w:eastAsiaTheme="minorEastAsia"/>
      <w:b/>
      <w:bCs/>
      <w:iCs/>
      <w:sz w:val="22"/>
      <w:lang w:eastAsia="en-US"/>
    </w:rPr>
  </w:style>
  <w:style w:type="table" w:customStyle="1" w:styleId="afffffffffff8">
    <w:name w:val="ТЗ.Таблица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 w:val="0"/>
        <w:i w:val="0"/>
      </w:rPr>
      <w:tblPr/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character" w:customStyle="1" w:styleId="1100">
    <w:name w:val="ТЗ.Таблица.Блок1 10 Знак"/>
    <w:basedOn w:val="af7"/>
    <w:link w:val="1101"/>
    <w:uiPriority w:val="30"/>
    <w:locked/>
    <w:rsid w:val="005E2961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paragraph" w:customStyle="1" w:styleId="1101">
    <w:name w:val="ТЗ.Таблица.Блок1 10"/>
    <w:basedOn w:val="af5"/>
    <w:link w:val="1100"/>
    <w:uiPriority w:val="30"/>
    <w:qFormat/>
    <w:rsid w:val="005E2961"/>
    <w:pPr>
      <w:widowControl/>
      <w:spacing w:before="120" w:after="120"/>
      <w:jc w:val="left"/>
    </w:pPr>
    <w:rPr>
      <w:rFonts w:eastAsia="Calibri"/>
      <w:b/>
      <w:bCs/>
      <w:iCs/>
      <w:sz w:val="20"/>
    </w:rPr>
  </w:style>
  <w:style w:type="character" w:customStyle="1" w:styleId="afffffffffff9">
    <w:name w:val="табл_назв Знак"/>
    <w:basedOn w:val="af7"/>
    <w:link w:val="afffffffffffa"/>
    <w:locked/>
    <w:rsid w:val="005E2961"/>
    <w:rPr>
      <w:rFonts w:ascii="Times New Roman" w:hAnsi="Times New Roman" w:cs="Times New Roman"/>
      <w:sz w:val="24"/>
      <w:szCs w:val="24"/>
    </w:rPr>
  </w:style>
  <w:style w:type="paragraph" w:customStyle="1" w:styleId="afffffffffffa">
    <w:name w:val="табл_назв"/>
    <w:link w:val="afffffffffff9"/>
    <w:qFormat/>
    <w:rsid w:val="005E2961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b">
    <w:name w:val="Заголовок_1_без номера"/>
    <w:basedOn w:val="1d"/>
    <w:link w:val="1ff8"/>
    <w:autoRedefine/>
    <w:qFormat/>
    <w:rsid w:val="005E2961"/>
    <w:pPr>
      <w:numPr>
        <w:numId w:val="22"/>
      </w:numPr>
      <w:tabs>
        <w:tab w:val="left" w:pos="9214"/>
      </w:tabs>
      <w:spacing w:before="120" w:after="240" w:line="360" w:lineRule="auto"/>
      <w:jc w:val="center"/>
    </w:pPr>
    <w:rPr>
      <w:rFonts w:cs="Times New Roman"/>
      <w:bCs w:val="0"/>
      <w:caps w:val="0"/>
      <w:sz w:val="28"/>
      <w:szCs w:val="44"/>
    </w:rPr>
  </w:style>
  <w:style w:type="character" w:customStyle="1" w:styleId="1ff8">
    <w:name w:val="Заголовок_1_без номера Знак"/>
    <w:basedOn w:val="1f6"/>
    <w:link w:val="1b"/>
    <w:rsid w:val="005E2961"/>
    <w:rPr>
      <w:rFonts w:ascii="Times New Roman" w:eastAsia="Times New Roman" w:hAnsi="Times New Roman" w:cs="Times New Roman"/>
      <w:b/>
      <w:bCs w:val="0"/>
      <w:caps w:val="0"/>
      <w:sz w:val="28"/>
      <w:szCs w:val="44"/>
      <w:lang w:eastAsia="ru-RU"/>
    </w:rPr>
  </w:style>
  <w:style w:type="character" w:styleId="afffffffffffb">
    <w:name w:val="page number"/>
    <w:rsid w:val="005E2961"/>
  </w:style>
  <w:style w:type="paragraph" w:styleId="afffffffffffc">
    <w:name w:val="Note Heading"/>
    <w:basedOn w:val="af5"/>
    <w:next w:val="af5"/>
    <w:link w:val="afffffffffffd"/>
    <w:semiHidden/>
    <w:rsid w:val="005E2961"/>
    <w:p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d">
    <w:name w:val="Заголовок записки Знак"/>
    <w:basedOn w:val="af7"/>
    <w:link w:val="afffffffffffc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character" w:styleId="HTML0">
    <w:name w:val="HTML Keyboard"/>
    <w:semiHidden/>
    <w:rsid w:val="005E2961"/>
    <w:rPr>
      <w:rFonts w:ascii="Courier New" w:hAnsi="Courier New" w:cs="Courier New"/>
      <w:sz w:val="20"/>
      <w:szCs w:val="20"/>
    </w:rPr>
  </w:style>
  <w:style w:type="character" w:styleId="HTML1">
    <w:name w:val="HTML Code"/>
    <w:uiPriority w:val="99"/>
    <w:semiHidden/>
    <w:rsid w:val="005E2961"/>
    <w:rPr>
      <w:rFonts w:ascii="Courier New" w:hAnsi="Courier New" w:cs="Courier New"/>
      <w:sz w:val="20"/>
      <w:szCs w:val="20"/>
    </w:rPr>
  </w:style>
  <w:style w:type="paragraph" w:styleId="afffffffffffe">
    <w:name w:val="Body Text"/>
    <w:basedOn w:val="af5"/>
    <w:link w:val="affffffffffff"/>
    <w:rsid w:val="005E2961"/>
    <w:pPr>
      <w:autoSpaceDN w:val="0"/>
      <w:adjustRightInd w:val="0"/>
      <w:spacing w:after="12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">
    <w:name w:val="Основной текст Знак"/>
    <w:basedOn w:val="af7"/>
    <w:link w:val="afffffffffffe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0">
    <w:name w:val="Название"/>
    <w:basedOn w:val="af5"/>
    <w:uiPriority w:val="10"/>
    <w:qFormat/>
    <w:rsid w:val="005E2961"/>
    <w:pPr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eastAsiaTheme="minorEastAsia" w:hAnsi="Arial" w:cs="Arial"/>
      <w:b/>
      <w:bCs/>
      <w:kern w:val="28"/>
      <w:sz w:val="32"/>
      <w:szCs w:val="32"/>
      <w:lang w:eastAsia="en-US"/>
      <w14:ligatures w14:val="standardContextual"/>
    </w:rPr>
  </w:style>
  <w:style w:type="character" w:styleId="affffffffffff1">
    <w:name w:val="line number"/>
    <w:basedOn w:val="af7"/>
    <w:semiHidden/>
    <w:rsid w:val="005E2961"/>
  </w:style>
  <w:style w:type="paragraph" w:styleId="2">
    <w:name w:val="List Number 2"/>
    <w:basedOn w:val="af5"/>
    <w:semiHidden/>
    <w:rsid w:val="005E2961"/>
    <w:pPr>
      <w:numPr>
        <w:numId w:val="38"/>
      </w:numPr>
      <w:autoSpaceDN w:val="0"/>
      <w:adjustRightInd w:val="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styleId="3">
    <w:name w:val="List Number 3"/>
    <w:basedOn w:val="af5"/>
    <w:semiHidden/>
    <w:rsid w:val="005E2961"/>
    <w:pPr>
      <w:numPr>
        <w:numId w:val="35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paragraph" w:styleId="4f">
    <w:name w:val="List Number 4"/>
    <w:basedOn w:val="af5"/>
    <w:semiHidden/>
    <w:rsid w:val="005E2961"/>
    <w:pPr>
      <w:tabs>
        <w:tab w:val="num" w:pos="1209"/>
      </w:tabs>
      <w:autoSpaceDN w:val="0"/>
      <w:adjustRightInd w:val="0"/>
      <w:ind w:left="1209" w:hanging="360"/>
      <w:textAlignment w:val="baseline"/>
    </w:pPr>
    <w:rPr>
      <w:rFonts w:eastAsiaTheme="minorEastAsia"/>
      <w:lang w:eastAsia="en-US"/>
      <w14:ligatures w14:val="standardContextual"/>
    </w:rPr>
  </w:style>
  <w:style w:type="paragraph" w:styleId="5">
    <w:name w:val="List Number 5"/>
    <w:basedOn w:val="af5"/>
    <w:semiHidden/>
    <w:rsid w:val="005E2961"/>
    <w:pPr>
      <w:numPr>
        <w:numId w:val="36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styleId="HTML2">
    <w:name w:val="HTML Sample"/>
    <w:semiHidden/>
    <w:rsid w:val="005E2961"/>
    <w:rPr>
      <w:rFonts w:ascii="Courier New" w:hAnsi="Courier New" w:cs="Courier New"/>
    </w:rPr>
  </w:style>
  <w:style w:type="character" w:styleId="HTML3">
    <w:name w:val="HTML Definition"/>
    <w:semiHidden/>
    <w:rsid w:val="005E2961"/>
    <w:rPr>
      <w:i/>
      <w:iCs/>
    </w:rPr>
  </w:style>
  <w:style w:type="paragraph" w:styleId="2fe">
    <w:name w:val="Body Text 2"/>
    <w:basedOn w:val="af5"/>
    <w:link w:val="2ff"/>
    <w:semiHidden/>
    <w:rsid w:val="005E2961"/>
    <w:pPr>
      <w:autoSpaceDN w:val="0"/>
      <w:adjustRightInd w:val="0"/>
      <w:spacing w:after="120" w:line="480" w:lineRule="auto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2ff">
    <w:name w:val="Основной текст 2 Знак"/>
    <w:basedOn w:val="af7"/>
    <w:link w:val="2fe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3f9">
    <w:name w:val="Body Text 3"/>
    <w:basedOn w:val="af5"/>
    <w:link w:val="3fa"/>
    <w:rsid w:val="005E2961"/>
    <w:pPr>
      <w:autoSpaceDN w:val="0"/>
      <w:adjustRightInd w:val="0"/>
      <w:spacing w:after="120"/>
      <w:textAlignment w:val="baseline"/>
    </w:pPr>
    <w:rPr>
      <w:rFonts w:eastAsiaTheme="minorEastAsia"/>
      <w:sz w:val="16"/>
      <w:szCs w:val="16"/>
      <w:lang w:eastAsia="en-US"/>
      <w14:ligatures w14:val="standardContextual"/>
    </w:rPr>
  </w:style>
  <w:style w:type="character" w:customStyle="1" w:styleId="3fa">
    <w:name w:val="Основной текст 3 Знак"/>
    <w:basedOn w:val="af7"/>
    <w:link w:val="3f9"/>
    <w:rsid w:val="005E2961"/>
    <w:rPr>
      <w:rFonts w:ascii="Times New Roman" w:hAnsi="Times New Roman" w:cs="Times New Roman"/>
      <w:sz w:val="16"/>
      <w:szCs w:val="16"/>
      <w14:ligatures w14:val="standardContextual"/>
    </w:rPr>
  </w:style>
  <w:style w:type="paragraph" w:styleId="2ff0">
    <w:name w:val="Body Text Indent 2"/>
    <w:basedOn w:val="af5"/>
    <w:link w:val="2ff1"/>
    <w:uiPriority w:val="99"/>
    <w:semiHidden/>
    <w:rsid w:val="005E2961"/>
    <w:pPr>
      <w:autoSpaceDN w:val="0"/>
      <w:adjustRightInd w:val="0"/>
      <w:spacing w:after="120" w:line="480" w:lineRule="auto"/>
      <w:ind w:left="283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2ff1">
    <w:name w:val="Основной текст с отступом 2 Знак"/>
    <w:basedOn w:val="af7"/>
    <w:link w:val="2ff0"/>
    <w:uiPriority w:val="99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3fb">
    <w:name w:val="Body Text Indent 3"/>
    <w:basedOn w:val="af5"/>
    <w:link w:val="3fc"/>
    <w:semiHidden/>
    <w:rsid w:val="005E2961"/>
    <w:pPr>
      <w:autoSpaceDN w:val="0"/>
      <w:adjustRightInd w:val="0"/>
      <w:spacing w:after="120"/>
      <w:ind w:left="283"/>
      <w:textAlignment w:val="baseline"/>
    </w:pPr>
    <w:rPr>
      <w:rFonts w:eastAsiaTheme="minorEastAsia"/>
      <w:sz w:val="16"/>
      <w:szCs w:val="16"/>
      <w:lang w:eastAsia="en-US"/>
      <w14:ligatures w14:val="standardContextual"/>
    </w:rPr>
  </w:style>
  <w:style w:type="character" w:customStyle="1" w:styleId="3fc">
    <w:name w:val="Основной текст с отступом 3 Знак"/>
    <w:basedOn w:val="af7"/>
    <w:link w:val="3fb"/>
    <w:semiHidden/>
    <w:rsid w:val="005E2961"/>
    <w:rPr>
      <w:rFonts w:ascii="Times New Roman" w:hAnsi="Times New Roman" w:cs="Times New Roman"/>
      <w:sz w:val="16"/>
      <w:szCs w:val="16"/>
      <w14:ligatures w14:val="standardContextual"/>
    </w:rPr>
  </w:style>
  <w:style w:type="character" w:styleId="HTML4">
    <w:name w:val="HTML Variable"/>
    <w:semiHidden/>
    <w:rsid w:val="005E2961"/>
    <w:rPr>
      <w:i/>
      <w:iCs/>
    </w:rPr>
  </w:style>
  <w:style w:type="character" w:styleId="HTML5">
    <w:name w:val="HTML Typewriter"/>
    <w:semiHidden/>
    <w:rsid w:val="005E2961"/>
    <w:rPr>
      <w:rFonts w:ascii="Courier New" w:hAnsi="Courier New" w:cs="Courier New"/>
      <w:sz w:val="20"/>
      <w:szCs w:val="20"/>
    </w:rPr>
  </w:style>
  <w:style w:type="paragraph" w:styleId="affffffffffff2">
    <w:name w:val="Signature"/>
    <w:basedOn w:val="af5"/>
    <w:link w:val="affffffffffff3"/>
    <w:semiHidden/>
    <w:rsid w:val="005E2961"/>
    <w:pPr>
      <w:autoSpaceDN w:val="0"/>
      <w:adjustRightInd w:val="0"/>
      <w:ind w:left="4252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3">
    <w:name w:val="Подпись Знак"/>
    <w:basedOn w:val="af7"/>
    <w:link w:val="affffffffffff2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affffffffffff4">
    <w:name w:val="List Continue"/>
    <w:basedOn w:val="af5"/>
    <w:semiHidden/>
    <w:rsid w:val="005E2961"/>
    <w:pPr>
      <w:autoSpaceDN w:val="0"/>
      <w:adjustRightInd w:val="0"/>
      <w:spacing w:after="120"/>
      <w:ind w:left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2ff2">
    <w:name w:val="List Continue 2"/>
    <w:basedOn w:val="af5"/>
    <w:semiHidden/>
    <w:rsid w:val="005E2961"/>
    <w:pPr>
      <w:autoSpaceDN w:val="0"/>
      <w:adjustRightInd w:val="0"/>
      <w:spacing w:after="120"/>
      <w:ind w:left="566"/>
      <w:textAlignment w:val="baseline"/>
    </w:pPr>
    <w:rPr>
      <w:rFonts w:eastAsiaTheme="minorEastAsia"/>
      <w:lang w:eastAsia="en-US"/>
      <w14:ligatures w14:val="standardContextual"/>
    </w:rPr>
  </w:style>
  <w:style w:type="paragraph" w:styleId="3fd">
    <w:name w:val="List Continue 3"/>
    <w:basedOn w:val="af5"/>
    <w:semiHidden/>
    <w:rsid w:val="005E2961"/>
    <w:pPr>
      <w:autoSpaceDN w:val="0"/>
      <w:adjustRightInd w:val="0"/>
      <w:spacing w:after="120"/>
      <w:ind w:left="849"/>
      <w:textAlignment w:val="baseline"/>
    </w:pPr>
    <w:rPr>
      <w:rFonts w:eastAsiaTheme="minorEastAsia"/>
      <w:lang w:eastAsia="en-US"/>
      <w14:ligatures w14:val="standardContextual"/>
    </w:rPr>
  </w:style>
  <w:style w:type="paragraph" w:styleId="4f0">
    <w:name w:val="List Continue 4"/>
    <w:basedOn w:val="af5"/>
    <w:semiHidden/>
    <w:rsid w:val="005E2961"/>
    <w:pPr>
      <w:autoSpaceDN w:val="0"/>
      <w:adjustRightInd w:val="0"/>
      <w:spacing w:after="120"/>
      <w:ind w:left="1132"/>
      <w:textAlignment w:val="baseline"/>
    </w:pPr>
    <w:rPr>
      <w:rFonts w:eastAsiaTheme="minorEastAsia"/>
      <w:lang w:eastAsia="en-US"/>
      <w14:ligatures w14:val="standardContextual"/>
    </w:rPr>
  </w:style>
  <w:style w:type="paragraph" w:styleId="5b">
    <w:name w:val="List Continue 5"/>
    <w:basedOn w:val="af5"/>
    <w:semiHidden/>
    <w:rsid w:val="005E2961"/>
    <w:pPr>
      <w:autoSpaceDN w:val="0"/>
      <w:adjustRightInd w:val="0"/>
      <w:spacing w:after="120"/>
      <w:ind w:left="1415"/>
      <w:textAlignment w:val="baseline"/>
    </w:pPr>
    <w:rPr>
      <w:rFonts w:eastAsiaTheme="minorEastAsia"/>
      <w:lang w:eastAsia="en-US"/>
      <w14:ligatures w14:val="standardContextual"/>
    </w:rPr>
  </w:style>
  <w:style w:type="paragraph" w:styleId="affffffffffff5">
    <w:name w:val="Block Text"/>
    <w:basedOn w:val="af5"/>
    <w:semiHidden/>
    <w:rsid w:val="005E2961"/>
    <w:pPr>
      <w:autoSpaceDN w:val="0"/>
      <w:adjustRightInd w:val="0"/>
      <w:spacing w:after="120"/>
      <w:ind w:left="1440" w:right="1440"/>
      <w:textAlignment w:val="baseline"/>
    </w:pPr>
    <w:rPr>
      <w:rFonts w:eastAsiaTheme="minorEastAsia"/>
      <w:lang w:eastAsia="en-US"/>
      <w14:ligatures w14:val="standardContextual"/>
    </w:rPr>
  </w:style>
  <w:style w:type="character" w:styleId="HTML6">
    <w:name w:val="HTML Cite"/>
    <w:semiHidden/>
    <w:rsid w:val="005E2961"/>
    <w:rPr>
      <w:i/>
      <w:iCs/>
    </w:rPr>
  </w:style>
  <w:style w:type="paragraph" w:styleId="affffffffffff6">
    <w:name w:val="Message Header"/>
    <w:basedOn w:val="af5"/>
    <w:link w:val="affffffffffff7"/>
    <w:semiHidden/>
    <w:rsid w:val="005E29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N w:val="0"/>
      <w:adjustRightInd w:val="0"/>
      <w:ind w:left="1134" w:hanging="1134"/>
      <w:textAlignment w:val="baseline"/>
    </w:pPr>
    <w:rPr>
      <w:rFonts w:ascii="Arial" w:eastAsiaTheme="minorEastAsia" w:hAnsi="Arial" w:cs="Arial"/>
      <w:lang w:eastAsia="en-US"/>
      <w14:ligatures w14:val="standardContextual"/>
    </w:rPr>
  </w:style>
  <w:style w:type="character" w:customStyle="1" w:styleId="affffffffffff7">
    <w:name w:val="Шапка Знак"/>
    <w:basedOn w:val="af7"/>
    <w:link w:val="affffffffffff6"/>
    <w:semiHidden/>
    <w:rsid w:val="005E2961"/>
    <w:rPr>
      <w:rFonts w:ascii="Arial" w:hAnsi="Arial" w:cs="Arial"/>
      <w:sz w:val="24"/>
      <w:szCs w:val="24"/>
      <w:shd w:val="pct20" w:color="auto" w:fill="auto"/>
      <w14:ligatures w14:val="standardContextual"/>
    </w:rPr>
  </w:style>
  <w:style w:type="paragraph" w:styleId="affffffffffff8">
    <w:name w:val="E-mail Signature"/>
    <w:basedOn w:val="af5"/>
    <w:link w:val="affffffffffff9"/>
    <w:semiHidden/>
    <w:rsid w:val="005E2961"/>
    <w:p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9">
    <w:name w:val="Электронная подпись Знак"/>
    <w:basedOn w:val="af7"/>
    <w:link w:val="affffffffffff8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a">
    <w:name w:val="Подпись_"/>
    <w:basedOn w:val="af5"/>
    <w:rsid w:val="005E2961"/>
    <w:pPr>
      <w:autoSpaceDE w:val="0"/>
      <w:autoSpaceDN w:val="0"/>
      <w:adjustRightInd w:val="0"/>
      <w:spacing w:before="1200" w:line="300" w:lineRule="auto"/>
      <w:textAlignment w:val="baseline"/>
    </w:pPr>
    <w:rPr>
      <w:rFonts w:eastAsiaTheme="minorEastAsia"/>
      <w:lang w:eastAsia="en-US"/>
      <w14:ligatures w14:val="standardContextual"/>
    </w:rPr>
  </w:style>
  <w:style w:type="numbering" w:styleId="111111">
    <w:name w:val="Outline List 2"/>
    <w:basedOn w:val="af9"/>
    <w:semiHidden/>
    <w:rsid w:val="005E2961"/>
    <w:pPr>
      <w:numPr>
        <w:numId w:val="37"/>
      </w:numPr>
    </w:pPr>
  </w:style>
  <w:style w:type="paragraph" w:customStyle="1" w:styleId="affffffffffffb">
    <w:name w:val="Перечень сокращений"/>
    <w:basedOn w:val="af5"/>
    <w:rsid w:val="005E2961"/>
    <w:pPr>
      <w:pageBreakBefore/>
      <w:autoSpaceDN w:val="0"/>
      <w:adjustRightInd w:val="0"/>
      <w:textAlignment w:val="baseline"/>
    </w:pPr>
    <w:rPr>
      <w:rFonts w:eastAsiaTheme="minorEastAsia"/>
      <w:b/>
      <w:bCs/>
      <w:color w:val="000000"/>
      <w:sz w:val="28"/>
      <w:szCs w:val="28"/>
      <w:lang w:eastAsia="en-US"/>
      <w14:ligatures w14:val="standardContextual"/>
    </w:rPr>
  </w:style>
  <w:style w:type="paragraph" w:customStyle="1" w:styleId="affffffffffffc">
    <w:name w:val="Заголовок таблицы"/>
    <w:basedOn w:val="afa"/>
    <w:link w:val="affffffffffffd"/>
    <w:qFormat/>
    <w:rsid w:val="005E2961"/>
    <w:pPr>
      <w:keepNext/>
      <w:keepLines/>
      <w:pageBreakBefore/>
      <w:widowControl/>
      <w:tabs>
        <w:tab w:val="left" w:pos="7513"/>
      </w:tabs>
      <w:spacing w:before="360" w:after="0" w:line="276" w:lineRule="auto"/>
      <w:jc w:val="left"/>
    </w:pPr>
    <w:rPr>
      <w:rFonts w:ascii="Times New Roman Полужирный" w:eastAsiaTheme="majorEastAsia" w:hAnsi="Times New Roman Полужирный" w:cstheme="majorBidi"/>
      <w:caps/>
      <w:color w:val="auto"/>
      <w:sz w:val="28"/>
      <w:szCs w:val="28"/>
      <w:lang w:eastAsia="en-US"/>
    </w:rPr>
  </w:style>
  <w:style w:type="paragraph" w:customStyle="1" w:styleId="affffffffffffe">
    <w:name w:val="Обычный с отступом"/>
    <w:basedOn w:val="af5"/>
    <w:autoRedefine/>
    <w:rsid w:val="005E2961"/>
    <w:pPr>
      <w:suppressAutoHyphens/>
      <w:autoSpaceDN w:val="0"/>
      <w:adjustRightInd w:val="0"/>
      <w:ind w:firstLine="709"/>
      <w:textAlignment w:val="baseline"/>
    </w:pPr>
    <w:rPr>
      <w:rFonts w:eastAsiaTheme="minorEastAsia"/>
      <w:sz w:val="26"/>
      <w:lang w:eastAsia="en-US"/>
      <w14:ligatures w14:val="standardContextual"/>
    </w:rPr>
  </w:style>
  <w:style w:type="table" w:customStyle="1" w:styleId="Table">
    <w:name w:val="Table"/>
    <w:basedOn w:val="af8"/>
    <w:semiHidden/>
    <w:rsid w:val="005E2961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7">
    <w:name w:val="HTML Address"/>
    <w:basedOn w:val="af5"/>
    <w:link w:val="HTML8"/>
    <w:rsid w:val="005E2961"/>
    <w:pPr>
      <w:autoSpaceDN w:val="0"/>
      <w:adjustRightInd w:val="0"/>
      <w:textAlignment w:val="baseline"/>
    </w:pPr>
    <w:rPr>
      <w:rFonts w:eastAsiaTheme="minorEastAsia"/>
      <w:i/>
      <w:iCs/>
      <w:lang w:eastAsia="en-US"/>
      <w14:ligatures w14:val="standardContextual"/>
    </w:rPr>
  </w:style>
  <w:style w:type="character" w:customStyle="1" w:styleId="HTML8">
    <w:name w:val="Адрес HTML Знак"/>
    <w:basedOn w:val="af7"/>
    <w:link w:val="HTML7"/>
    <w:rsid w:val="005E2961"/>
    <w:rPr>
      <w:rFonts w:ascii="Times New Roman" w:hAnsi="Times New Roman" w:cs="Times New Roman"/>
      <w:i/>
      <w:iCs/>
      <w:sz w:val="24"/>
      <w:szCs w:val="24"/>
      <w14:ligatures w14:val="standardContextual"/>
    </w:rPr>
  </w:style>
  <w:style w:type="paragraph" w:customStyle="1" w:styleId="afffffffffffff">
    <w:name w:val="_Заголовок таблицы"/>
    <w:basedOn w:val="af5"/>
    <w:rsid w:val="005E2961"/>
    <w:pPr>
      <w:keepNext/>
      <w:autoSpaceDN w:val="0"/>
      <w:adjustRightInd w:val="0"/>
      <w:spacing w:before="120" w:after="120"/>
      <w:jc w:val="center"/>
      <w:textAlignment w:val="baseline"/>
    </w:pPr>
    <w:rPr>
      <w:rFonts w:eastAsiaTheme="minorEastAsia"/>
      <w:b/>
      <w:lang w:eastAsia="en-US"/>
      <w14:ligatures w14:val="standardContextual"/>
    </w:rPr>
  </w:style>
  <w:style w:type="table" w:customStyle="1" w:styleId="afffffffffffff0">
    <w:name w:val="Стиль для вставляемой таблицы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ffff1">
    <w:name w:val="Table Elegant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9">
    <w:name w:val="Table Subtle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Subtle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a">
    <w:name w:val="Table Classic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lassic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e">
    <w:name w:val="Table Classic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lassic 4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ffff2">
    <w:name w:val="НАЗВАНИЕ БОЛЬШОЕ ПО ЦЕНТРУ не жирное курсив"/>
    <w:basedOn w:val="af5"/>
    <w:next w:val="af5"/>
    <w:semiHidden/>
    <w:rsid w:val="005E2961"/>
    <w:pPr>
      <w:autoSpaceDN w:val="0"/>
      <w:adjustRightInd w:val="0"/>
      <w:spacing w:before="120" w:after="120"/>
      <w:jc w:val="center"/>
      <w:textAlignment w:val="baseline"/>
    </w:pPr>
    <w:rPr>
      <w:rFonts w:eastAsiaTheme="minorEastAsia"/>
      <w:i/>
      <w:caps/>
      <w:spacing w:val="20"/>
      <w:sz w:val="28"/>
      <w:szCs w:val="28"/>
      <w:lang w:eastAsia="en-US"/>
      <w14:ligatures w14:val="standardContextual"/>
    </w:rPr>
  </w:style>
  <w:style w:type="paragraph" w:customStyle="1" w:styleId="afffffffffffff3">
    <w:name w:val="Название обычное по центру"/>
    <w:basedOn w:val="af5"/>
    <w:semiHidden/>
    <w:rsid w:val="005E2961"/>
    <w:pPr>
      <w:autoSpaceDN w:val="0"/>
      <w:adjustRightInd w:val="0"/>
      <w:spacing w:before="120" w:after="120"/>
      <w:jc w:val="center"/>
      <w:textAlignment w:val="baseline"/>
    </w:pPr>
    <w:rPr>
      <w:rFonts w:eastAsiaTheme="minorEastAsia"/>
      <w:b/>
      <w:sz w:val="20"/>
      <w:lang w:eastAsia="en-US"/>
      <w14:ligatures w14:val="standardContextual"/>
    </w:rPr>
  </w:style>
  <w:style w:type="table" w:customStyle="1" w:styleId="afffffffffffff4">
    <w:name w:val="Невидимая таблица"/>
    <w:basedOn w:val="af8"/>
    <w:semiHidden/>
    <w:rsid w:val="005E296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fb">
    <w:name w:val="Table 3D effects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5">
    <w:name w:val="Table 3D effects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f">
    <w:name w:val="Table 3D effects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fc">
    <w:name w:val="оглавление 1"/>
    <w:basedOn w:val="af5"/>
    <w:semiHidden/>
    <w:rsid w:val="005E2961"/>
    <w:pPr>
      <w:tabs>
        <w:tab w:val="right" w:leader="dot" w:pos="9922"/>
      </w:tabs>
      <w:autoSpaceDN w:val="0"/>
      <w:adjustRightInd w:val="0"/>
      <w:textAlignment w:val="baseline"/>
    </w:pPr>
    <w:rPr>
      <w:rFonts w:eastAsiaTheme="minorEastAsia"/>
      <w:b/>
      <w:lang w:eastAsia="en-US"/>
      <w14:ligatures w14:val="standardContextual"/>
    </w:rPr>
  </w:style>
  <w:style w:type="paragraph" w:customStyle="1" w:styleId="2ff6">
    <w:name w:val="оглавление 2"/>
    <w:basedOn w:val="af5"/>
    <w:semiHidden/>
    <w:rsid w:val="005E2961"/>
    <w:pPr>
      <w:tabs>
        <w:tab w:val="right" w:leader="dot" w:pos="9922"/>
      </w:tabs>
      <w:autoSpaceDN w:val="0"/>
      <w:adjustRightInd w:val="0"/>
      <w:ind w:left="198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3ff0">
    <w:name w:val="оглавление 3"/>
    <w:basedOn w:val="af5"/>
    <w:semiHidden/>
    <w:rsid w:val="005E2961"/>
    <w:pPr>
      <w:tabs>
        <w:tab w:val="right" w:leader="dot" w:pos="9922"/>
      </w:tabs>
      <w:autoSpaceDN w:val="0"/>
      <w:adjustRightInd w:val="0"/>
      <w:ind w:left="403"/>
      <w:textAlignment w:val="baseline"/>
    </w:pPr>
    <w:rPr>
      <w:rFonts w:eastAsiaTheme="minorEastAsia"/>
      <w:lang w:eastAsia="en-US"/>
      <w14:ligatures w14:val="standardContextual"/>
    </w:rPr>
  </w:style>
  <w:style w:type="table" w:styleId="1ffd">
    <w:name w:val="Table Simple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7">
    <w:name w:val="Table Simple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f1">
    <w:name w:val="Table Simple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e">
    <w:name w:val="Table Grid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8">
    <w:name w:val="Table Grid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f2">
    <w:name w:val="Table Grid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fffff5">
    <w:name w:val="Table Contemporary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ffff6">
    <w:name w:val="List"/>
    <w:basedOn w:val="af5"/>
    <w:rsid w:val="005E2961"/>
    <w:pPr>
      <w:autoSpaceDN w:val="0"/>
      <w:adjustRightInd w:val="0"/>
      <w:ind w:left="283" w:hanging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2ff9">
    <w:name w:val="List 2"/>
    <w:basedOn w:val="af5"/>
    <w:rsid w:val="005E2961"/>
    <w:pPr>
      <w:autoSpaceDN w:val="0"/>
      <w:adjustRightInd w:val="0"/>
      <w:ind w:left="566" w:hanging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3ff3">
    <w:name w:val="List 3"/>
    <w:basedOn w:val="af5"/>
    <w:rsid w:val="005E2961"/>
    <w:pPr>
      <w:autoSpaceDN w:val="0"/>
      <w:adjustRightInd w:val="0"/>
      <w:ind w:left="849" w:hanging="283"/>
      <w:textAlignment w:val="baseline"/>
    </w:pPr>
    <w:rPr>
      <w:rFonts w:eastAsiaTheme="minorEastAsia"/>
      <w:lang w:eastAsia="en-US"/>
      <w14:ligatures w14:val="standardContextual"/>
    </w:rPr>
  </w:style>
  <w:style w:type="table" w:styleId="afffffffffffff7">
    <w:name w:val="Table Professional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1">
    <w:name w:val="Outline List 3"/>
    <w:basedOn w:val="af9"/>
    <w:rsid w:val="005E2961"/>
    <w:pPr>
      <w:numPr>
        <w:numId w:val="39"/>
      </w:numPr>
    </w:pPr>
  </w:style>
  <w:style w:type="numbering" w:customStyle="1" w:styleId="af4">
    <w:name w:val="Стиль маркированный"/>
    <w:basedOn w:val="af9"/>
    <w:rsid w:val="005E2961"/>
    <w:pPr>
      <w:numPr>
        <w:numId w:val="40"/>
      </w:numPr>
    </w:pPr>
  </w:style>
  <w:style w:type="numbering" w:customStyle="1" w:styleId="a6">
    <w:name w:val="Стиль многоуровневый"/>
    <w:basedOn w:val="af9"/>
    <w:rsid w:val="005E2961"/>
    <w:pPr>
      <w:numPr>
        <w:numId w:val="41"/>
      </w:numPr>
    </w:pPr>
  </w:style>
  <w:style w:type="numbering" w:customStyle="1" w:styleId="a7">
    <w:name w:val="Стиль многоуровневый полужирный"/>
    <w:basedOn w:val="af9"/>
    <w:rsid w:val="005E2961"/>
    <w:pPr>
      <w:numPr>
        <w:numId w:val="42"/>
      </w:numPr>
    </w:pPr>
  </w:style>
  <w:style w:type="numbering" w:customStyle="1" w:styleId="ab">
    <w:name w:val="Стиль нумерованный"/>
    <w:basedOn w:val="af9"/>
    <w:semiHidden/>
    <w:rsid w:val="005E2961"/>
    <w:pPr>
      <w:numPr>
        <w:numId w:val="43"/>
      </w:numPr>
    </w:pPr>
  </w:style>
  <w:style w:type="numbering" w:customStyle="1" w:styleId="54">
    <w:name w:val="Стиль5"/>
    <w:rsid w:val="005E2961"/>
    <w:pPr>
      <w:numPr>
        <w:numId w:val="44"/>
      </w:numPr>
    </w:pPr>
  </w:style>
  <w:style w:type="paragraph" w:styleId="2ffa">
    <w:name w:val="index 2"/>
    <w:basedOn w:val="af5"/>
    <w:next w:val="af5"/>
    <w:autoRedefine/>
    <w:rsid w:val="005E2961"/>
    <w:pPr>
      <w:autoSpaceDN w:val="0"/>
      <w:adjustRightInd w:val="0"/>
      <w:ind w:left="48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3ff4">
    <w:name w:val="index 3"/>
    <w:basedOn w:val="af5"/>
    <w:next w:val="af5"/>
    <w:autoRedefine/>
    <w:rsid w:val="005E2961"/>
    <w:pPr>
      <w:autoSpaceDN w:val="0"/>
      <w:adjustRightInd w:val="0"/>
      <w:ind w:left="72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4f3">
    <w:name w:val="index 4"/>
    <w:basedOn w:val="af5"/>
    <w:next w:val="af5"/>
    <w:autoRedefine/>
    <w:rsid w:val="005E2961"/>
    <w:pPr>
      <w:autoSpaceDN w:val="0"/>
      <w:adjustRightInd w:val="0"/>
      <w:ind w:left="96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5d">
    <w:name w:val="index 5"/>
    <w:basedOn w:val="af5"/>
    <w:next w:val="af5"/>
    <w:autoRedefine/>
    <w:rsid w:val="005E2961"/>
    <w:pPr>
      <w:autoSpaceDN w:val="0"/>
      <w:adjustRightInd w:val="0"/>
      <w:ind w:left="120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66">
    <w:name w:val="index 6"/>
    <w:basedOn w:val="af5"/>
    <w:next w:val="af5"/>
    <w:autoRedefine/>
    <w:rsid w:val="005E2961"/>
    <w:pPr>
      <w:autoSpaceDN w:val="0"/>
      <w:adjustRightInd w:val="0"/>
      <w:ind w:left="144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8">
    <w:name w:val="Штамп"/>
    <w:basedOn w:val="af5"/>
    <w:rsid w:val="005E2961"/>
    <w:pPr>
      <w:autoSpaceDN w:val="0"/>
      <w:adjustRightInd w:val="0"/>
      <w:jc w:val="center"/>
      <w:textAlignment w:val="baseline"/>
    </w:pPr>
    <w:rPr>
      <w:rFonts w:ascii="ГОСТ тип А" w:eastAsiaTheme="minorEastAsia" w:hAnsi="ГОСТ тип А"/>
      <w:i/>
      <w:noProof/>
      <w:sz w:val="18"/>
      <w:lang w:eastAsia="en-US"/>
      <w14:ligatures w14:val="standardContextual"/>
    </w:rPr>
  </w:style>
  <w:style w:type="paragraph" w:customStyle="1" w:styleId="phconfirmstampstamp0">
    <w:name w:val="ph_confirmstamp_stamp"/>
    <w:basedOn w:val="af5"/>
    <w:link w:val="phconfirmstampstamp1"/>
    <w:rsid w:val="005E2961"/>
    <w:pPr>
      <w:autoSpaceDN w:val="0"/>
      <w:adjustRightInd w:val="0"/>
      <w:spacing w:before="140" w:after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9">
    <w:name w:val="_Титул_Шифр документа"/>
    <w:basedOn w:val="af5"/>
    <w:rsid w:val="005E2961"/>
    <w:pPr>
      <w:widowControl/>
      <w:spacing w:before="240"/>
      <w:jc w:val="center"/>
    </w:pPr>
    <w:rPr>
      <w:rFonts w:eastAsiaTheme="minorEastAsia" w:cs="Arial"/>
      <w:bCs/>
      <w:caps/>
      <w:snapToGrid w:val="0"/>
      <w:sz w:val="28"/>
      <w:szCs w:val="28"/>
      <w:lang w:eastAsia="en-US"/>
      <w14:ligatures w14:val="standardContextual"/>
    </w:rPr>
  </w:style>
  <w:style w:type="paragraph" w:customStyle="1" w:styleId="afffffffffffffa">
    <w:name w:val="_Титул_Название вида работ"/>
    <w:basedOn w:val="af5"/>
    <w:link w:val="afffffffffffffb"/>
    <w:qFormat/>
    <w:rsid w:val="005E2961"/>
    <w:pPr>
      <w:autoSpaceDN w:val="0"/>
      <w:adjustRightInd w:val="0"/>
      <w:spacing w:before="120"/>
      <w:jc w:val="center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fb">
    <w:name w:val="_Титул_Название вида работ Знак"/>
    <w:basedOn w:val="af7"/>
    <w:link w:val="afffffffffffffa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fc">
    <w:name w:val="_Титул_Название тома"/>
    <w:basedOn w:val="af5"/>
    <w:next w:val="afffffffffffff9"/>
    <w:link w:val="afffffffffffffd"/>
    <w:qFormat/>
    <w:rsid w:val="005E2961"/>
    <w:pPr>
      <w:autoSpaceDN w:val="0"/>
      <w:adjustRightInd w:val="0"/>
      <w:spacing w:before="240"/>
      <w:jc w:val="center"/>
      <w:textAlignment w:val="baseline"/>
    </w:pPr>
    <w:rPr>
      <w:caps/>
      <w:sz w:val="28"/>
      <w:szCs w:val="28"/>
    </w:rPr>
  </w:style>
  <w:style w:type="character" w:customStyle="1" w:styleId="afffffffffffffd">
    <w:name w:val="_Титул_Название тома Знак"/>
    <w:basedOn w:val="af7"/>
    <w:link w:val="afffffffffffffc"/>
    <w:rsid w:val="005E2961"/>
    <w:rPr>
      <w:rFonts w:ascii="Times New Roman" w:eastAsia="Times New Roman" w:hAnsi="Times New Roman" w:cs="Times New Roman"/>
      <w:caps/>
      <w:sz w:val="28"/>
      <w:szCs w:val="28"/>
      <w:lang w:eastAsia="ru-RU"/>
    </w:rPr>
  </w:style>
  <w:style w:type="paragraph" w:customStyle="1" w:styleId="afffffffffffffe">
    <w:name w:val="_ТЗ.Комментарий"/>
    <w:basedOn w:val="af5"/>
    <w:link w:val="affffffffffffff"/>
    <w:uiPriority w:val="8"/>
    <w:rsid w:val="005E2961"/>
    <w:pPr>
      <w:keepLines/>
      <w:pBdr>
        <w:top w:val="single" w:sz="4" w:space="1" w:color="FE0000"/>
        <w:left w:val="single" w:sz="4" w:space="0" w:color="FE0000"/>
        <w:bottom w:val="single" w:sz="4" w:space="1" w:color="FE0000"/>
        <w:right w:val="single" w:sz="4" w:space="4" w:color="FE0000"/>
      </w:pBdr>
      <w:autoSpaceDN w:val="0"/>
      <w:adjustRightInd w:val="0"/>
      <w:spacing w:after="120"/>
      <w:ind w:right="115"/>
      <w:textAlignment w:val="baseline"/>
    </w:pPr>
    <w:rPr>
      <w:rFonts w:eastAsiaTheme="minorEastAsia"/>
      <w:i/>
      <w:color w:val="FF0000"/>
      <w:lang w:eastAsia="en-US"/>
      <w14:ligatures w14:val="standardContextual"/>
    </w:rPr>
  </w:style>
  <w:style w:type="character" w:customStyle="1" w:styleId="affffffffffffff">
    <w:name w:val="_ТЗ.Комментарий Знак"/>
    <w:basedOn w:val="af7"/>
    <w:link w:val="afffffffffffffe"/>
    <w:uiPriority w:val="8"/>
    <w:rsid w:val="005E2961"/>
    <w:rPr>
      <w:rFonts w:ascii="Times New Roman" w:hAnsi="Times New Roman" w:cs="Times New Roman"/>
      <w:i/>
      <w:color w:val="FF0000"/>
      <w:sz w:val="24"/>
      <w:szCs w:val="24"/>
      <w14:ligatures w14:val="standardContextual"/>
    </w:rPr>
  </w:style>
  <w:style w:type="paragraph" w:customStyle="1" w:styleId="affffffffffffff0">
    <w:name w:val="_Титул_Название книги"/>
    <w:basedOn w:val="af5"/>
    <w:next w:val="af5"/>
    <w:link w:val="affffffffffffff1"/>
    <w:qFormat/>
    <w:rsid w:val="005E2961"/>
    <w:pPr>
      <w:autoSpaceDN w:val="0"/>
      <w:adjustRightInd w:val="0"/>
      <w:spacing w:before="240"/>
      <w:jc w:val="center"/>
      <w:textAlignment w:val="baseline"/>
    </w:pPr>
    <w:rPr>
      <w:rFonts w:eastAsiaTheme="minorEastAsia"/>
      <w:caps/>
      <w:sz w:val="28"/>
      <w:szCs w:val="28"/>
      <w:lang w:eastAsia="en-US"/>
      <w14:ligatures w14:val="standardContextual"/>
    </w:rPr>
  </w:style>
  <w:style w:type="character" w:customStyle="1" w:styleId="affffffffffffff1">
    <w:name w:val="_Титул_Название книги Знак"/>
    <w:basedOn w:val="af7"/>
    <w:link w:val="affffffffffffff0"/>
    <w:rsid w:val="005E2961"/>
    <w:rPr>
      <w:rFonts w:ascii="Times New Roman" w:hAnsi="Times New Roman" w:cs="Times New Roman"/>
      <w:caps/>
      <w:sz w:val="28"/>
      <w:szCs w:val="28"/>
      <w14:ligatures w14:val="standardContextual"/>
    </w:rPr>
  </w:style>
  <w:style w:type="paragraph" w:customStyle="1" w:styleId="affffffffffffff2">
    <w:name w:val="_Комментарий"/>
    <w:basedOn w:val="af5"/>
    <w:link w:val="affffffffffffff3"/>
    <w:uiPriority w:val="8"/>
    <w:rsid w:val="005E2961"/>
    <w:pPr>
      <w:keepLines/>
      <w:pBdr>
        <w:top w:val="single" w:sz="4" w:space="1" w:color="FE0000"/>
        <w:left w:val="single" w:sz="4" w:space="4" w:color="FE0000"/>
        <w:bottom w:val="single" w:sz="4" w:space="1" w:color="FE0000"/>
        <w:right w:val="single" w:sz="4" w:space="4" w:color="FE0000"/>
      </w:pBdr>
      <w:autoSpaceDN w:val="0"/>
      <w:adjustRightInd w:val="0"/>
      <w:spacing w:after="120"/>
      <w:ind w:left="180" w:right="174"/>
      <w:textAlignment w:val="baseline"/>
    </w:pPr>
    <w:rPr>
      <w:rFonts w:eastAsiaTheme="minorEastAsia"/>
      <w:i/>
      <w:color w:val="FF0000"/>
      <w:lang w:eastAsia="en-US"/>
      <w14:ligatures w14:val="standardContextual"/>
    </w:rPr>
  </w:style>
  <w:style w:type="character" w:customStyle="1" w:styleId="affffffffffffff3">
    <w:name w:val="_Комментарий Знак"/>
    <w:basedOn w:val="af7"/>
    <w:link w:val="affffffffffffff2"/>
    <w:uiPriority w:val="8"/>
    <w:rsid w:val="005E2961"/>
    <w:rPr>
      <w:rFonts w:ascii="Times New Roman" w:hAnsi="Times New Roman" w:cs="Times New Roman"/>
      <w:i/>
      <w:color w:val="FF0000"/>
      <w:sz w:val="24"/>
      <w:szCs w:val="24"/>
      <w14:ligatures w14:val="standardContextual"/>
    </w:rPr>
  </w:style>
  <w:style w:type="paragraph" w:customStyle="1" w:styleId="106">
    <w:name w:val="_Табл10_Текст_лев"/>
    <w:basedOn w:val="af5"/>
    <w:qFormat/>
    <w:rsid w:val="005E2961"/>
    <w:pPr>
      <w:autoSpaceDN w:val="0"/>
      <w:adjustRightInd w:val="0"/>
      <w:jc w:val="left"/>
      <w:textAlignment w:val="baseline"/>
    </w:pPr>
    <w:rPr>
      <w:rFonts w:eastAsiaTheme="minorEastAsia"/>
      <w:sz w:val="20"/>
      <w:lang w:eastAsia="en-US"/>
      <w14:ligatures w14:val="standardContextual"/>
    </w:rPr>
  </w:style>
  <w:style w:type="paragraph" w:customStyle="1" w:styleId="1010">
    <w:name w:val="_Табл10_Текст_Маркир1"/>
    <w:basedOn w:val="15"/>
    <w:qFormat/>
    <w:rsid w:val="005E2961"/>
    <w:pPr>
      <w:autoSpaceDN w:val="0"/>
      <w:adjustRightInd w:val="0"/>
    </w:pPr>
    <w:rPr>
      <w:sz w:val="20"/>
      <w:szCs w:val="20"/>
      <w:lang w:eastAsia="en-US"/>
      <w14:ligatures w14:val="standardContextual"/>
    </w:rPr>
  </w:style>
  <w:style w:type="paragraph" w:customStyle="1" w:styleId="1020">
    <w:name w:val="_Табл10_Текст_Маркир2"/>
    <w:basedOn w:val="26"/>
    <w:qFormat/>
    <w:rsid w:val="005E2961"/>
    <w:pPr>
      <w:numPr>
        <w:ilvl w:val="1"/>
      </w:numPr>
      <w:tabs>
        <w:tab w:val="clear" w:pos="567"/>
        <w:tab w:val="num" w:pos="2245"/>
      </w:tabs>
      <w:autoSpaceDN w:val="0"/>
      <w:adjustRightInd w:val="0"/>
      <w:ind w:left="2245" w:hanging="465"/>
    </w:pPr>
    <w:rPr>
      <w:sz w:val="20"/>
      <w:szCs w:val="20"/>
      <w:lang w:eastAsia="en-US"/>
      <w14:ligatures w14:val="standardContextual"/>
    </w:rPr>
  </w:style>
  <w:style w:type="paragraph" w:customStyle="1" w:styleId="1030">
    <w:name w:val="_Табл10_Текст_Маркир3"/>
    <w:basedOn w:val="35"/>
    <w:qFormat/>
    <w:rsid w:val="005E2961"/>
    <w:pPr>
      <w:numPr>
        <w:ilvl w:val="2"/>
      </w:numPr>
      <w:tabs>
        <w:tab w:val="clear" w:pos="851"/>
        <w:tab w:val="num" w:pos="3060"/>
      </w:tabs>
      <w:autoSpaceDN w:val="0"/>
      <w:adjustRightInd w:val="0"/>
      <w:ind w:left="3060" w:hanging="180"/>
    </w:pPr>
    <w:rPr>
      <w:sz w:val="20"/>
      <w:szCs w:val="20"/>
      <w:lang w:eastAsia="en-US"/>
      <w14:ligatures w14:val="standardContextual"/>
    </w:rPr>
  </w:style>
  <w:style w:type="paragraph" w:customStyle="1" w:styleId="1011">
    <w:name w:val="_Табл10_Текст_Нумеров1"/>
    <w:basedOn w:val="1c"/>
    <w:qFormat/>
    <w:rsid w:val="005E2961"/>
    <w:p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21">
    <w:name w:val="_Табл10_Текст_Нумеров2"/>
    <w:basedOn w:val="29"/>
    <w:qFormat/>
    <w:rsid w:val="005E2961"/>
    <w:pPr>
      <w:numPr>
        <w:ilvl w:val="1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31">
    <w:name w:val="_Табл10_Текст_Нумеров3"/>
    <w:basedOn w:val="38"/>
    <w:qFormat/>
    <w:rsid w:val="005E2961"/>
    <w:pPr>
      <w:numPr>
        <w:ilvl w:val="2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7">
    <w:name w:val="_Табл10_Текст_по_ширине"/>
    <w:basedOn w:val="afffffb"/>
    <w:qFormat/>
    <w:rsid w:val="005E2961"/>
    <w:rPr>
      <w:rFonts w:eastAsiaTheme="minorEastAsia"/>
      <w:sz w:val="20"/>
      <w:lang w:eastAsia="en-US"/>
      <w14:ligatures w14:val="standardContextual"/>
    </w:rPr>
  </w:style>
  <w:style w:type="paragraph" w:customStyle="1" w:styleId="108">
    <w:name w:val="_Табл10_Текст_прав"/>
    <w:basedOn w:val="afffffc"/>
    <w:qFormat/>
    <w:rsid w:val="005E2961"/>
    <w:rPr>
      <w:rFonts w:eastAsiaTheme="minorEastAsia"/>
      <w:sz w:val="20"/>
      <w:lang w:eastAsia="en-US"/>
      <w14:ligatures w14:val="standardContextual"/>
    </w:rPr>
  </w:style>
  <w:style w:type="paragraph" w:customStyle="1" w:styleId="109">
    <w:name w:val="_Табл10_Текст_центр"/>
    <w:basedOn w:val="afffffd"/>
    <w:qFormat/>
    <w:rsid w:val="005E2961"/>
    <w:rPr>
      <w:sz w:val="20"/>
      <w:lang w:eastAsia="en-US"/>
      <w14:ligatures w14:val="standardContextual"/>
    </w:rPr>
  </w:style>
  <w:style w:type="paragraph" w:customStyle="1" w:styleId="101">
    <w:name w:val="_Табл10_Номер_строки1"/>
    <w:basedOn w:val="1f"/>
    <w:qFormat/>
    <w:rsid w:val="005E2961"/>
    <w:pPr>
      <w:numPr>
        <w:numId w:val="69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2">
    <w:name w:val="_Табл10_Номер_строки2"/>
    <w:basedOn w:val="2c"/>
    <w:qFormat/>
    <w:rsid w:val="005E2961"/>
    <w:pPr>
      <w:numPr>
        <w:ilvl w:val="1"/>
        <w:numId w:val="23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3">
    <w:name w:val="_Табл10_Номер_строки3"/>
    <w:basedOn w:val="3b"/>
    <w:qFormat/>
    <w:rsid w:val="005E2961"/>
    <w:pPr>
      <w:numPr>
        <w:ilvl w:val="2"/>
        <w:numId w:val="23"/>
      </w:numPr>
      <w:autoSpaceDN w:val="0"/>
      <w:adjustRightInd w:val="0"/>
      <w:ind w:left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a">
    <w:name w:val="_Табл10_Заголовок"/>
    <w:basedOn w:val="afffff7"/>
    <w:qFormat/>
    <w:rsid w:val="005E2961"/>
    <w:pPr>
      <w:keepNext w:val="0"/>
    </w:pPr>
    <w:rPr>
      <w:rFonts w:eastAsiaTheme="minorEastAsia"/>
      <w:sz w:val="20"/>
      <w:szCs w:val="20"/>
      <w:lang w:val="en-US" w:eastAsia="en-US"/>
      <w14:ligatures w14:val="standardContextual"/>
    </w:rPr>
  </w:style>
  <w:style w:type="paragraph" w:customStyle="1" w:styleId="10b">
    <w:name w:val="_Табл10_Подзаголовок"/>
    <w:basedOn w:val="afffff9"/>
    <w:qFormat/>
    <w:rsid w:val="005E2961"/>
    <w:p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fff">
    <w:name w:val="ТЗ.Таблица.Блок1"/>
    <w:basedOn w:val="afffffffffff5"/>
    <w:link w:val="1fff0"/>
    <w:uiPriority w:val="31"/>
    <w:qFormat/>
    <w:rsid w:val="005E2961"/>
    <w:pPr>
      <w:spacing w:before="120" w:after="120" w:line="252" w:lineRule="auto"/>
    </w:pPr>
    <w:rPr>
      <w:rFonts w:eastAsia="Calibri"/>
      <w:b/>
      <w:lang w:eastAsia="ru-RU"/>
    </w:rPr>
  </w:style>
  <w:style w:type="character" w:customStyle="1" w:styleId="1fff0">
    <w:name w:val="ТЗ.Таблица.Блок1 Знак"/>
    <w:basedOn w:val="afffffffffff4"/>
    <w:link w:val="1fff"/>
    <w:uiPriority w:val="31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4">
    <w:name w:val="ТЗ.Обычный"/>
    <w:link w:val="affffffffffffff5"/>
    <w:qFormat/>
    <w:rsid w:val="005E2961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fffffffff5">
    <w:name w:val="ТЗ.Обычный Знак"/>
    <w:link w:val="affffffffffffff4"/>
    <w:qFormat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customStyle="1" w:styleId="211">
    <w:name w:val="Простая таблица 21"/>
    <w:basedOn w:val="af8"/>
    <w:next w:val="2ff7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Простая таблица 31"/>
    <w:basedOn w:val="af8"/>
    <w:next w:val="3ff1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40">
    <w:name w:val="Light Grid Accent 4"/>
    <w:basedOn w:val="af8"/>
    <w:uiPriority w:val="62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customStyle="1" w:styleId="2ffb">
    <w:name w:val="Сетка таблицы2"/>
    <w:basedOn w:val="af8"/>
    <w:next w:val="afff5"/>
    <w:uiPriority w:val="39"/>
    <w:rsid w:val="005E2961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21"/>
    <w:basedOn w:val="af8"/>
    <w:next w:val="2ff8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ffffffff6">
    <w:name w:val="Bibliography"/>
    <w:basedOn w:val="af5"/>
    <w:next w:val="af5"/>
    <w:uiPriority w:val="37"/>
    <w:semiHidden/>
    <w:rsid w:val="005E2961"/>
    <w:pPr>
      <w:autoSpaceDN w:val="0"/>
      <w:adjustRightInd w:val="0"/>
      <w:spacing w:after="160" w:line="259" w:lineRule="auto"/>
      <w:textAlignment w:val="baseline"/>
    </w:pPr>
    <w:rPr>
      <w:rFonts w:asciiTheme="minorHAnsi" w:eastAsiaTheme="minorHAnsi" w:hAnsiTheme="minorHAnsi" w:cstheme="minorBidi"/>
      <w:sz w:val="22"/>
      <w:szCs w:val="22"/>
      <w:lang w:eastAsia="en-US"/>
      <w14:ligatures w14:val="standardContextual"/>
    </w:rPr>
  </w:style>
  <w:style w:type="table" w:styleId="1-2">
    <w:name w:val="Medium Shading 1 Accent 2"/>
    <w:basedOn w:val="af8"/>
    <w:uiPriority w:val="63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fff1">
    <w:name w:val="_Таблица примечания1"/>
    <w:basedOn w:val="af8"/>
    <w:rsid w:val="005E296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2">
    <w:name w:val="_Таблица содержания работ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fffffffff7">
    <w:name w:val="ТЗ.Название документа"/>
    <w:basedOn w:val="afb"/>
    <w:next w:val="af5"/>
    <w:uiPriority w:val="49"/>
    <w:qFormat/>
    <w:rsid w:val="005E2961"/>
    <w:pPr>
      <w:widowControl w:val="0"/>
      <w:autoSpaceDN w:val="0"/>
      <w:adjustRightInd w:val="0"/>
      <w:textAlignment w:val="baseline"/>
    </w:pPr>
    <w:rPr>
      <w:rFonts w:eastAsiaTheme="minorEastAsia"/>
      <w:sz w:val="32"/>
      <w:lang w:eastAsia="en-US"/>
      <w14:ligatures w14:val="standardContextual"/>
    </w:rPr>
  </w:style>
  <w:style w:type="paragraph" w:customStyle="1" w:styleId="affffffffffffff8">
    <w:name w:val="ТЗ.Рисунок"/>
    <w:basedOn w:val="affffffffffffff4"/>
    <w:next w:val="af5"/>
    <w:uiPriority w:val="34"/>
    <w:qFormat/>
    <w:rsid w:val="005E2961"/>
    <w:pPr>
      <w:keepNext/>
      <w:ind w:firstLine="0"/>
      <w:jc w:val="center"/>
    </w:pPr>
  </w:style>
  <w:style w:type="paragraph" w:customStyle="1" w:styleId="affffffffffffff9">
    <w:name w:val="ТЗ.Рисунок.Подпись"/>
    <w:basedOn w:val="affffffffffffff4"/>
    <w:next w:val="affffffffffffff4"/>
    <w:uiPriority w:val="34"/>
    <w:qFormat/>
    <w:rsid w:val="005E2961"/>
    <w:pPr>
      <w:ind w:firstLine="0"/>
      <w:jc w:val="center"/>
    </w:pPr>
  </w:style>
  <w:style w:type="paragraph" w:customStyle="1" w:styleId="18">
    <w:name w:val="ТЗ.Список 1 маркированный"/>
    <w:basedOn w:val="affffffffffffff4"/>
    <w:link w:val="1fff3"/>
    <w:uiPriority w:val="4"/>
    <w:qFormat/>
    <w:rsid w:val="005E2961"/>
    <w:pPr>
      <w:numPr>
        <w:numId w:val="46"/>
      </w:numPr>
      <w:spacing w:after="120"/>
      <w:contextualSpacing/>
    </w:pPr>
  </w:style>
  <w:style w:type="table" w:customStyle="1" w:styleId="1fff4">
    <w:name w:val="_Титул_Невидимая таблица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Ind w:w="675" w:type="dxa"/>
    </w:tblPr>
  </w:style>
  <w:style w:type="table" w:customStyle="1" w:styleId="1fff5">
    <w:name w:val="Заголовок вставляемой таблицы1"/>
    <w:basedOn w:val="af8"/>
    <w:rsid w:val="005E2961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етка таблицы11"/>
    <w:basedOn w:val="af8"/>
    <w:next w:val="afff5"/>
    <w:rsid w:val="005E2961"/>
    <w:pPr>
      <w:spacing w:after="0" w:line="36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fffa">
    <w:name w:val="ТЗ.Таблица.Подпись"/>
    <w:basedOn w:val="af5"/>
    <w:next w:val="affffffffffffff4"/>
    <w:uiPriority w:val="29"/>
    <w:qFormat/>
    <w:rsid w:val="005E2961"/>
    <w:pPr>
      <w:keepNext/>
      <w:keepLines/>
      <w:suppressAutoHyphens/>
      <w:autoSpaceDN w:val="0"/>
      <w:adjustRightInd w:val="0"/>
      <w:spacing w:before="240" w:after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1f3">
    <w:name w:val="ТЗ.Таблица.Список 1 маркированный"/>
    <w:basedOn w:val="afffffffffff5"/>
    <w:link w:val="1fff6"/>
    <w:uiPriority w:val="30"/>
    <w:qFormat/>
    <w:rsid w:val="005E2961"/>
    <w:pPr>
      <w:numPr>
        <w:numId w:val="47"/>
      </w:numPr>
      <w:spacing w:before="60" w:after="60" w:line="252" w:lineRule="auto"/>
    </w:pPr>
    <w:rPr>
      <w:rFonts w:eastAsia="Calibri"/>
      <w:lang w:eastAsia="ru-RU"/>
    </w:rPr>
  </w:style>
  <w:style w:type="paragraph" w:customStyle="1" w:styleId="affffffffffffffb">
    <w:name w:val="ТЗ.Титульный лист"/>
    <w:basedOn w:val="af5"/>
    <w:link w:val="affffffffffffffc"/>
    <w:uiPriority w:val="49"/>
    <w:qFormat/>
    <w:rsid w:val="005E2961"/>
    <w:pPr>
      <w:autoSpaceDN w:val="0"/>
      <w:adjustRightInd w:val="0"/>
      <w:spacing w:before="120"/>
      <w:jc w:val="center"/>
      <w:textAlignment w:val="baseline"/>
    </w:pPr>
    <w:rPr>
      <w:rFonts w:eastAsiaTheme="minorEastAsia"/>
      <w:sz w:val="27"/>
      <w:szCs w:val="27"/>
      <w:lang w:eastAsia="en-US"/>
      <w14:ligatures w14:val="standardContextual"/>
    </w:rPr>
  </w:style>
  <w:style w:type="paragraph" w:customStyle="1" w:styleId="affffffffffffffd">
    <w:name w:val="ТЗ.Штамп утверждения.Текст"/>
    <w:link w:val="affffffffffffffe"/>
    <w:uiPriority w:val="49"/>
    <w:qFormat/>
    <w:rsid w:val="005E2961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styleId="-31">
    <w:name w:val="Colorful Shading Accent 3"/>
    <w:basedOn w:val="af8"/>
    <w:uiPriority w:val="71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2">
    <w:name w:val="Colorful List Accent 3"/>
    <w:basedOn w:val="af8"/>
    <w:uiPriority w:val="72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1fff6">
    <w:name w:val="ТЗ.Таблица.Список 1 маркированный Знак"/>
    <w:basedOn w:val="afffffffffff4"/>
    <w:link w:val="1f3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2ffc">
    <w:name w:val="ТЗ.Таблица.Блок2"/>
    <w:basedOn w:val="1fff"/>
    <w:link w:val="2ffd"/>
    <w:uiPriority w:val="30"/>
    <w:qFormat/>
    <w:rsid w:val="005E2961"/>
    <w:rPr>
      <w:i/>
    </w:rPr>
  </w:style>
  <w:style w:type="character" w:customStyle="1" w:styleId="2ffd">
    <w:name w:val="ТЗ.Таблица.Блок2 Знак"/>
    <w:basedOn w:val="1fff0"/>
    <w:link w:val="2ffc"/>
    <w:uiPriority w:val="30"/>
    <w:rsid w:val="005E2961"/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fff7">
    <w:name w:val="Заголовок Знак1"/>
    <w:basedOn w:val="af7"/>
    <w:uiPriority w:val="10"/>
    <w:rsid w:val="005E296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afffffffffffffff">
    <w:name w:val="Утверждаю"/>
    <w:link w:val="afffffffffffffff0"/>
    <w:qFormat/>
    <w:rsid w:val="005E2961"/>
    <w:pPr>
      <w:framePr w:hSpace="180" w:wrap="around" w:vAnchor="text" w:hAnchor="margin" w:x="-426" w:y="186"/>
      <w:spacing w:after="0"/>
      <w:jc w:val="center"/>
    </w:pPr>
    <w:rPr>
      <w:rFonts w:ascii="Times New Roman" w:hAnsi="Times New Roman" w:cs="Times New Roman"/>
      <w:b/>
      <w:sz w:val="24"/>
      <w:szCs w:val="27"/>
      <w14:ligatures w14:val="standardContextual"/>
    </w:rPr>
  </w:style>
  <w:style w:type="character" w:customStyle="1" w:styleId="affffffffffffffc">
    <w:name w:val="ТЗ.Титульный лист Знак"/>
    <w:basedOn w:val="af7"/>
    <w:link w:val="affffffffffffffb"/>
    <w:uiPriority w:val="49"/>
    <w:rsid w:val="005E2961"/>
    <w:rPr>
      <w:rFonts w:ascii="Times New Roman" w:hAnsi="Times New Roman" w:cs="Times New Roman"/>
      <w:sz w:val="27"/>
      <w:szCs w:val="27"/>
      <w14:ligatures w14:val="standardContextual"/>
    </w:rPr>
  </w:style>
  <w:style w:type="character" w:customStyle="1" w:styleId="afffffffffffffff0">
    <w:name w:val="Утверждаю Знак"/>
    <w:basedOn w:val="affffffffffffffc"/>
    <w:link w:val="afffffffffffffff"/>
    <w:rsid w:val="005E2961"/>
    <w:rPr>
      <w:rFonts w:ascii="Times New Roman" w:hAnsi="Times New Roman" w:cs="Times New Roman"/>
      <w:b/>
      <w:sz w:val="24"/>
      <w:szCs w:val="27"/>
      <w14:ligatures w14:val="standardContextual"/>
    </w:rPr>
  </w:style>
  <w:style w:type="character" w:customStyle="1" w:styleId="1fff3">
    <w:name w:val="ТЗ.Список 1 маркированный Знак"/>
    <w:basedOn w:val="affffffffffffff5"/>
    <w:link w:val="18"/>
    <w:uiPriority w:val="4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styleId="HTML9">
    <w:name w:val="HTML Preformatted"/>
    <w:basedOn w:val="af5"/>
    <w:link w:val="HTMLa"/>
    <w:uiPriority w:val="99"/>
    <w:unhideWhenUsed/>
    <w:rsid w:val="005E29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adjustRightInd w:val="0"/>
      <w:textAlignment w:val="baseline"/>
    </w:pPr>
    <w:rPr>
      <w:rFonts w:ascii="Courier New" w:eastAsiaTheme="minorEastAsia" w:hAnsi="Courier New" w:cs="Courier New"/>
      <w:sz w:val="20"/>
      <w:lang w:eastAsia="en-US"/>
      <w14:ligatures w14:val="standardContextual"/>
    </w:rPr>
  </w:style>
  <w:style w:type="character" w:customStyle="1" w:styleId="HTMLa">
    <w:name w:val="Стандартный HTML Знак"/>
    <w:basedOn w:val="af7"/>
    <w:link w:val="HTML9"/>
    <w:uiPriority w:val="99"/>
    <w:rsid w:val="005E2961"/>
    <w:rPr>
      <w:rFonts w:ascii="Courier New" w:hAnsi="Courier New" w:cs="Courier New"/>
      <w:sz w:val="20"/>
      <w:szCs w:val="24"/>
      <w14:ligatures w14:val="standardContextual"/>
    </w:rPr>
  </w:style>
  <w:style w:type="character" w:customStyle="1" w:styleId="affffffffffffffe">
    <w:name w:val="ТЗ.Штамп утверждения.Текст Знак"/>
    <w:basedOn w:val="af7"/>
    <w:link w:val="affffffffffffffd"/>
    <w:uiPriority w:val="49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1">
    <w:name w:val="листы"/>
    <w:basedOn w:val="affffffffffffffb"/>
    <w:link w:val="afffffffffffffff2"/>
    <w:qFormat/>
    <w:rsid w:val="005E2961"/>
    <w:pPr>
      <w:spacing w:before="240" w:after="120"/>
    </w:pPr>
    <w:rPr>
      <w:caps/>
      <w:snapToGrid w:val="0"/>
    </w:rPr>
  </w:style>
  <w:style w:type="character" w:customStyle="1" w:styleId="afffffffffffffff2">
    <w:name w:val="листы Знак"/>
    <w:basedOn w:val="affffffffffffffc"/>
    <w:link w:val="afffffffffffffff1"/>
    <w:rsid w:val="005E2961"/>
    <w:rPr>
      <w:rFonts w:ascii="Times New Roman" w:hAnsi="Times New Roman" w:cs="Times New Roman"/>
      <w:caps/>
      <w:snapToGrid w:val="0"/>
      <w:sz w:val="27"/>
      <w:szCs w:val="27"/>
      <w14:ligatures w14:val="standardContextual"/>
    </w:rPr>
  </w:style>
  <w:style w:type="table" w:customStyle="1" w:styleId="-11">
    <w:name w:val="Веб-таблица 11"/>
    <w:basedOn w:val="af8"/>
    <w:next w:val="-1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f8"/>
    <w:next w:val="-2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f8"/>
    <w:next w:val="-3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fff8">
    <w:name w:val="Статья / Раздел1"/>
    <w:basedOn w:val="af9"/>
    <w:next w:val="af1"/>
    <w:rsid w:val="005E2961"/>
  </w:style>
  <w:style w:type="table" w:customStyle="1" w:styleId="113">
    <w:name w:val="Столбцы таблицы 11"/>
    <w:basedOn w:val="af8"/>
    <w:next w:val="1fd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f8"/>
    <w:next w:val="2fa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Столбцы таблицы 31"/>
    <w:basedOn w:val="af8"/>
    <w:next w:val="3f5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Столбцы таблицы 41"/>
    <w:basedOn w:val="af8"/>
    <w:next w:val="4c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0">
    <w:name w:val="Столбцы таблицы 51"/>
    <w:basedOn w:val="af8"/>
    <w:next w:val="59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f8"/>
    <w:next w:val="-1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f8"/>
    <w:next w:val="-2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f8"/>
    <w:next w:val="-3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f8"/>
    <w:next w:val="-4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f8"/>
    <w:next w:val="-5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f8"/>
    <w:next w:val="-6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f8"/>
    <w:next w:val="-7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f8"/>
    <w:next w:val="-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4">
    <w:name w:val="Цветная таблица 11"/>
    <w:basedOn w:val="af8"/>
    <w:next w:val="1fe"/>
    <w:rsid w:val="005E2961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4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Цветная таблица 21"/>
    <w:basedOn w:val="af8"/>
    <w:next w:val="2fb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Цветная таблица 31"/>
    <w:basedOn w:val="af8"/>
    <w:next w:val="3f6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9">
    <w:name w:val="_Маркированный список1"/>
    <w:basedOn w:val="af9"/>
    <w:uiPriority w:val="99"/>
    <w:rsid w:val="005E2961"/>
  </w:style>
  <w:style w:type="numbering" w:customStyle="1" w:styleId="1fffa">
    <w:name w:val="Заголовки1"/>
    <w:uiPriority w:val="99"/>
    <w:rsid w:val="005E2961"/>
  </w:style>
  <w:style w:type="numbering" w:customStyle="1" w:styleId="4f4">
    <w:name w:val="_Табл_Номер_строки4"/>
    <w:uiPriority w:val="99"/>
    <w:rsid w:val="005E2961"/>
  </w:style>
  <w:style w:type="character" w:styleId="afffffffffffffff3">
    <w:name w:val="Unresolved Mention"/>
    <w:basedOn w:val="af7"/>
    <w:uiPriority w:val="99"/>
    <w:semiHidden/>
    <w:unhideWhenUsed/>
    <w:rsid w:val="005E2961"/>
    <w:rPr>
      <w:color w:val="605E5C"/>
      <w:shd w:val="clear" w:color="auto" w:fill="E1DFDD"/>
    </w:rPr>
  </w:style>
  <w:style w:type="character" w:customStyle="1" w:styleId="inline-comment-marker0">
    <w:name w:val="inline-comment-marker"/>
    <w:basedOn w:val="af7"/>
    <w:rsid w:val="005E2961"/>
  </w:style>
  <w:style w:type="paragraph" w:customStyle="1" w:styleId="afffffffffffffff4">
    <w:name w:val="табл_текст"/>
    <w:link w:val="afffffffffffffff5"/>
    <w:qFormat/>
    <w:rsid w:val="005E2961"/>
    <w:pPr>
      <w:spacing w:before="60" w:after="60" w:line="240" w:lineRule="auto"/>
    </w:pPr>
    <w:rPr>
      <w:rFonts w:ascii="Times New Roman" w:hAnsi="Times New Roman" w:cs="Times New Roman"/>
    </w:rPr>
  </w:style>
  <w:style w:type="character" w:customStyle="1" w:styleId="afffffffffffffff5">
    <w:name w:val="табл_текст Знак"/>
    <w:basedOn w:val="af7"/>
    <w:link w:val="afffffffffffffff4"/>
    <w:rsid w:val="005E2961"/>
    <w:rPr>
      <w:rFonts w:ascii="Times New Roman" w:hAnsi="Times New Roman" w:cs="Times New Roman"/>
    </w:rPr>
  </w:style>
  <w:style w:type="character" w:customStyle="1" w:styleId="PlainText">
    <w:name w:val="_PlainText Знак"/>
    <w:link w:val="PlainText0"/>
    <w:qFormat/>
    <w:rsid w:val="005E2961"/>
    <w:rPr>
      <w:sz w:val="24"/>
      <w:szCs w:val="24"/>
    </w:rPr>
  </w:style>
  <w:style w:type="paragraph" w:customStyle="1" w:styleId="PlainText0">
    <w:name w:val="_PlainText"/>
    <w:link w:val="PlainText"/>
    <w:qFormat/>
    <w:rsid w:val="005E2961"/>
    <w:pPr>
      <w:spacing w:after="0" w:line="276" w:lineRule="auto"/>
      <w:ind w:firstLine="709"/>
      <w:jc w:val="both"/>
    </w:pPr>
    <w:rPr>
      <w:sz w:val="24"/>
      <w:szCs w:val="24"/>
    </w:rPr>
  </w:style>
  <w:style w:type="paragraph" w:customStyle="1" w:styleId="pf0">
    <w:name w:val="pf0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cf01">
    <w:name w:val="cf01"/>
    <w:basedOn w:val="af7"/>
    <w:rsid w:val="005E2961"/>
    <w:rPr>
      <w:rFonts w:ascii="Segoe UI" w:hAnsi="Segoe UI" w:cs="Segoe UI" w:hint="default"/>
      <w:sz w:val="18"/>
      <w:szCs w:val="18"/>
    </w:rPr>
  </w:style>
  <w:style w:type="paragraph" w:customStyle="1" w:styleId="s1">
    <w:name w:val="s_1"/>
    <w:basedOn w:val="af5"/>
    <w:rsid w:val="005E2961"/>
    <w:pPr>
      <w:widowControl/>
      <w:spacing w:before="100" w:beforeAutospacing="1" w:after="100" w:afterAutospacing="1"/>
      <w:jc w:val="left"/>
    </w:pPr>
  </w:style>
  <w:style w:type="character" w:customStyle="1" w:styleId="afffffffffffffff6">
    <w:name w:val="Основной текст_"/>
    <w:basedOn w:val="af7"/>
    <w:link w:val="1fffb"/>
    <w:rsid w:val="005E2961"/>
  </w:style>
  <w:style w:type="paragraph" w:customStyle="1" w:styleId="1fffb">
    <w:name w:val="Основной текст1"/>
    <w:basedOn w:val="af5"/>
    <w:link w:val="afffffffffffffff6"/>
    <w:rsid w:val="005E2961"/>
    <w:pPr>
      <w:autoSpaceDN w:val="0"/>
      <w:adjustRightInd w:val="0"/>
      <w:spacing w:line="271" w:lineRule="auto"/>
      <w:ind w:firstLine="400"/>
      <w:textAlignment w:val="baseline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21">
    <w:name w:val="ТЗ.Список 2 маркированный"/>
    <w:basedOn w:val="2f"/>
    <w:uiPriority w:val="4"/>
    <w:qFormat/>
    <w:rsid w:val="005E2961"/>
    <w:pPr>
      <w:numPr>
        <w:numId w:val="48"/>
      </w:numPr>
      <w:autoSpaceDN/>
      <w:adjustRightInd/>
      <w:ind w:left="1440" w:hanging="360"/>
      <w:textAlignment w:val="auto"/>
    </w:pPr>
    <w:rPr>
      <w:rFonts w:eastAsiaTheme="minorEastAsia"/>
      <w:color w:val="auto"/>
      <w:szCs w:val="26"/>
      <w:lang w:val="en-US" w:eastAsia="en-US"/>
      <w14:ligatures w14:val="standardContextual"/>
    </w:rPr>
  </w:style>
  <w:style w:type="paragraph" w:customStyle="1" w:styleId="3ff5">
    <w:name w:val="ТЗ.Список 3 маркированный"/>
    <w:basedOn w:val="affffffffffffff4"/>
    <w:uiPriority w:val="4"/>
    <w:qFormat/>
    <w:rsid w:val="005E2961"/>
    <w:pPr>
      <w:spacing w:line="240" w:lineRule="auto"/>
      <w:ind w:firstLine="2552"/>
      <w:contextualSpacing/>
    </w:pPr>
    <w:rPr>
      <w:rFonts w:cs="Arial"/>
    </w:rPr>
  </w:style>
  <w:style w:type="paragraph" w:customStyle="1" w:styleId="4f5">
    <w:name w:val="ТЗ.Список 4 маркированный"/>
    <w:basedOn w:val="affffffffffffff4"/>
    <w:link w:val="4f6"/>
    <w:uiPriority w:val="4"/>
    <w:qFormat/>
    <w:rsid w:val="005E2961"/>
    <w:pPr>
      <w:spacing w:line="240" w:lineRule="auto"/>
      <w:ind w:firstLine="3402"/>
    </w:pPr>
  </w:style>
  <w:style w:type="paragraph" w:customStyle="1" w:styleId="af3">
    <w:name w:val="ТЗ.Библиография"/>
    <w:basedOn w:val="affffffffffffff4"/>
    <w:uiPriority w:val="54"/>
    <w:qFormat/>
    <w:rsid w:val="005E2961"/>
    <w:pPr>
      <w:numPr>
        <w:numId w:val="49"/>
      </w:numPr>
      <w:tabs>
        <w:tab w:val="clear" w:pos="720"/>
        <w:tab w:val="num" w:pos="993"/>
      </w:tabs>
      <w:spacing w:line="240" w:lineRule="auto"/>
      <w:ind w:left="777" w:hanging="360"/>
    </w:pPr>
  </w:style>
  <w:style w:type="character" w:customStyle="1" w:styleId="inline-highlight">
    <w:name w:val="inline-highlight"/>
    <w:basedOn w:val="af7"/>
    <w:rsid w:val="005E2961"/>
  </w:style>
  <w:style w:type="character" w:customStyle="1" w:styleId="smart-link-title-wrapper">
    <w:name w:val="smart-link-title-wrapper"/>
    <w:basedOn w:val="af7"/>
    <w:rsid w:val="005E2961"/>
  </w:style>
  <w:style w:type="character" w:customStyle="1" w:styleId="fabric-text-color-mark">
    <w:name w:val="fabric-text-color-mark"/>
    <w:basedOn w:val="af7"/>
    <w:rsid w:val="005E2961"/>
  </w:style>
  <w:style w:type="paragraph" w:customStyle="1" w:styleId="2ffe">
    <w:name w:val="ТЗ.Таблица.Список 2 маркированный"/>
    <w:basedOn w:val="afffffffffff5"/>
    <w:uiPriority w:val="30"/>
    <w:qFormat/>
    <w:rsid w:val="005E2961"/>
    <w:pPr>
      <w:spacing w:before="60" w:after="60"/>
      <w:ind w:left="851" w:hanging="426"/>
    </w:pPr>
    <w:rPr>
      <w:rFonts w:eastAsia="Calibri"/>
      <w:sz w:val="22"/>
      <w:lang w:eastAsia="ru-RU"/>
    </w:rPr>
  </w:style>
  <w:style w:type="paragraph" w:customStyle="1" w:styleId="3ff6">
    <w:name w:val="ТЗ.Таблица.Список 3 маркированный"/>
    <w:basedOn w:val="afffffffffff5"/>
    <w:uiPriority w:val="30"/>
    <w:qFormat/>
    <w:rsid w:val="005E2961"/>
    <w:pPr>
      <w:spacing w:before="60" w:after="60"/>
      <w:ind w:left="1276" w:hanging="425"/>
    </w:pPr>
    <w:rPr>
      <w:rFonts w:eastAsia="Calibri"/>
      <w:sz w:val="22"/>
      <w:lang w:eastAsia="ru-RU"/>
    </w:rPr>
  </w:style>
  <w:style w:type="paragraph" w:customStyle="1" w:styleId="4f7">
    <w:name w:val="ТЗ.Таблица.Список 4 маркированный"/>
    <w:basedOn w:val="afffffffffff5"/>
    <w:link w:val="4f8"/>
    <w:uiPriority w:val="30"/>
    <w:qFormat/>
    <w:rsid w:val="005E2961"/>
    <w:pPr>
      <w:spacing w:before="60" w:after="60"/>
      <w:ind w:left="1701" w:hanging="425"/>
    </w:pPr>
    <w:rPr>
      <w:rFonts w:eastAsia="Calibri"/>
      <w:lang w:eastAsia="ru-RU"/>
    </w:rPr>
  </w:style>
  <w:style w:type="paragraph" w:customStyle="1" w:styleId="5e">
    <w:name w:val="ТЗ.Таблица.Список 5маркированный"/>
    <w:basedOn w:val="4f7"/>
    <w:link w:val="5f"/>
    <w:qFormat/>
    <w:rsid w:val="005E2961"/>
    <w:pPr>
      <w:ind w:left="3807" w:hanging="360"/>
    </w:pPr>
  </w:style>
  <w:style w:type="paragraph" w:customStyle="1" w:styleId="afffffffffffffff7">
    <w:name w:val="ТЗ.Приложение.Название"/>
    <w:basedOn w:val="1d"/>
    <w:next w:val="affffffffffffff4"/>
    <w:link w:val="afffffffffffffff8"/>
    <w:uiPriority w:val="20"/>
    <w:qFormat/>
    <w:rsid w:val="005E2961"/>
    <w:pPr>
      <w:numPr>
        <w:numId w:val="0"/>
      </w:numPr>
      <w:autoSpaceDN w:val="0"/>
      <w:adjustRightInd w:val="0"/>
      <w:spacing w:before="240" w:after="240"/>
      <w:jc w:val="both"/>
      <w:textAlignment w:val="baseline"/>
    </w:pPr>
    <w:rPr>
      <w:rFonts w:eastAsiaTheme="minorHAnsi" w:cstheme="minorHAnsi"/>
      <w:iCs/>
      <w:kern w:val="32"/>
      <w:sz w:val="30"/>
      <w:szCs w:val="28"/>
      <w:lang w:val="en-US" w:eastAsia="en-US"/>
      <w14:ligatures w14:val="standardContextual"/>
    </w:rPr>
  </w:style>
  <w:style w:type="character" w:customStyle="1" w:styleId="afffffffffffffff8">
    <w:name w:val="ТЗ.Приложение.Название Знак"/>
    <w:basedOn w:val="af7"/>
    <w:link w:val="afffffffffffffff7"/>
    <w:uiPriority w:val="20"/>
    <w:rsid w:val="005E2961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  <w:lang w:val="en-US"/>
      <w14:ligatures w14:val="standardContextual"/>
    </w:rPr>
  </w:style>
  <w:style w:type="paragraph" w:customStyle="1" w:styleId="2fff">
    <w:name w:val="ТЗ.Приложение.Название.2"/>
    <w:basedOn w:val="afffffffffffffff7"/>
    <w:link w:val="2fff0"/>
    <w:qFormat/>
    <w:rsid w:val="005E2961"/>
    <w:pPr>
      <w:pageBreakBefore w:val="0"/>
      <w:numPr>
        <w:ilvl w:val="1"/>
      </w:numPr>
      <w:spacing w:after="120"/>
      <w:outlineLvl w:val="1"/>
    </w:pPr>
    <w:rPr>
      <w:caps w:val="0"/>
      <w:sz w:val="28"/>
    </w:rPr>
  </w:style>
  <w:style w:type="character" w:customStyle="1" w:styleId="2fff0">
    <w:name w:val="ТЗ.Приложение.Название.2 Знак"/>
    <w:basedOn w:val="afffffffffffffff8"/>
    <w:link w:val="2fff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  <w:lang w:val="en-US"/>
      <w14:ligatures w14:val="standardContextual"/>
    </w:rPr>
  </w:style>
  <w:style w:type="paragraph" w:customStyle="1" w:styleId="3ff7">
    <w:name w:val="ТЗ.Приложение.Название.3"/>
    <w:basedOn w:val="2fff"/>
    <w:link w:val="3ff8"/>
    <w:qFormat/>
    <w:rsid w:val="005E2961"/>
    <w:pPr>
      <w:numPr>
        <w:ilvl w:val="2"/>
      </w:numPr>
      <w:tabs>
        <w:tab w:val="num" w:pos="720"/>
      </w:tabs>
      <w:ind w:hanging="432"/>
      <w:outlineLvl w:val="2"/>
    </w:pPr>
    <w:rPr>
      <w:sz w:val="26"/>
      <w:szCs w:val="26"/>
    </w:rPr>
  </w:style>
  <w:style w:type="paragraph" w:customStyle="1" w:styleId="27">
    <w:name w:val="Стиль2"/>
    <w:basedOn w:val="2f9"/>
    <w:qFormat/>
    <w:rsid w:val="005E2961"/>
    <w:pPr>
      <w:numPr>
        <w:ilvl w:val="1"/>
        <w:numId w:val="6"/>
      </w:numPr>
      <w:suppressAutoHyphens/>
      <w:ind w:left="0"/>
    </w:pPr>
    <w:rPr>
      <w:rFonts w:eastAsiaTheme="minorEastAsia"/>
      <w:color w:val="000000" w:themeColor="text1"/>
      <w:lang w:eastAsia="en-US"/>
      <w14:ligatures w14:val="standardContextual"/>
    </w:rPr>
  </w:style>
  <w:style w:type="character" w:customStyle="1" w:styleId="expand-control-text">
    <w:name w:val="expand-control-text"/>
    <w:basedOn w:val="af7"/>
    <w:rsid w:val="005E2961"/>
  </w:style>
  <w:style w:type="numbering" w:customStyle="1" w:styleId="25">
    <w:name w:val="Текущий список2"/>
    <w:uiPriority w:val="99"/>
    <w:rsid w:val="005E2961"/>
    <w:pPr>
      <w:numPr>
        <w:numId w:val="50"/>
      </w:numPr>
    </w:pPr>
  </w:style>
  <w:style w:type="paragraph" w:customStyle="1" w:styleId="a9">
    <w:name w:val="Стиль нумерации"/>
    <w:basedOn w:val="101"/>
    <w:qFormat/>
    <w:rsid w:val="005E2961"/>
    <w:pPr>
      <w:numPr>
        <w:numId w:val="70"/>
      </w:numPr>
      <w:jc w:val="left"/>
    </w:pPr>
    <w:rPr>
      <w:lang w:val="en-US"/>
    </w:rPr>
  </w:style>
  <w:style w:type="numbering" w:customStyle="1" w:styleId="30">
    <w:name w:val="Текущий список3"/>
    <w:uiPriority w:val="99"/>
    <w:rsid w:val="005E2961"/>
    <w:pPr>
      <w:numPr>
        <w:numId w:val="51"/>
      </w:numPr>
    </w:pPr>
  </w:style>
  <w:style w:type="numbering" w:customStyle="1" w:styleId="41">
    <w:name w:val="Текущий список4"/>
    <w:uiPriority w:val="99"/>
    <w:rsid w:val="005E2961"/>
    <w:pPr>
      <w:numPr>
        <w:numId w:val="52"/>
      </w:numPr>
    </w:pPr>
  </w:style>
  <w:style w:type="numbering" w:customStyle="1" w:styleId="53">
    <w:name w:val="Текущий список5"/>
    <w:uiPriority w:val="99"/>
    <w:rsid w:val="005E2961"/>
    <w:pPr>
      <w:numPr>
        <w:numId w:val="53"/>
      </w:numPr>
    </w:pPr>
  </w:style>
  <w:style w:type="paragraph" w:customStyle="1" w:styleId="afffffffffffffff9">
    <w:name w:val="Программный код"/>
    <w:basedOn w:val="afffffa"/>
    <w:qFormat/>
    <w:rsid w:val="005E2961"/>
    <w:pPr>
      <w:framePr w:hSpace="180" w:wrap="around" w:vAnchor="text" w:hAnchor="text" w:y="1"/>
    </w:pPr>
    <w:rPr>
      <w:rFonts w:ascii="Courier New" w:eastAsiaTheme="minorEastAsia" w:hAnsi="Courier New" w:cs="Courier New"/>
      <w:color w:val="000000" w:themeColor="text1"/>
      <w:sz w:val="20"/>
      <w:lang w:val="en-US" w:eastAsia="en-US"/>
      <w14:ligatures w14:val="standardContextual"/>
    </w:rPr>
  </w:style>
  <w:style w:type="character" w:customStyle="1" w:styleId="y2iqfc">
    <w:name w:val="y2iqfc"/>
    <w:basedOn w:val="af7"/>
    <w:rsid w:val="005E2961"/>
  </w:style>
  <w:style w:type="character" w:customStyle="1" w:styleId="nolink">
    <w:name w:val="nolink"/>
    <w:basedOn w:val="af7"/>
    <w:rsid w:val="005E2961"/>
  </w:style>
  <w:style w:type="table" w:customStyle="1" w:styleId="afffffffffffffffa">
    <w:name w:val="РФМ.Таблица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a">
    <w:name w:val="Список маркированный"/>
    <w:basedOn w:val="af5"/>
    <w:rsid w:val="005E2961"/>
    <w:pPr>
      <w:numPr>
        <w:ilvl w:val="1"/>
        <w:numId w:val="56"/>
      </w:numPr>
      <w:autoSpaceDN w:val="0"/>
      <w:adjustRightInd w:val="0"/>
      <w:spacing w:before="120"/>
      <w:textAlignment w:val="baseline"/>
    </w:pPr>
    <w:rPr>
      <w:rFonts w:eastAsiaTheme="minorEastAsia"/>
      <w:szCs w:val="28"/>
      <w:lang w:eastAsia="en-US"/>
      <w14:ligatures w14:val="standardContextual"/>
    </w:rPr>
  </w:style>
  <w:style w:type="paragraph" w:customStyle="1" w:styleId="11">
    <w:name w:val="Список маркированный уровень 1"/>
    <w:basedOn w:val="af5"/>
    <w:rsid w:val="005E2961"/>
    <w:pPr>
      <w:keepLines/>
      <w:numPr>
        <w:numId w:val="57"/>
      </w:numPr>
      <w:tabs>
        <w:tab w:val="clear" w:pos="284"/>
      </w:tabs>
      <w:autoSpaceDN w:val="0"/>
      <w:adjustRightInd w:val="0"/>
      <w:spacing w:before="120" w:after="120"/>
      <w:textAlignment w:val="baseline"/>
    </w:pPr>
    <w:rPr>
      <w:rFonts w:eastAsiaTheme="minorEastAsia"/>
      <w:snapToGrid w:val="0"/>
      <w:sz w:val="28"/>
      <w:szCs w:val="20"/>
      <w:lang w:eastAsia="en-US"/>
      <w14:ligatures w14:val="standardContextual"/>
    </w:rPr>
  </w:style>
  <w:style w:type="numbering" w:customStyle="1" w:styleId="32">
    <w:name w:val="Стиль маркированный3"/>
    <w:basedOn w:val="af9"/>
    <w:rsid w:val="005E2961"/>
    <w:pPr>
      <w:numPr>
        <w:numId w:val="54"/>
      </w:numPr>
    </w:pPr>
  </w:style>
  <w:style w:type="paragraph" w:customStyle="1" w:styleId="16">
    <w:name w:val="Стиль1"/>
    <w:basedOn w:val="af5"/>
    <w:link w:val="1fffc"/>
    <w:uiPriority w:val="99"/>
    <w:qFormat/>
    <w:rsid w:val="005E2961"/>
    <w:pPr>
      <w:keepNext/>
      <w:keepLines/>
      <w:numPr>
        <w:numId w:val="58"/>
      </w:numPr>
      <w:suppressLineNumbers/>
      <w:suppressAutoHyphens/>
      <w:autoSpaceDN w:val="0"/>
      <w:adjustRightInd w:val="0"/>
      <w:spacing w:after="60"/>
      <w:textAlignment w:val="baseline"/>
    </w:pPr>
    <w:rPr>
      <w:rFonts w:eastAsiaTheme="minorEastAsia"/>
      <w:b/>
      <w:sz w:val="28"/>
      <w:lang w:eastAsia="en-US"/>
      <w14:ligatures w14:val="standardContextual"/>
    </w:rPr>
  </w:style>
  <w:style w:type="paragraph" w:customStyle="1" w:styleId="36">
    <w:name w:val="Стиль3"/>
    <w:basedOn w:val="2ff0"/>
    <w:uiPriority w:val="99"/>
    <w:rsid w:val="005E2961"/>
    <w:pPr>
      <w:numPr>
        <w:ilvl w:val="2"/>
        <w:numId w:val="58"/>
      </w:numPr>
      <w:spacing w:after="0" w:line="240" w:lineRule="auto"/>
    </w:pPr>
    <w:rPr>
      <w:szCs w:val="20"/>
    </w:rPr>
  </w:style>
  <w:style w:type="paragraph" w:customStyle="1" w:styleId="afffffffffffffffb">
    <w:name w:val="Таблица шапка"/>
    <w:basedOn w:val="af5"/>
    <w:link w:val="afffffffffffffffc"/>
    <w:rsid w:val="005E2961"/>
    <w:pPr>
      <w:autoSpaceDN w:val="0"/>
      <w:adjustRightInd w:val="0"/>
      <w:spacing w:before="40" w:after="40"/>
      <w:jc w:val="center"/>
      <w:textAlignment w:val="baseline"/>
    </w:pPr>
    <w:rPr>
      <w:rFonts w:eastAsiaTheme="minorEastAsia"/>
      <w:b/>
      <w:lang w:eastAsia="en-US"/>
      <w14:ligatures w14:val="standardContextual"/>
    </w:rPr>
  </w:style>
  <w:style w:type="character" w:customStyle="1" w:styleId="afffffffffffffffc">
    <w:name w:val="Таблица шапка Знак"/>
    <w:link w:val="afffffffffffffffb"/>
    <w:locked/>
    <w:rsid w:val="005E2961"/>
    <w:rPr>
      <w:rFonts w:ascii="Times New Roman" w:hAnsi="Times New Roman" w:cs="Times New Roman"/>
      <w:b/>
      <w:sz w:val="24"/>
      <w:szCs w:val="24"/>
      <w14:ligatures w14:val="standardContextual"/>
    </w:rPr>
  </w:style>
  <w:style w:type="character" w:customStyle="1" w:styleId="1fffd">
    <w:name w:val="Текст Знак1"/>
    <w:basedOn w:val="af7"/>
    <w:locked/>
    <w:rsid w:val="005E2961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afffffffffffffffd">
    <w:name w:val="ТЗ Обычный"/>
    <w:rsid w:val="005E2961"/>
    <w:pPr>
      <w:spacing w:before="60" w:after="60" w:line="240" w:lineRule="auto"/>
      <w:ind w:firstLine="567"/>
      <w:jc w:val="both"/>
    </w:pPr>
    <w:rPr>
      <w:rFonts w:ascii="Times New Roman" w:eastAsia="Calibri" w:hAnsi="Times New Roman" w:cs="Arial"/>
      <w:bCs/>
      <w:iCs/>
      <w:sz w:val="24"/>
      <w:szCs w:val="24"/>
      <w:lang w:eastAsia="ru-RU"/>
    </w:rPr>
  </w:style>
  <w:style w:type="paragraph" w:customStyle="1" w:styleId="InfoBlue">
    <w:name w:val="ТЗ.InfoBlue"/>
    <w:aliases w:val="ТЗ.Указания"/>
    <w:next w:val="af5"/>
    <w:uiPriority w:val="98"/>
    <w:qFormat/>
    <w:rsid w:val="005E2961"/>
    <w:pPr>
      <w:widowControl w:val="0"/>
      <w:tabs>
        <w:tab w:val="left" w:pos="540"/>
        <w:tab w:val="left" w:pos="1260"/>
      </w:tabs>
      <w:spacing w:before="60" w:after="120" w:line="240" w:lineRule="atLeast"/>
      <w:jc w:val="both"/>
    </w:pPr>
    <w:rPr>
      <w:rFonts w:ascii="Courier New" w:eastAsia="Times New Roman" w:hAnsi="Courier New" w:cs="Courier New"/>
      <w:i/>
      <w:color w:val="0000FF"/>
      <w:sz w:val="24"/>
      <w:szCs w:val="24"/>
    </w:rPr>
  </w:style>
  <w:style w:type="table" w:customStyle="1" w:styleId="afffffffffffffffe">
    <w:name w:val="ТЗ.Без рамок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/>
    <w:trPr>
      <w:cantSplit/>
    </w:trPr>
  </w:style>
  <w:style w:type="character" w:customStyle="1" w:styleId="affffffffffffffff">
    <w:name w:val="ТЗ.Выделение Зачеркнутый"/>
    <w:basedOn w:val="af7"/>
    <w:uiPriority w:val="9"/>
    <w:qFormat/>
    <w:rsid w:val="005E2961"/>
    <w:rPr>
      <w:strike/>
      <w:dstrike w:val="0"/>
    </w:rPr>
  </w:style>
  <w:style w:type="character" w:customStyle="1" w:styleId="affffffffffffffff0">
    <w:name w:val="ТЗ.Выделение Курсив"/>
    <w:basedOn w:val="af7"/>
    <w:uiPriority w:val="9"/>
    <w:qFormat/>
    <w:rsid w:val="005E2961"/>
    <w:rPr>
      <w:i/>
    </w:rPr>
  </w:style>
  <w:style w:type="character" w:customStyle="1" w:styleId="affffffffffffffff1">
    <w:name w:val="ТЗ.Выделение Надстрочный"/>
    <w:basedOn w:val="af7"/>
    <w:uiPriority w:val="9"/>
    <w:qFormat/>
    <w:rsid w:val="005E2961"/>
    <w:rPr>
      <w:vertAlign w:val="superscript"/>
    </w:rPr>
  </w:style>
  <w:style w:type="character" w:customStyle="1" w:styleId="affffffffffffffff2">
    <w:name w:val="ТЗ.Выделение Подстрочный"/>
    <w:basedOn w:val="af7"/>
    <w:uiPriority w:val="9"/>
    <w:qFormat/>
    <w:rsid w:val="005E2961"/>
    <w:rPr>
      <w:vertAlign w:val="subscript"/>
    </w:rPr>
  </w:style>
  <w:style w:type="character" w:customStyle="1" w:styleId="affffffffffffffff3">
    <w:name w:val="ТЗ.Выделение Подчеркнутый"/>
    <w:basedOn w:val="af7"/>
    <w:uiPriority w:val="9"/>
    <w:qFormat/>
    <w:rsid w:val="005E2961"/>
    <w:rPr>
      <w:u w:val="single"/>
    </w:rPr>
  </w:style>
  <w:style w:type="character" w:customStyle="1" w:styleId="affffffffffffffff4">
    <w:name w:val="ТЗ.Выделение Полужирный"/>
    <w:basedOn w:val="af7"/>
    <w:uiPriority w:val="9"/>
    <w:qFormat/>
    <w:rsid w:val="005E2961"/>
    <w:rPr>
      <w:b/>
    </w:rPr>
  </w:style>
  <w:style w:type="character" w:customStyle="1" w:styleId="affffffffffffffff5">
    <w:name w:val="ТЗ.Выделение Цветной"/>
    <w:basedOn w:val="af7"/>
    <w:uiPriority w:val="9"/>
    <w:qFormat/>
    <w:rsid w:val="005E2961"/>
    <w:rPr>
      <w:b/>
      <w:color w:val="000000" w:themeColor="text1"/>
    </w:rPr>
  </w:style>
  <w:style w:type="numbering" w:customStyle="1" w:styleId="a2">
    <w:name w:val="ТЗ.Заголовки"/>
    <w:uiPriority w:val="99"/>
    <w:rsid w:val="005E2961"/>
    <w:pPr>
      <w:numPr>
        <w:numId w:val="55"/>
      </w:numPr>
    </w:pPr>
  </w:style>
  <w:style w:type="paragraph" w:customStyle="1" w:styleId="1fffe">
    <w:name w:val="ТЗ.Заголовок 1"/>
    <w:next w:val="affffffffffffff4"/>
    <w:uiPriority w:val="19"/>
    <w:qFormat/>
    <w:rsid w:val="005E2961"/>
    <w:pPr>
      <w:keepNext/>
      <w:pageBreakBefore/>
      <w:tabs>
        <w:tab w:val="num" w:pos="567"/>
      </w:tabs>
      <w:spacing w:before="60" w:after="120" w:line="276" w:lineRule="auto"/>
      <w:ind w:left="397" w:hanging="397"/>
      <w:jc w:val="both"/>
      <w:outlineLvl w:val="0"/>
    </w:pPr>
    <w:rPr>
      <w:rFonts w:asciiTheme="majorHAnsi" w:eastAsia="Calibri" w:hAnsiTheme="majorHAnsi" w:cstheme="majorHAnsi"/>
      <w:b/>
      <w:bCs/>
      <w:caps/>
      <w:kern w:val="32"/>
      <w:sz w:val="32"/>
      <w:szCs w:val="32"/>
      <w:lang w:eastAsia="ru-RU"/>
    </w:rPr>
  </w:style>
  <w:style w:type="paragraph" w:customStyle="1" w:styleId="1ffff">
    <w:name w:val="ТЗ.Заголовок 1 без включение в содержание"/>
    <w:basedOn w:val="1d"/>
    <w:next w:val="affffffffffffff4"/>
    <w:uiPriority w:val="21"/>
    <w:qFormat/>
    <w:rsid w:val="005E2961"/>
    <w:pPr>
      <w:numPr>
        <w:numId w:val="0"/>
      </w:numPr>
      <w:autoSpaceDN w:val="0"/>
      <w:adjustRightInd w:val="0"/>
      <w:spacing w:before="240"/>
      <w:jc w:val="both"/>
      <w:textAlignment w:val="baseline"/>
      <w:outlineLvl w:val="9"/>
    </w:pPr>
    <w:rPr>
      <w:rFonts w:eastAsia="Calibri" w:cstheme="majorHAnsi"/>
      <w:iCs/>
      <w:kern w:val="32"/>
      <w:sz w:val="30"/>
      <w:lang w:eastAsia="en-US"/>
      <w14:ligatures w14:val="standardContextual"/>
    </w:rPr>
  </w:style>
  <w:style w:type="paragraph" w:customStyle="1" w:styleId="1ffff0">
    <w:name w:val="ТЗ.Заголовок 1 без номера"/>
    <w:basedOn w:val="1d"/>
    <w:next w:val="affffffffffffff4"/>
    <w:uiPriority w:val="22"/>
    <w:qFormat/>
    <w:rsid w:val="005E2961"/>
    <w:pPr>
      <w:numPr>
        <w:numId w:val="0"/>
      </w:numPr>
      <w:autoSpaceDN w:val="0"/>
      <w:adjustRightInd w:val="0"/>
      <w:spacing w:before="240"/>
      <w:jc w:val="both"/>
      <w:textAlignment w:val="baseline"/>
    </w:pPr>
    <w:rPr>
      <w:rFonts w:eastAsiaTheme="minorHAnsi" w:cstheme="minorHAnsi"/>
      <w:bCs w:val="0"/>
      <w:sz w:val="30"/>
      <w:szCs w:val="28"/>
      <w:lang w:eastAsia="en-US"/>
      <w14:ligatures w14:val="standardContextual"/>
    </w:rPr>
  </w:style>
  <w:style w:type="paragraph" w:customStyle="1" w:styleId="2fff1">
    <w:name w:val="ТЗ.Заголовок 2"/>
    <w:next w:val="affffffffffffff4"/>
    <w:uiPriority w:val="19"/>
    <w:qFormat/>
    <w:rsid w:val="005E2961"/>
    <w:pPr>
      <w:keepNext/>
      <w:tabs>
        <w:tab w:val="num" w:pos="851"/>
      </w:tabs>
      <w:spacing w:before="120" w:after="60" w:line="276" w:lineRule="auto"/>
      <w:ind w:left="624" w:hanging="624"/>
      <w:jc w:val="both"/>
      <w:outlineLvl w:val="1"/>
    </w:pPr>
    <w:rPr>
      <w:rFonts w:ascii="Arial" w:eastAsia="Times New Roman" w:hAnsi="Arial" w:cs="Times New Roman"/>
      <w:b/>
      <w:bCs/>
      <w:i/>
      <w:smallCaps/>
      <w:sz w:val="28"/>
      <w:szCs w:val="28"/>
      <w:lang w:eastAsia="ru-RU"/>
    </w:rPr>
  </w:style>
  <w:style w:type="paragraph" w:customStyle="1" w:styleId="2fff2">
    <w:name w:val="ТЗ.Заголовок 2 без номера"/>
    <w:basedOn w:val="2a"/>
    <w:next w:val="affffffffffffff4"/>
    <w:uiPriority w:val="22"/>
    <w:qFormat/>
    <w:rsid w:val="005E2961"/>
    <w:pPr>
      <w:keepLines w:val="0"/>
      <w:numPr>
        <w:ilvl w:val="0"/>
        <w:numId w:val="0"/>
      </w:numPr>
      <w:autoSpaceDN w:val="0"/>
      <w:adjustRightInd w:val="0"/>
      <w:textAlignment w:val="baseline"/>
    </w:pPr>
    <w:rPr>
      <w:rFonts w:eastAsiaTheme="minorHAnsi"/>
      <w:iCs w:val="0"/>
      <w:spacing w:val="-2"/>
      <w:sz w:val="28"/>
      <w:szCs w:val="22"/>
      <w:lang w:eastAsia="en-US"/>
      <w14:ligatures w14:val="standardContextual"/>
    </w:rPr>
  </w:style>
  <w:style w:type="paragraph" w:customStyle="1" w:styleId="3ff9">
    <w:name w:val="ТЗ.Заголовок 3"/>
    <w:next w:val="affffffffffffff4"/>
    <w:uiPriority w:val="19"/>
    <w:qFormat/>
    <w:rsid w:val="005E2961"/>
    <w:pPr>
      <w:keepNext/>
      <w:tabs>
        <w:tab w:val="num" w:pos="1247"/>
      </w:tabs>
      <w:spacing w:before="120" w:after="60" w:line="276" w:lineRule="auto"/>
      <w:ind w:left="1021" w:hanging="1021"/>
      <w:jc w:val="both"/>
      <w:outlineLvl w:val="2"/>
    </w:pPr>
    <w:rPr>
      <w:rFonts w:ascii="Arial" w:eastAsia="Times New Roman" w:hAnsi="Arial" w:cs="Times New Roman"/>
      <w:sz w:val="27"/>
      <w:szCs w:val="24"/>
      <w:lang w:eastAsia="ru-RU"/>
    </w:rPr>
  </w:style>
  <w:style w:type="paragraph" w:customStyle="1" w:styleId="3ffa">
    <w:name w:val="ТЗ.Заголовок 3 без номера"/>
    <w:basedOn w:val="39"/>
    <w:next w:val="affffffffffffff4"/>
    <w:uiPriority w:val="22"/>
    <w:qFormat/>
    <w:rsid w:val="005E2961"/>
    <w:pPr>
      <w:numPr>
        <w:ilvl w:val="0"/>
        <w:numId w:val="0"/>
      </w:numPr>
      <w:tabs>
        <w:tab w:val="left" w:pos="1134"/>
      </w:tabs>
      <w:autoSpaceDN w:val="0"/>
      <w:adjustRightInd w:val="0"/>
      <w:textAlignment w:val="baseline"/>
    </w:pPr>
    <w:rPr>
      <w:rFonts w:eastAsiaTheme="minorHAnsi" w:cstheme="minorHAnsi"/>
      <w:bCs w:val="0"/>
      <w:szCs w:val="22"/>
      <w:lang w:eastAsia="en-US"/>
      <w14:ligatures w14:val="standardContextual"/>
    </w:rPr>
  </w:style>
  <w:style w:type="paragraph" w:customStyle="1" w:styleId="4f9">
    <w:name w:val="ТЗ.Заголовок 4 без номера"/>
    <w:basedOn w:val="43"/>
    <w:next w:val="affffffffffffff4"/>
    <w:uiPriority w:val="22"/>
    <w:qFormat/>
    <w:rsid w:val="005E2961"/>
    <w:pPr>
      <w:keepLines w:val="0"/>
      <w:numPr>
        <w:ilvl w:val="0"/>
        <w:numId w:val="0"/>
      </w:numPr>
      <w:tabs>
        <w:tab w:val="clear" w:pos="993"/>
      </w:tabs>
      <w:autoSpaceDN w:val="0"/>
      <w:adjustRightInd w:val="0"/>
      <w:spacing w:before="240" w:after="120"/>
      <w:textAlignment w:val="baseline"/>
    </w:pPr>
    <w:rPr>
      <w:rFonts w:eastAsiaTheme="minorHAnsi" w:cstheme="minorHAnsi"/>
      <w:szCs w:val="22"/>
      <w:lang w:eastAsia="en-US"/>
      <w14:ligatures w14:val="standardContextual"/>
    </w:rPr>
  </w:style>
  <w:style w:type="paragraph" w:customStyle="1" w:styleId="affffffffffffffff6">
    <w:name w:val="ТЗ.Заголовок без включения в содержание"/>
    <w:basedOn w:val="1d"/>
    <w:uiPriority w:val="19"/>
    <w:qFormat/>
    <w:rsid w:val="005E2961"/>
    <w:pPr>
      <w:numPr>
        <w:numId w:val="0"/>
      </w:numPr>
      <w:autoSpaceDE w:val="0"/>
      <w:autoSpaceDN w:val="0"/>
      <w:adjustRightInd w:val="0"/>
      <w:spacing w:before="240"/>
      <w:jc w:val="center"/>
      <w:textAlignment w:val="baseline"/>
      <w:outlineLvl w:val="9"/>
    </w:pPr>
    <w:rPr>
      <w:rFonts w:eastAsiaTheme="minorHAnsi" w:cstheme="minorHAnsi"/>
      <w:color w:val="000000"/>
      <w:sz w:val="30"/>
      <w:szCs w:val="28"/>
      <w:lang w:eastAsia="en-US"/>
      <w14:ligatures w14:val="standardContextual"/>
    </w:rPr>
  </w:style>
  <w:style w:type="paragraph" w:customStyle="1" w:styleId="affffffffffffffff7">
    <w:name w:val="ТЗ.Колонтитул"/>
    <w:uiPriority w:val="50"/>
    <w:qFormat/>
    <w:rsid w:val="005E2961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fffff8">
    <w:name w:val="ТЗ.Колонтитул.Верхний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9">
    <w:name w:val="ТЗ.Колонтитул.Графа"/>
    <w:basedOn w:val="affffffffffffffff7"/>
    <w:next w:val="affffffffffffffff7"/>
    <w:uiPriority w:val="50"/>
    <w:qFormat/>
    <w:rsid w:val="005E2961"/>
    <w:rPr>
      <w:sz w:val="18"/>
      <w:szCs w:val="18"/>
    </w:rPr>
  </w:style>
  <w:style w:type="paragraph" w:customStyle="1" w:styleId="affffffffffffffffa">
    <w:name w:val="ТЗ.Колонтитул.Логотип"/>
    <w:basedOn w:val="affffffffffffffff7"/>
    <w:uiPriority w:val="50"/>
    <w:qFormat/>
    <w:rsid w:val="005E2961"/>
  </w:style>
  <w:style w:type="paragraph" w:customStyle="1" w:styleId="affffffffffffffffb">
    <w:name w:val="ТЗ.Колонтитул.Название документа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c">
    <w:name w:val="ТЗ.Колонтитул.номер редакции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d">
    <w:name w:val="ТЗ.Основной"/>
    <w:basedOn w:val="2fe"/>
    <w:link w:val="affffffffffffffffe"/>
    <w:qFormat/>
    <w:rsid w:val="005E2961"/>
    <w:pPr>
      <w:spacing w:before="60" w:after="60" w:line="240" w:lineRule="auto"/>
      <w:ind w:firstLine="505"/>
    </w:pPr>
    <w:rPr>
      <w:lang w:val="x-none" w:eastAsia="x-none"/>
    </w:rPr>
  </w:style>
  <w:style w:type="character" w:customStyle="1" w:styleId="affffffffffffffffe">
    <w:name w:val="ТЗ.Основной Знак"/>
    <w:link w:val="affffffffffffffffd"/>
    <w:rsid w:val="005E2961"/>
    <w:rPr>
      <w:rFonts w:ascii="Times New Roman" w:hAnsi="Times New Roman" w:cs="Times New Roman"/>
      <w:sz w:val="24"/>
      <w:szCs w:val="24"/>
      <w:lang w:val="x-none" w:eastAsia="x-none"/>
      <w14:ligatures w14:val="standardContextual"/>
    </w:rPr>
  </w:style>
  <w:style w:type="paragraph" w:customStyle="1" w:styleId="2fff3">
    <w:name w:val="ТЗ.Приложение Название 2"/>
    <w:basedOn w:val="afffffffffffffff7"/>
    <w:link w:val="2fff4"/>
    <w:qFormat/>
    <w:rsid w:val="005E2961"/>
    <w:pPr>
      <w:spacing w:line="264" w:lineRule="auto"/>
      <w:ind w:hanging="8"/>
      <w:outlineLvl w:val="1"/>
    </w:pPr>
    <w:rPr>
      <w:caps w:val="0"/>
    </w:rPr>
  </w:style>
  <w:style w:type="character" w:customStyle="1" w:styleId="2fff4">
    <w:name w:val="ТЗ.Приложение Название 2 Знак"/>
    <w:basedOn w:val="afffffffffffffff8"/>
    <w:link w:val="2fff3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30"/>
      <w:szCs w:val="28"/>
      <w:lang w:val="en-US"/>
      <w14:ligatures w14:val="standardContextual"/>
    </w:rPr>
  </w:style>
  <w:style w:type="paragraph" w:customStyle="1" w:styleId="3ffb">
    <w:name w:val="ТЗ.Приложение Название 3"/>
    <w:basedOn w:val="2fff3"/>
    <w:link w:val="3ffc"/>
    <w:qFormat/>
    <w:rsid w:val="005E2961"/>
    <w:pPr>
      <w:ind w:left="993" w:hanging="284"/>
      <w:outlineLvl w:val="2"/>
    </w:pPr>
    <w:rPr>
      <w:sz w:val="26"/>
      <w:szCs w:val="26"/>
    </w:rPr>
  </w:style>
  <w:style w:type="character" w:customStyle="1" w:styleId="3ffc">
    <w:name w:val="ТЗ.Приложение Название 3 Знак"/>
    <w:basedOn w:val="2fff4"/>
    <w:link w:val="3ffb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6"/>
      <w:szCs w:val="26"/>
      <w:lang w:val="en-US"/>
      <w14:ligatures w14:val="standardContextual"/>
    </w:rPr>
  </w:style>
  <w:style w:type="paragraph" w:customStyle="1" w:styleId="a4">
    <w:name w:val="ТЗ.Приложение.Номер"/>
    <w:basedOn w:val="1d"/>
    <w:next w:val="affffffffffffff4"/>
    <w:uiPriority w:val="20"/>
    <w:rsid w:val="005E2961"/>
    <w:pPr>
      <w:numPr>
        <w:numId w:val="59"/>
      </w:numPr>
      <w:autoSpaceDN w:val="0"/>
      <w:adjustRightInd w:val="0"/>
      <w:spacing w:before="240" w:line="360" w:lineRule="auto"/>
      <w:jc w:val="both"/>
      <w:textAlignment w:val="baseline"/>
    </w:pPr>
    <w:rPr>
      <w:rFonts w:eastAsia="Calibri" w:cstheme="majorHAnsi"/>
      <w:kern w:val="32"/>
      <w:sz w:val="30"/>
      <w:lang w:eastAsia="en-US"/>
      <w14:ligatures w14:val="standardContextual"/>
    </w:rPr>
  </w:style>
  <w:style w:type="table" w:customStyle="1" w:styleId="afffffffffffffffff">
    <w:name w:val="ТЗ.Рамки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jc w:val="left"/>
      </w:pPr>
    </w:tblStylePr>
  </w:style>
  <w:style w:type="paragraph" w:customStyle="1" w:styleId="12">
    <w:name w:val="ТЗ.Список 1 номер"/>
    <w:basedOn w:val="affffffffffffff4"/>
    <w:uiPriority w:val="6"/>
    <w:rsid w:val="005E2961"/>
    <w:pPr>
      <w:numPr>
        <w:numId w:val="60"/>
      </w:numPr>
      <w:spacing w:line="240" w:lineRule="auto"/>
      <w:ind w:left="0" w:firstLine="0"/>
    </w:pPr>
  </w:style>
  <w:style w:type="paragraph" w:customStyle="1" w:styleId="19">
    <w:name w:val="ТЗ.Список 1 нумерованный"/>
    <w:basedOn w:val="affffffffffffff4"/>
    <w:uiPriority w:val="5"/>
    <w:qFormat/>
    <w:rsid w:val="005E2961"/>
    <w:pPr>
      <w:numPr>
        <w:numId w:val="61"/>
      </w:numPr>
      <w:tabs>
        <w:tab w:val="num" w:pos="1134"/>
      </w:tabs>
      <w:spacing w:line="240" w:lineRule="auto"/>
      <w:ind w:left="1134" w:hanging="360"/>
    </w:pPr>
  </w:style>
  <w:style w:type="paragraph" w:customStyle="1" w:styleId="1f2">
    <w:name w:val="ТЗ.Список 1 отступ"/>
    <w:basedOn w:val="affffffffffffff4"/>
    <w:uiPriority w:val="7"/>
    <w:qFormat/>
    <w:rsid w:val="005E2961"/>
    <w:pPr>
      <w:numPr>
        <w:numId w:val="62"/>
      </w:numPr>
      <w:spacing w:line="240" w:lineRule="auto"/>
      <w:ind w:left="1134" w:hanging="360"/>
    </w:pPr>
    <w:rPr>
      <w:rFonts w:cs="Arial"/>
      <w:noProof/>
      <w:lang w:eastAsia="en-US"/>
    </w:rPr>
  </w:style>
  <w:style w:type="paragraph" w:customStyle="1" w:styleId="23">
    <w:name w:val="ТЗ.Список 2 номер"/>
    <w:basedOn w:val="affffffffffffff4"/>
    <w:uiPriority w:val="5"/>
    <w:qFormat/>
    <w:rsid w:val="005E2961"/>
    <w:pPr>
      <w:numPr>
        <w:ilvl w:val="1"/>
        <w:numId w:val="60"/>
      </w:numPr>
      <w:spacing w:line="240" w:lineRule="auto"/>
      <w:ind w:left="0" w:firstLine="0"/>
    </w:pPr>
    <w:rPr>
      <w:lang w:val="en-US"/>
    </w:rPr>
  </w:style>
  <w:style w:type="paragraph" w:customStyle="1" w:styleId="28">
    <w:name w:val="ТЗ.Список 2 нумерованный"/>
    <w:basedOn w:val="affffffffffffff4"/>
    <w:uiPriority w:val="5"/>
    <w:qFormat/>
    <w:rsid w:val="005E2961"/>
    <w:pPr>
      <w:numPr>
        <w:ilvl w:val="1"/>
        <w:numId w:val="61"/>
      </w:numPr>
      <w:tabs>
        <w:tab w:val="num" w:pos="1701"/>
      </w:tabs>
      <w:spacing w:line="240" w:lineRule="auto"/>
      <w:ind w:left="1701" w:hanging="360"/>
    </w:pPr>
  </w:style>
  <w:style w:type="paragraph" w:customStyle="1" w:styleId="2e">
    <w:name w:val="ТЗ.Список 2 отступ"/>
    <w:basedOn w:val="affffffffffffff4"/>
    <w:uiPriority w:val="7"/>
    <w:qFormat/>
    <w:rsid w:val="005E2961"/>
    <w:pPr>
      <w:numPr>
        <w:ilvl w:val="1"/>
        <w:numId w:val="62"/>
      </w:numPr>
      <w:spacing w:line="240" w:lineRule="auto"/>
      <w:ind w:left="1559" w:hanging="425"/>
    </w:pPr>
    <w:rPr>
      <w:rFonts w:cs="Arial"/>
    </w:rPr>
  </w:style>
  <w:style w:type="paragraph" w:customStyle="1" w:styleId="33">
    <w:name w:val="ТЗ.Список 3 номер"/>
    <w:basedOn w:val="affffffffffffff4"/>
    <w:uiPriority w:val="5"/>
    <w:qFormat/>
    <w:rsid w:val="005E2961"/>
    <w:pPr>
      <w:numPr>
        <w:ilvl w:val="2"/>
        <w:numId w:val="60"/>
      </w:numPr>
      <w:spacing w:line="240" w:lineRule="auto"/>
      <w:ind w:left="0" w:firstLine="0"/>
    </w:pPr>
    <w:rPr>
      <w:rFonts w:cs="Arial"/>
    </w:rPr>
  </w:style>
  <w:style w:type="paragraph" w:customStyle="1" w:styleId="37">
    <w:name w:val="ТЗ.Список 3 нумерованный"/>
    <w:basedOn w:val="affffffffffffff4"/>
    <w:uiPriority w:val="5"/>
    <w:qFormat/>
    <w:rsid w:val="005E2961"/>
    <w:pPr>
      <w:numPr>
        <w:ilvl w:val="2"/>
        <w:numId w:val="61"/>
      </w:numPr>
      <w:tabs>
        <w:tab w:val="num" w:pos="1701"/>
      </w:tabs>
      <w:spacing w:line="240" w:lineRule="auto"/>
      <w:ind w:left="2410" w:hanging="709"/>
    </w:pPr>
  </w:style>
  <w:style w:type="paragraph" w:customStyle="1" w:styleId="3c">
    <w:name w:val="ТЗ.Список 3 отступ"/>
    <w:basedOn w:val="affffffffffffff4"/>
    <w:uiPriority w:val="7"/>
    <w:qFormat/>
    <w:rsid w:val="005E2961"/>
    <w:pPr>
      <w:numPr>
        <w:ilvl w:val="2"/>
        <w:numId w:val="62"/>
      </w:numPr>
      <w:spacing w:line="240" w:lineRule="auto"/>
      <w:ind w:left="1984" w:hanging="360"/>
    </w:pPr>
  </w:style>
  <w:style w:type="character" w:customStyle="1" w:styleId="4f6">
    <w:name w:val="ТЗ.Список 4 маркированный Знак"/>
    <w:basedOn w:val="affffffffffffff5"/>
    <w:link w:val="4f5"/>
    <w:uiPriority w:val="4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40">
    <w:name w:val="ТЗ.Список 4 номер"/>
    <w:basedOn w:val="affffffffffffff4"/>
    <w:uiPriority w:val="5"/>
    <w:qFormat/>
    <w:rsid w:val="005E2961"/>
    <w:pPr>
      <w:numPr>
        <w:ilvl w:val="3"/>
        <w:numId w:val="60"/>
      </w:numPr>
      <w:spacing w:line="240" w:lineRule="auto"/>
      <w:ind w:left="0" w:firstLine="0"/>
    </w:pPr>
  </w:style>
  <w:style w:type="paragraph" w:customStyle="1" w:styleId="42">
    <w:name w:val="ТЗ.Список 4 нумерованный"/>
    <w:basedOn w:val="affffffffffffff4"/>
    <w:uiPriority w:val="5"/>
    <w:qFormat/>
    <w:rsid w:val="005E2961"/>
    <w:pPr>
      <w:numPr>
        <w:ilvl w:val="3"/>
        <w:numId w:val="61"/>
      </w:numPr>
      <w:tabs>
        <w:tab w:val="num" w:pos="310"/>
      </w:tabs>
      <w:spacing w:line="240" w:lineRule="auto"/>
      <w:ind w:left="310" w:hanging="648"/>
    </w:pPr>
  </w:style>
  <w:style w:type="paragraph" w:customStyle="1" w:styleId="45">
    <w:name w:val="ТЗ.Список 4 отступ"/>
    <w:basedOn w:val="affffffffffffff4"/>
    <w:uiPriority w:val="7"/>
    <w:qFormat/>
    <w:rsid w:val="005E2961"/>
    <w:pPr>
      <w:numPr>
        <w:ilvl w:val="3"/>
        <w:numId w:val="62"/>
      </w:numPr>
      <w:spacing w:line="240" w:lineRule="auto"/>
      <w:ind w:left="2409" w:hanging="360"/>
    </w:pPr>
  </w:style>
  <w:style w:type="paragraph" w:customStyle="1" w:styleId="5f0">
    <w:name w:val="ТЗ.Список 5 маркированный"/>
    <w:basedOn w:val="4f5"/>
    <w:link w:val="5f1"/>
    <w:qFormat/>
    <w:rsid w:val="005E2961"/>
    <w:pPr>
      <w:ind w:left="2552" w:hanging="360"/>
    </w:pPr>
  </w:style>
  <w:style w:type="character" w:customStyle="1" w:styleId="5f1">
    <w:name w:val="ТЗ.Список 5 маркированный Знак"/>
    <w:basedOn w:val="4f6"/>
    <w:link w:val="5f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0">
    <w:name w:val="ТЗ.Таблица.Список 1 номер"/>
    <w:basedOn w:val="afffffffffff5"/>
    <w:uiPriority w:val="32"/>
    <w:qFormat/>
    <w:rsid w:val="005E2961"/>
    <w:pPr>
      <w:numPr>
        <w:numId w:val="63"/>
      </w:numPr>
      <w:spacing w:before="60" w:after="60"/>
      <w:ind w:left="720" w:hanging="360"/>
    </w:pPr>
    <w:rPr>
      <w:rFonts w:eastAsia="Calibri"/>
      <w:sz w:val="22"/>
      <w:lang w:eastAsia="ru-RU"/>
    </w:rPr>
  </w:style>
  <w:style w:type="paragraph" w:customStyle="1" w:styleId="1e">
    <w:name w:val="ТЗ.Таблица.Список 1 нумерованный"/>
    <w:basedOn w:val="afffffffffff5"/>
    <w:uiPriority w:val="31"/>
    <w:qFormat/>
    <w:rsid w:val="005E2961"/>
    <w:pPr>
      <w:numPr>
        <w:numId w:val="64"/>
      </w:numPr>
      <w:spacing w:before="60" w:after="60"/>
      <w:ind w:left="720" w:hanging="360"/>
    </w:pPr>
    <w:rPr>
      <w:rFonts w:eastAsia="Calibri"/>
      <w:sz w:val="22"/>
      <w:lang w:eastAsia="ru-RU"/>
    </w:rPr>
  </w:style>
  <w:style w:type="paragraph" w:customStyle="1" w:styleId="1ffff1">
    <w:name w:val="ТЗ.Таблица.Список 1 отступ"/>
    <w:basedOn w:val="afffffffffff5"/>
    <w:uiPriority w:val="33"/>
    <w:qFormat/>
    <w:rsid w:val="005E2961"/>
    <w:pPr>
      <w:spacing w:before="60" w:after="60"/>
      <w:ind w:left="425" w:firstLine="31"/>
    </w:pPr>
    <w:rPr>
      <w:rFonts w:eastAsia="Calibri"/>
      <w:sz w:val="22"/>
      <w:lang w:eastAsia="ru-RU"/>
    </w:rPr>
  </w:style>
  <w:style w:type="paragraph" w:customStyle="1" w:styleId="22">
    <w:name w:val="ТЗ.Таблица.Список 2 номер"/>
    <w:basedOn w:val="afffffffffff5"/>
    <w:uiPriority w:val="32"/>
    <w:qFormat/>
    <w:rsid w:val="005E2961"/>
    <w:pPr>
      <w:numPr>
        <w:ilvl w:val="1"/>
        <w:numId w:val="63"/>
      </w:numPr>
      <w:spacing w:before="60" w:after="60"/>
      <w:ind w:left="1440" w:hanging="360"/>
    </w:pPr>
    <w:rPr>
      <w:rFonts w:eastAsia="Calibri"/>
      <w:sz w:val="22"/>
      <w:lang w:eastAsia="ru-RU"/>
    </w:rPr>
  </w:style>
  <w:style w:type="paragraph" w:customStyle="1" w:styleId="2b">
    <w:name w:val="ТЗ.Таблица.Список 2 нумерованный"/>
    <w:basedOn w:val="afffffffffff5"/>
    <w:uiPriority w:val="31"/>
    <w:qFormat/>
    <w:rsid w:val="005E2961"/>
    <w:pPr>
      <w:numPr>
        <w:ilvl w:val="1"/>
        <w:numId w:val="64"/>
      </w:numPr>
      <w:spacing w:before="60" w:after="60"/>
      <w:ind w:left="1440" w:hanging="360"/>
    </w:pPr>
    <w:rPr>
      <w:rFonts w:eastAsia="Calibri"/>
      <w:sz w:val="22"/>
      <w:lang w:eastAsia="ru-RU"/>
    </w:rPr>
  </w:style>
  <w:style w:type="paragraph" w:customStyle="1" w:styleId="2fff5">
    <w:name w:val="ТЗ.Таблица.Список 2 отступ"/>
    <w:basedOn w:val="afffffffffff5"/>
    <w:uiPriority w:val="33"/>
    <w:qFormat/>
    <w:rsid w:val="005E2961"/>
    <w:pPr>
      <w:spacing w:before="60" w:after="60"/>
      <w:ind w:left="888"/>
    </w:pPr>
    <w:rPr>
      <w:rFonts w:eastAsia="Calibri"/>
      <w:sz w:val="22"/>
      <w:szCs w:val="22"/>
      <w:lang w:eastAsia="ru-RU"/>
    </w:rPr>
  </w:style>
  <w:style w:type="paragraph" w:customStyle="1" w:styleId="31">
    <w:name w:val="ТЗ.Таблица.Список 3 номер"/>
    <w:basedOn w:val="afffffffffff5"/>
    <w:uiPriority w:val="32"/>
    <w:qFormat/>
    <w:rsid w:val="005E2961"/>
    <w:pPr>
      <w:numPr>
        <w:ilvl w:val="2"/>
        <w:numId w:val="63"/>
      </w:numPr>
      <w:spacing w:before="60" w:after="60"/>
      <w:ind w:left="2160" w:hanging="360"/>
    </w:pPr>
    <w:rPr>
      <w:rFonts w:eastAsia="Calibri"/>
      <w:sz w:val="22"/>
      <w:lang w:eastAsia="ru-RU"/>
    </w:rPr>
  </w:style>
  <w:style w:type="paragraph" w:customStyle="1" w:styleId="3a">
    <w:name w:val="ТЗ.Таблица.Список 3 нумерованный"/>
    <w:basedOn w:val="afffffffffff5"/>
    <w:uiPriority w:val="31"/>
    <w:qFormat/>
    <w:rsid w:val="005E2961"/>
    <w:pPr>
      <w:numPr>
        <w:ilvl w:val="2"/>
        <w:numId w:val="64"/>
      </w:numPr>
      <w:spacing w:before="60" w:after="60"/>
      <w:ind w:left="2160" w:hanging="360"/>
    </w:pPr>
    <w:rPr>
      <w:rFonts w:eastAsia="Calibri"/>
      <w:sz w:val="22"/>
      <w:lang w:val="en-US" w:eastAsia="ru-RU"/>
    </w:rPr>
  </w:style>
  <w:style w:type="paragraph" w:customStyle="1" w:styleId="3ffd">
    <w:name w:val="ТЗ.Таблица.Список 3 отступ"/>
    <w:basedOn w:val="afffffffffff5"/>
    <w:uiPriority w:val="33"/>
    <w:qFormat/>
    <w:rsid w:val="005E2961"/>
    <w:pPr>
      <w:spacing w:before="60" w:after="60"/>
      <w:ind w:left="1276" w:hanging="425"/>
    </w:pPr>
    <w:rPr>
      <w:rFonts w:eastAsia="Calibri"/>
      <w:sz w:val="22"/>
      <w:szCs w:val="22"/>
      <w:lang w:eastAsia="ru-RU"/>
    </w:rPr>
  </w:style>
  <w:style w:type="character" w:customStyle="1" w:styleId="4f8">
    <w:name w:val="ТЗ.Таблица.Список 4 маркированный Знак"/>
    <w:basedOn w:val="afffffffffff4"/>
    <w:link w:val="4f7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4">
    <w:name w:val="ТЗ.Таблица.Список 4 номер"/>
    <w:basedOn w:val="afffffffffff5"/>
    <w:uiPriority w:val="32"/>
    <w:rsid w:val="005E2961"/>
    <w:pPr>
      <w:numPr>
        <w:ilvl w:val="3"/>
        <w:numId w:val="63"/>
      </w:numPr>
      <w:spacing w:before="60" w:after="60"/>
      <w:ind w:left="2880" w:hanging="360"/>
    </w:pPr>
    <w:rPr>
      <w:rFonts w:eastAsia="Calibri"/>
      <w:sz w:val="22"/>
      <w:lang w:eastAsia="ru-RU"/>
    </w:rPr>
  </w:style>
  <w:style w:type="paragraph" w:customStyle="1" w:styleId="44">
    <w:name w:val="ТЗ.Таблица.Список 4 нумерованный"/>
    <w:basedOn w:val="afffffffffff5"/>
    <w:uiPriority w:val="31"/>
    <w:qFormat/>
    <w:rsid w:val="005E2961"/>
    <w:pPr>
      <w:numPr>
        <w:ilvl w:val="3"/>
        <w:numId w:val="64"/>
      </w:numPr>
      <w:spacing w:before="60" w:after="60"/>
      <w:ind w:left="2880" w:hanging="360"/>
    </w:pPr>
    <w:rPr>
      <w:rFonts w:eastAsia="Calibri"/>
      <w:sz w:val="22"/>
      <w:lang w:eastAsia="ru-RU"/>
    </w:rPr>
  </w:style>
  <w:style w:type="paragraph" w:customStyle="1" w:styleId="4fa">
    <w:name w:val="ТЗ.Таблица.Список 4 отступ"/>
    <w:basedOn w:val="afffffffffff5"/>
    <w:uiPriority w:val="33"/>
    <w:qFormat/>
    <w:rsid w:val="005E2961"/>
    <w:pPr>
      <w:spacing w:before="60" w:after="60"/>
      <w:ind w:left="1762"/>
    </w:pPr>
    <w:rPr>
      <w:rFonts w:eastAsia="Calibri"/>
      <w:sz w:val="22"/>
      <w:szCs w:val="22"/>
      <w:lang w:eastAsia="ru-RU"/>
    </w:rPr>
  </w:style>
  <w:style w:type="paragraph" w:customStyle="1" w:styleId="52">
    <w:name w:val="ТЗ.Таблица.Список 5 маркированный"/>
    <w:basedOn w:val="affffffffffffff4"/>
    <w:link w:val="5f2"/>
    <w:uiPriority w:val="30"/>
    <w:qFormat/>
    <w:rsid w:val="005E2961"/>
    <w:pPr>
      <w:numPr>
        <w:ilvl w:val="4"/>
        <w:numId w:val="65"/>
      </w:numPr>
      <w:spacing w:line="240" w:lineRule="auto"/>
      <w:ind w:left="2022"/>
    </w:pPr>
  </w:style>
  <w:style w:type="character" w:customStyle="1" w:styleId="5f2">
    <w:name w:val="ТЗ.Таблица.Список 5 маркированный Знак"/>
    <w:basedOn w:val="4f8"/>
    <w:link w:val="52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0c">
    <w:name w:val="ТЗ.Таблица.Текст 10"/>
    <w:basedOn w:val="afffffffffff5"/>
    <w:link w:val="10d"/>
    <w:uiPriority w:val="3"/>
    <w:qFormat/>
    <w:rsid w:val="005E2961"/>
    <w:pPr>
      <w:framePr w:hSpace="180" w:wrap="around" w:vAnchor="text" w:hAnchor="text" w:y="1"/>
      <w:spacing w:before="60" w:after="60"/>
    </w:pPr>
    <w:rPr>
      <w:rFonts w:eastAsia="Calibri"/>
      <w:lang w:eastAsia="ru-RU"/>
    </w:rPr>
  </w:style>
  <w:style w:type="character" w:customStyle="1" w:styleId="10d">
    <w:name w:val="ТЗ.Таблица.Текст 10 Знак"/>
    <w:basedOn w:val="afffffffffff4"/>
    <w:link w:val="10c"/>
    <w:uiPriority w:val="3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0">
    <w:name w:val="ТЗ.Таблица.Текст жирн"/>
    <w:basedOn w:val="afffffffffff5"/>
    <w:link w:val="afffffffffffffffff1"/>
    <w:qFormat/>
    <w:rsid w:val="005E2961"/>
    <w:pPr>
      <w:spacing w:before="60" w:after="60"/>
    </w:pPr>
    <w:rPr>
      <w:rFonts w:eastAsia="Calibri"/>
      <w:b/>
      <w:lang w:eastAsia="ru-RU"/>
    </w:rPr>
  </w:style>
  <w:style w:type="character" w:customStyle="1" w:styleId="afffffffffffffffff1">
    <w:name w:val="ТЗ.Таблица.Текст жирн Знак"/>
    <w:basedOn w:val="afffffffffff4"/>
    <w:link w:val="afffffffffffffffff0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fff2">
    <w:name w:val="ТЗ.Таблица.Текст по центру"/>
    <w:basedOn w:val="afffffffffff5"/>
    <w:link w:val="afffffffffffffffff3"/>
    <w:uiPriority w:val="29"/>
    <w:qFormat/>
    <w:rsid w:val="005E2961"/>
    <w:pPr>
      <w:spacing w:before="60" w:after="60"/>
      <w:jc w:val="center"/>
    </w:pPr>
    <w:rPr>
      <w:rFonts w:eastAsia="Calibri"/>
      <w:lang w:eastAsia="ru-RU"/>
    </w:rPr>
  </w:style>
  <w:style w:type="character" w:customStyle="1" w:styleId="afffffffffffffffff3">
    <w:name w:val="ТЗ.Таблица.Текст по центру Знак"/>
    <w:basedOn w:val="afffffffffff4"/>
    <w:link w:val="afffffffffffffffff2"/>
    <w:uiPriority w:val="29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4">
    <w:name w:val="ТЗ.Таблица.Текст полужирный"/>
    <w:basedOn w:val="afffffffffff5"/>
    <w:link w:val="afffffffffffffffff5"/>
    <w:uiPriority w:val="29"/>
    <w:qFormat/>
    <w:rsid w:val="005E2961"/>
    <w:pPr>
      <w:spacing w:before="60" w:after="60"/>
    </w:pPr>
    <w:rPr>
      <w:rFonts w:eastAsia="Calibri"/>
      <w:b/>
      <w:iCs w:val="0"/>
      <w:lang w:eastAsia="ru-RU"/>
    </w:rPr>
  </w:style>
  <w:style w:type="character" w:customStyle="1" w:styleId="afffffffffffffffff5">
    <w:name w:val="ТЗ.Таблица.Текст полужирный Знак"/>
    <w:basedOn w:val="afffffffffff4"/>
    <w:link w:val="afffffffffffffffff4"/>
    <w:uiPriority w:val="29"/>
    <w:rsid w:val="005E2961"/>
    <w:rPr>
      <w:rFonts w:ascii="Times New Roman" w:eastAsia="Calibri" w:hAnsi="Times New Roman" w:cs="Times New Roman"/>
      <w:b/>
      <w:bCs/>
      <w:iCs w:val="0"/>
      <w:sz w:val="24"/>
      <w:szCs w:val="24"/>
      <w:lang w:eastAsia="ru-RU"/>
    </w:rPr>
  </w:style>
  <w:style w:type="paragraph" w:customStyle="1" w:styleId="10e">
    <w:name w:val="ТЗ.Таблица.Текст10 П"/>
    <w:basedOn w:val="afffffffffff5"/>
    <w:link w:val="10f"/>
    <w:qFormat/>
    <w:rsid w:val="005E2961"/>
    <w:pPr>
      <w:spacing w:before="60" w:after="60"/>
    </w:pPr>
    <w:rPr>
      <w:rFonts w:eastAsia="Calibri" w:cstheme="minorHAnsi"/>
      <w:noProof/>
      <w:lang w:eastAsia="ru-RU"/>
    </w:rPr>
  </w:style>
  <w:style w:type="character" w:customStyle="1" w:styleId="10f">
    <w:name w:val="ТЗ.Таблица.Текст10 П Знак"/>
    <w:basedOn w:val="afffffffffff4"/>
    <w:link w:val="10e"/>
    <w:rsid w:val="005E2961"/>
    <w:rPr>
      <w:rFonts w:ascii="Times New Roman" w:eastAsia="Calibri" w:hAnsi="Times New Roman" w:cstheme="minorHAnsi"/>
      <w:bCs/>
      <w:iCs/>
      <w:noProof/>
      <w:sz w:val="24"/>
      <w:szCs w:val="24"/>
      <w:lang w:eastAsia="ru-RU"/>
    </w:rPr>
  </w:style>
  <w:style w:type="paragraph" w:customStyle="1" w:styleId="10f0">
    <w:name w:val="ТЗ.Таблица.Шапка 10"/>
    <w:basedOn w:val="afffffffffff7"/>
    <w:link w:val="10f1"/>
    <w:uiPriority w:val="29"/>
    <w:qFormat/>
    <w:rsid w:val="005E2961"/>
    <w:pPr>
      <w:widowControl w:val="0"/>
      <w:autoSpaceDN w:val="0"/>
      <w:adjustRightInd w:val="0"/>
      <w:spacing w:before="60" w:after="60"/>
      <w:textAlignment w:val="baseline"/>
    </w:pPr>
    <w:rPr>
      <w:rFonts w:eastAsia="Calibri"/>
      <w14:ligatures w14:val="standardContextual"/>
    </w:rPr>
  </w:style>
  <w:style w:type="character" w:customStyle="1" w:styleId="10f1">
    <w:name w:val="ТЗ.Таблица.Шапка 10 Знак"/>
    <w:basedOn w:val="afffffffffff6"/>
    <w:link w:val="10f0"/>
    <w:uiPriority w:val="29"/>
    <w:rsid w:val="005E2961"/>
    <w:rPr>
      <w:rFonts w:ascii="Times New Roman" w:eastAsia="Calibri" w:hAnsi="Times New Roman" w:cs="Times New Roman"/>
      <w:b/>
      <w:bCs/>
      <w:iCs/>
      <w:szCs w:val="24"/>
      <w14:ligatures w14:val="standardContextual"/>
    </w:rPr>
  </w:style>
  <w:style w:type="table" w:customStyle="1" w:styleId="1ffff2">
    <w:name w:val="ТЗ.Таблица1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2fff6">
    <w:name w:val="ТЗ.Требование 2"/>
    <w:basedOn w:val="2a"/>
    <w:rsid w:val="005E2961"/>
    <w:pPr>
      <w:keepNext w:val="0"/>
      <w:keepLines w:val="0"/>
      <w:numPr>
        <w:ilvl w:val="0"/>
        <w:numId w:val="0"/>
      </w:numPr>
      <w:autoSpaceDN w:val="0"/>
      <w:adjustRightInd w:val="0"/>
      <w:spacing w:before="60"/>
      <w:ind w:left="578" w:hanging="578"/>
      <w:textAlignment w:val="baseline"/>
      <w:outlineLvl w:val="9"/>
    </w:pPr>
    <w:rPr>
      <w:rFonts w:eastAsiaTheme="minorHAnsi" w:cstheme="minorHAnsi"/>
      <w:b w:val="0"/>
      <w:iCs w:val="0"/>
      <w:spacing w:val="-2"/>
      <w:szCs w:val="22"/>
      <w:lang w:eastAsia="en-US"/>
      <w14:ligatures w14:val="standardContextual"/>
    </w:rPr>
  </w:style>
  <w:style w:type="paragraph" w:customStyle="1" w:styleId="2fff7">
    <w:name w:val="ТЗ.Требование 2.Отступ"/>
    <w:basedOn w:val="2fff6"/>
    <w:rsid w:val="005E2961"/>
    <w:pPr>
      <w:ind w:left="567" w:firstLine="0"/>
    </w:pPr>
  </w:style>
  <w:style w:type="paragraph" w:customStyle="1" w:styleId="3ffe">
    <w:name w:val="ТЗ.Требование 3"/>
    <w:basedOn w:val="39"/>
    <w:rsid w:val="005E2961"/>
    <w:pPr>
      <w:keepNext w:val="0"/>
      <w:numPr>
        <w:ilvl w:val="0"/>
        <w:numId w:val="0"/>
      </w:numPr>
      <w:tabs>
        <w:tab w:val="left" w:pos="1134"/>
      </w:tabs>
      <w:autoSpaceDN w:val="0"/>
      <w:adjustRightInd w:val="0"/>
      <w:spacing w:before="60"/>
      <w:textAlignment w:val="baseline"/>
      <w:outlineLvl w:val="9"/>
    </w:pPr>
    <w:rPr>
      <w:rFonts w:eastAsiaTheme="minorHAnsi" w:cstheme="minorHAnsi"/>
      <w:b w:val="0"/>
      <w:bCs w:val="0"/>
      <w:szCs w:val="22"/>
      <w:lang w:eastAsia="en-US"/>
      <w14:ligatures w14:val="standardContextual"/>
    </w:rPr>
  </w:style>
  <w:style w:type="paragraph" w:customStyle="1" w:styleId="3fff">
    <w:name w:val="ТЗ.Требование 3.Отступ"/>
    <w:basedOn w:val="3ffe"/>
    <w:rsid w:val="005E2961"/>
    <w:pPr>
      <w:ind w:left="709"/>
    </w:pPr>
  </w:style>
  <w:style w:type="paragraph" w:customStyle="1" w:styleId="4fb">
    <w:name w:val="ТЗ.Требование 4"/>
    <w:basedOn w:val="43"/>
    <w:qFormat/>
    <w:rsid w:val="005E2961"/>
    <w:pPr>
      <w:keepNext w:val="0"/>
      <w:keepLines w:val="0"/>
      <w:numPr>
        <w:ilvl w:val="0"/>
        <w:numId w:val="0"/>
      </w:numPr>
      <w:tabs>
        <w:tab w:val="clear" w:pos="993"/>
      </w:tabs>
      <w:autoSpaceDN w:val="0"/>
      <w:adjustRightInd w:val="0"/>
      <w:spacing w:before="60" w:after="120" w:line="276" w:lineRule="auto"/>
      <w:ind w:left="862" w:hanging="862"/>
      <w:textAlignment w:val="baseline"/>
      <w:outlineLvl w:val="9"/>
    </w:pPr>
    <w:rPr>
      <w:rFonts w:eastAsiaTheme="minorHAnsi" w:cstheme="minorHAnsi"/>
      <w:szCs w:val="24"/>
      <w:lang w:eastAsia="en-US"/>
      <w14:ligatures w14:val="standardContextual"/>
    </w:rPr>
  </w:style>
  <w:style w:type="paragraph" w:customStyle="1" w:styleId="4fc">
    <w:name w:val="ТЗ.Требование 4.Отступ"/>
    <w:basedOn w:val="4fb"/>
    <w:rsid w:val="005E2961"/>
    <w:pPr>
      <w:ind w:left="851" w:firstLine="0"/>
    </w:pPr>
  </w:style>
  <w:style w:type="paragraph" w:customStyle="1" w:styleId="afffffffffffffffff6">
    <w:name w:val="ТЗ.Требования"/>
    <w:basedOn w:val="affffffffffffff4"/>
    <w:qFormat/>
    <w:rsid w:val="005E2961"/>
    <w:pPr>
      <w:tabs>
        <w:tab w:val="num" w:pos="993"/>
      </w:tabs>
      <w:spacing w:before="120" w:line="276" w:lineRule="auto"/>
      <w:ind w:left="993" w:hanging="993"/>
    </w:pPr>
  </w:style>
  <w:style w:type="paragraph" w:customStyle="1" w:styleId="afffffffffffffffff7">
    <w:name w:val="ТЗ.Формула"/>
    <w:link w:val="afffffffffffffffff8"/>
    <w:uiPriority w:val="38"/>
    <w:qFormat/>
    <w:rsid w:val="005E2961"/>
    <w:pPr>
      <w:spacing w:before="240" w:after="240" w:line="240" w:lineRule="auto"/>
      <w:contextualSpacing/>
      <w:jc w:val="both"/>
    </w:pPr>
    <w:rPr>
      <w:rFonts w:ascii="Courier New" w:eastAsia="Calibri" w:hAnsi="Courier New" w:cs="Courier New"/>
      <w:bCs/>
      <w:iCs/>
      <w:sz w:val="18"/>
      <w:szCs w:val="24"/>
    </w:rPr>
  </w:style>
  <w:style w:type="character" w:customStyle="1" w:styleId="afffffffffffffffff8">
    <w:name w:val="ТЗ.Формула Знак"/>
    <w:basedOn w:val="af7"/>
    <w:link w:val="afffffffffffffffff7"/>
    <w:uiPriority w:val="38"/>
    <w:rsid w:val="005E2961"/>
    <w:rPr>
      <w:rFonts w:ascii="Courier New" w:eastAsia="Calibri" w:hAnsi="Courier New" w:cs="Courier New"/>
      <w:bCs/>
      <w:iCs/>
      <w:sz w:val="18"/>
      <w:szCs w:val="24"/>
    </w:rPr>
  </w:style>
  <w:style w:type="paragraph" w:customStyle="1" w:styleId="afffffffffffffffff9">
    <w:name w:val="ТЗ.Формула.Подпись"/>
    <w:basedOn w:val="affffffffffffff4"/>
    <w:next w:val="affffffffffffff4"/>
    <w:uiPriority w:val="38"/>
    <w:qFormat/>
    <w:rsid w:val="005E2961"/>
    <w:pPr>
      <w:spacing w:before="240" w:after="240" w:line="240" w:lineRule="auto"/>
      <w:ind w:firstLine="0"/>
      <w:jc w:val="right"/>
    </w:pPr>
    <w:rPr>
      <w:b/>
      <w:bCs w:val="0"/>
      <w:iCs w:val="0"/>
      <w:sz w:val="22"/>
      <w:szCs w:val="22"/>
    </w:rPr>
  </w:style>
  <w:style w:type="table" w:customStyle="1" w:styleId="afffffffffffffffffa">
    <w:name w:val="ТЗ.Штамп утверждения"/>
    <w:basedOn w:val="af8"/>
    <w:uiPriority w:val="99"/>
    <w:qFormat/>
    <w:rsid w:val="005E2961"/>
    <w:pPr>
      <w:spacing w:before="60" w:after="6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/>
    <w:tblStylePr w:type="firstRow">
      <w:rPr>
        <w:b/>
      </w:rPr>
    </w:tblStylePr>
  </w:style>
  <w:style w:type="paragraph" w:customStyle="1" w:styleId="afffffffffffffffffb">
    <w:name w:val="текст в таблице"/>
    <w:rsid w:val="005E2961"/>
    <w:p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ff8">
    <w:name w:val="ТЗ.Приложение.Название.3 Знак"/>
    <w:basedOn w:val="2fff0"/>
    <w:link w:val="3ff7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6"/>
      <w:szCs w:val="26"/>
      <w:lang w:val="en-US"/>
      <w14:ligatures w14:val="standardContextual"/>
    </w:rPr>
  </w:style>
  <w:style w:type="paragraph" w:customStyle="1" w:styleId="4fd">
    <w:name w:val="ТЗ.Приложение.Название.4"/>
    <w:basedOn w:val="3ff7"/>
    <w:link w:val="4fe"/>
    <w:qFormat/>
    <w:rsid w:val="005E2961"/>
    <w:pPr>
      <w:numPr>
        <w:ilvl w:val="0"/>
      </w:numPr>
      <w:tabs>
        <w:tab w:val="num" w:pos="360"/>
        <w:tab w:val="num" w:pos="720"/>
      </w:tabs>
      <w:ind w:hanging="432"/>
      <w:outlineLvl w:val="3"/>
    </w:pPr>
    <w:rPr>
      <w:i/>
    </w:rPr>
  </w:style>
  <w:style w:type="paragraph" w:customStyle="1" w:styleId="50">
    <w:name w:val="ТЗ.Приложение.Название.5"/>
    <w:basedOn w:val="4fd"/>
    <w:link w:val="5f3"/>
    <w:qFormat/>
    <w:rsid w:val="005E2961"/>
    <w:pPr>
      <w:numPr>
        <w:ilvl w:val="2"/>
        <w:numId w:val="2"/>
      </w:numPr>
      <w:tabs>
        <w:tab w:val="num" w:pos="360"/>
      </w:tabs>
      <w:outlineLvl w:val="4"/>
    </w:pPr>
    <w:rPr>
      <w:u w:val="single"/>
    </w:rPr>
  </w:style>
  <w:style w:type="character" w:customStyle="1" w:styleId="5f">
    <w:name w:val="ТЗ.Таблица.Список 5маркированный Знак"/>
    <w:basedOn w:val="4f8"/>
    <w:link w:val="5e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c">
    <w:name w:val="Знак"/>
    <w:basedOn w:val="af5"/>
    <w:semiHidden/>
    <w:rsid w:val="005E2961"/>
    <w:pPr>
      <w:autoSpaceDN w:val="0"/>
      <w:adjustRightInd w:val="0"/>
      <w:spacing w:before="120" w:after="160" w:line="240" w:lineRule="exact"/>
      <w:textAlignment w:val="baseline"/>
    </w:pPr>
    <w:rPr>
      <w:rFonts w:eastAsiaTheme="minorEastAsia"/>
      <w:szCs w:val="20"/>
      <w:lang w:val="en-US" w:eastAsia="en-US"/>
      <w14:ligatures w14:val="standardContextual"/>
    </w:rPr>
  </w:style>
  <w:style w:type="table" w:customStyle="1" w:styleId="3fff0">
    <w:name w:val="Сетка таблицы3"/>
    <w:basedOn w:val="af8"/>
    <w:next w:val="afff5"/>
    <w:uiPriority w:val="3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1">
    <w:name w:val="ТЗ.Таблица.Список 6 маркированный"/>
    <w:basedOn w:val="52"/>
    <w:link w:val="67"/>
    <w:uiPriority w:val="30"/>
    <w:qFormat/>
    <w:rsid w:val="005E2961"/>
    <w:pPr>
      <w:numPr>
        <w:ilvl w:val="5"/>
        <w:numId w:val="66"/>
      </w:numPr>
      <w:ind w:left="2297"/>
    </w:pPr>
  </w:style>
  <w:style w:type="character" w:customStyle="1" w:styleId="67">
    <w:name w:val="ТЗ.Таблица.Список 6 маркированный Знак"/>
    <w:basedOn w:val="5f2"/>
    <w:link w:val="61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customStyle="1" w:styleId="1ffff3">
    <w:name w:val="А_Сетка таблицы1"/>
    <w:basedOn w:val="af8"/>
    <w:locked/>
    <w:rsid w:val="005E296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sz w:val="24"/>
      </w:rPr>
      <w:tblPr/>
      <w:trPr>
        <w:tblHeader/>
      </w:trPr>
      <w:tcPr>
        <w:shd w:val="clear" w:color="auto" w:fill="A6A6A6" w:themeFill="background1" w:themeFillShade="A6"/>
      </w:tcPr>
    </w:tblStylePr>
  </w:style>
  <w:style w:type="table" w:customStyle="1" w:styleId="2fff8">
    <w:name w:val="ТЗ.Таблица2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character" w:customStyle="1" w:styleId="3fff1">
    <w:name w:val="Основной текст (3)_"/>
    <w:basedOn w:val="af7"/>
    <w:link w:val="313"/>
    <w:uiPriority w:val="99"/>
    <w:locked/>
    <w:rsid w:val="005E2961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f5"/>
    <w:link w:val="3fff1"/>
    <w:uiPriority w:val="99"/>
    <w:rsid w:val="005E2961"/>
    <w:pPr>
      <w:shd w:val="clear" w:color="auto" w:fill="FFFFFF"/>
      <w:autoSpaceDN w:val="0"/>
      <w:adjustRightInd w:val="0"/>
      <w:spacing w:line="317" w:lineRule="exact"/>
      <w:jc w:val="center"/>
      <w:textAlignment w:val="baseline"/>
    </w:pPr>
    <w:rPr>
      <w:rFonts w:asciiTheme="minorHAnsi" w:eastAsiaTheme="minorEastAsia" w:hAnsiTheme="minorHAnsi" w:cstheme="minorBidi"/>
      <w:sz w:val="28"/>
      <w:szCs w:val="28"/>
      <w:lang w:eastAsia="en-US"/>
    </w:rPr>
  </w:style>
  <w:style w:type="numbering" w:customStyle="1" w:styleId="AppendixHeadList1">
    <w:name w:val="AppendixHeadList1"/>
    <w:uiPriority w:val="99"/>
    <w:rsid w:val="005E2961"/>
    <w:pPr>
      <w:numPr>
        <w:numId w:val="67"/>
      </w:numPr>
    </w:pPr>
  </w:style>
  <w:style w:type="table" w:customStyle="1" w:styleId="3fff2">
    <w:name w:val="ТЗ.Таблица3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numbering" w:styleId="1ai">
    <w:name w:val="Outline List 1"/>
    <w:basedOn w:val="af9"/>
    <w:uiPriority w:val="99"/>
    <w:semiHidden/>
    <w:unhideWhenUsed/>
    <w:rsid w:val="005E2961"/>
    <w:pPr>
      <w:numPr>
        <w:numId w:val="68"/>
      </w:numPr>
    </w:pPr>
  </w:style>
  <w:style w:type="character" w:customStyle="1" w:styleId="4fe">
    <w:name w:val="ТЗ.Приложение.Название.4 Знак"/>
    <w:basedOn w:val="3ff8"/>
    <w:link w:val="4fd"/>
    <w:rsid w:val="005E2961"/>
    <w:rPr>
      <w:rFonts w:ascii="Times New Roman" w:eastAsiaTheme="minorHAnsi" w:hAnsi="Times New Roman" w:cstheme="minorHAnsi"/>
      <w:b/>
      <w:bCs/>
      <w:i/>
      <w:iCs/>
      <w:caps w:val="0"/>
      <w:kern w:val="32"/>
      <w:sz w:val="26"/>
      <w:szCs w:val="26"/>
      <w:lang w:val="en-US"/>
      <w14:ligatures w14:val="standardContextual"/>
    </w:rPr>
  </w:style>
  <w:style w:type="character" w:customStyle="1" w:styleId="5f3">
    <w:name w:val="ТЗ.Приложение.Название.5 Знак"/>
    <w:basedOn w:val="4fe"/>
    <w:link w:val="50"/>
    <w:rsid w:val="005E2961"/>
    <w:rPr>
      <w:rFonts w:ascii="Times New Roman" w:eastAsiaTheme="minorHAnsi" w:hAnsi="Times New Roman" w:cstheme="minorHAnsi"/>
      <w:b/>
      <w:bCs/>
      <w:i/>
      <w:iCs/>
      <w:caps w:val="0"/>
      <w:kern w:val="32"/>
      <w:sz w:val="26"/>
      <w:szCs w:val="26"/>
      <w:u w:val="single"/>
      <w:lang w:val="en-US"/>
      <w14:ligatures w14:val="standardContextual"/>
    </w:rPr>
  </w:style>
  <w:style w:type="character" w:customStyle="1" w:styleId="affffffffffffd">
    <w:name w:val="Заголовок таблицы Знак"/>
    <w:basedOn w:val="af7"/>
    <w:link w:val="affffffffffffc"/>
    <w:rsid w:val="005E2961"/>
    <w:rPr>
      <w:rFonts w:ascii="Times New Roman Полужирный" w:eastAsiaTheme="majorEastAsia" w:hAnsi="Times New Roman Полужирный" w:cstheme="majorBidi"/>
      <w:b/>
      <w:bCs/>
      <w:caps/>
      <w:sz w:val="28"/>
      <w:szCs w:val="28"/>
    </w:rPr>
  </w:style>
  <w:style w:type="paragraph" w:customStyle="1" w:styleId="afffffffffffffffffd">
    <w:name w:val="таблица"/>
    <w:basedOn w:val="af5"/>
    <w:qFormat/>
    <w:rsid w:val="005E2961"/>
    <w:pPr>
      <w:autoSpaceDN w:val="0"/>
      <w:adjustRightInd w:val="0"/>
      <w:spacing w:line="276" w:lineRule="auto"/>
      <w:textAlignment w:val="baseline"/>
    </w:pPr>
    <w:rPr>
      <w:rFonts w:eastAsiaTheme="minorEastAsia"/>
      <w:lang w:val="ru" w:eastAsia="en-US"/>
      <w14:ligatures w14:val="standardContextual"/>
    </w:rPr>
  </w:style>
  <w:style w:type="paragraph" w:customStyle="1" w:styleId="afffffffffffffffffe">
    <w:name w:val="Текст внутри таблицы"/>
    <w:basedOn w:val="af5"/>
    <w:link w:val="affffffffffffffffff"/>
    <w:rsid w:val="005E2961"/>
    <w:pPr>
      <w:autoSpaceDN w:val="0"/>
      <w:adjustRightInd w:val="0"/>
      <w:spacing w:before="60" w:after="60"/>
      <w:contextualSpacing/>
      <w:textAlignment w:val="baseline"/>
    </w:pPr>
    <w:rPr>
      <w:rFonts w:eastAsiaTheme="minorEastAsia"/>
      <w:bCs/>
      <w:sz w:val="20"/>
      <w:szCs w:val="20"/>
      <w:lang w:val="x-none" w:eastAsia="en-US"/>
      <w14:ligatures w14:val="standardContextual"/>
    </w:rPr>
  </w:style>
  <w:style w:type="character" w:customStyle="1" w:styleId="affffffffffffffffff">
    <w:name w:val="Текст внутри таблицы Знак"/>
    <w:link w:val="afffffffffffffffffe"/>
    <w:rsid w:val="005E2961"/>
    <w:rPr>
      <w:rFonts w:ascii="Times New Roman" w:hAnsi="Times New Roman" w:cs="Times New Roman"/>
      <w:bCs/>
      <w:sz w:val="20"/>
      <w:szCs w:val="20"/>
      <w:lang w:val="x-none"/>
      <w14:ligatures w14:val="standardContextual"/>
    </w:rPr>
  </w:style>
  <w:style w:type="paragraph" w:customStyle="1" w:styleId="affffffffffffffffff0">
    <w:name w:val="Название таблицы"/>
    <w:basedOn w:val="af5"/>
    <w:qFormat/>
    <w:rsid w:val="005E2961"/>
    <w:pPr>
      <w:keepNext/>
      <w:keepLines/>
      <w:autoSpaceDN w:val="0"/>
      <w:adjustRightInd w:val="0"/>
      <w:spacing w:before="120" w:line="360" w:lineRule="auto"/>
      <w:ind w:right="284" w:firstLine="624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fffff1">
    <w:name w:val="Шапка таблицы"/>
    <w:basedOn w:val="af5"/>
    <w:rsid w:val="005E2961"/>
    <w:pPr>
      <w:autoSpaceDN w:val="0"/>
      <w:adjustRightInd w:val="0"/>
      <w:spacing w:before="60" w:after="60"/>
      <w:contextualSpacing/>
      <w:jc w:val="center"/>
      <w:textAlignment w:val="baseline"/>
    </w:pPr>
    <w:rPr>
      <w:rFonts w:eastAsiaTheme="minorEastAsia"/>
      <w:b/>
      <w:sz w:val="20"/>
      <w:lang w:eastAsia="en-US"/>
      <w14:ligatures w14:val="standardContextual"/>
    </w:rPr>
  </w:style>
  <w:style w:type="paragraph" w:customStyle="1" w:styleId="93">
    <w:name w:val="ТЗ.Таблица.Текст 9"/>
    <w:basedOn w:val="affffffffffffff4"/>
    <w:link w:val="94"/>
    <w:uiPriority w:val="29"/>
    <w:qFormat/>
    <w:rsid w:val="005E2961"/>
    <w:pPr>
      <w:spacing w:line="240" w:lineRule="auto"/>
      <w:ind w:firstLine="0"/>
      <w:jc w:val="left"/>
    </w:pPr>
    <w:rPr>
      <w:sz w:val="18"/>
    </w:rPr>
  </w:style>
  <w:style w:type="character" w:customStyle="1" w:styleId="94">
    <w:name w:val="ТЗ.Таблица.Текст 9 Знак"/>
    <w:basedOn w:val="affffffffffffff5"/>
    <w:link w:val="93"/>
    <w:uiPriority w:val="29"/>
    <w:locked/>
    <w:rsid w:val="005E2961"/>
    <w:rPr>
      <w:rFonts w:ascii="Times New Roman" w:eastAsia="Calibri" w:hAnsi="Times New Roman" w:cs="Times New Roman"/>
      <w:bCs/>
      <w:iCs/>
      <w:sz w:val="18"/>
      <w:szCs w:val="24"/>
      <w:lang w:eastAsia="ru-RU"/>
    </w:rPr>
  </w:style>
  <w:style w:type="paragraph" w:customStyle="1" w:styleId="affffffffffffffffff2">
    <w:name w:val="ТЗ.Штамп.полужирный"/>
    <w:link w:val="affffffffffffffffff3"/>
    <w:qFormat/>
    <w:rsid w:val="005E2961"/>
    <w:pPr>
      <w:jc w:val="center"/>
    </w:pPr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character" w:customStyle="1" w:styleId="affffffffffffffffff3">
    <w:name w:val="ТЗ.Штамп.полужирный Знак"/>
    <w:basedOn w:val="affffffffffffffe"/>
    <w:link w:val="affffffffffffffffff2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ffff4">
    <w:name w:val="Согласовано"/>
    <w:link w:val="affffffffffffffffff5"/>
    <w:qFormat/>
    <w:rsid w:val="005E2961"/>
    <w:pPr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fffffffffffff5">
    <w:name w:val="Согласовано Знак"/>
    <w:basedOn w:val="af7"/>
    <w:link w:val="affffffffffffffffff4"/>
    <w:rsid w:val="005E2961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4ff">
    <w:name w:val="ТЗ.Таблица4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affffffffffffffffff6">
    <w:name w:val="Текст пункта (Для титула)"/>
    <w:link w:val="affffffffffffffffff7"/>
    <w:locked/>
    <w:rsid w:val="005E2961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ffffffff7">
    <w:name w:val="Текст пункта (Для титула) Знак"/>
    <w:link w:val="affffffffffffffffff6"/>
    <w:locked/>
    <w:rsid w:val="005E2961"/>
    <w:rPr>
      <w:rFonts w:ascii="Times New Roman" w:eastAsia="Times New Roman" w:hAnsi="Times New Roman" w:cs="Times New Roman"/>
      <w:sz w:val="24"/>
      <w:szCs w:val="24"/>
    </w:rPr>
  </w:style>
  <w:style w:type="paragraph" w:customStyle="1" w:styleId="auto-cursor-target">
    <w:name w:val="auto-cursor-target"/>
    <w:basedOn w:val="af5"/>
    <w:uiPriority w:val="99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tw-data-text">
    <w:name w:val="tw-data-text"/>
    <w:basedOn w:val="af5"/>
    <w:uiPriority w:val="99"/>
    <w:semiHidden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jim-table-header-content">
    <w:name w:val="jim-table-header-content"/>
    <w:basedOn w:val="af7"/>
    <w:rsid w:val="005E2961"/>
  </w:style>
  <w:style w:type="character" w:customStyle="1" w:styleId="aui-lozenge">
    <w:name w:val="aui-lozenge"/>
    <w:basedOn w:val="af7"/>
    <w:rsid w:val="005E2961"/>
  </w:style>
  <w:style w:type="character" w:customStyle="1" w:styleId="total-issues-count">
    <w:name w:val="total-issues-count"/>
    <w:basedOn w:val="af7"/>
    <w:rsid w:val="005E2961"/>
  </w:style>
  <w:style w:type="character" w:customStyle="1" w:styleId="expand-control-icon">
    <w:name w:val="expand-control-icon"/>
    <w:basedOn w:val="af7"/>
    <w:rsid w:val="005E2961"/>
  </w:style>
  <w:style w:type="character" w:customStyle="1" w:styleId="hrcahc">
    <w:name w:val="hrcahc"/>
    <w:basedOn w:val="af7"/>
    <w:rsid w:val="005E2961"/>
  </w:style>
  <w:style w:type="paragraph" w:customStyle="1" w:styleId="s9">
    <w:name w:val="s9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ui-provider">
    <w:name w:val="ui-provider"/>
    <w:basedOn w:val="af7"/>
    <w:rsid w:val="005E2961"/>
  </w:style>
  <w:style w:type="paragraph" w:customStyle="1" w:styleId="10f2">
    <w:name w:val="ТЗ.Таблица.Текст10"/>
    <w:basedOn w:val="afffffffffff5"/>
    <w:link w:val="10f3"/>
    <w:uiPriority w:val="3"/>
    <w:qFormat/>
    <w:rsid w:val="005E2961"/>
    <w:pPr>
      <w:framePr w:hSpace="180" w:wrap="around" w:vAnchor="text" w:hAnchor="text" w:y="1"/>
      <w:spacing w:before="62" w:after="82" w:line="252" w:lineRule="auto"/>
    </w:pPr>
    <w:rPr>
      <w:rFonts w:eastAsia="Calibri"/>
      <w:lang w:eastAsia="ru-RU"/>
    </w:rPr>
  </w:style>
  <w:style w:type="character" w:customStyle="1" w:styleId="10f3">
    <w:name w:val="ТЗ.Таблица.Текст10 Знак"/>
    <w:basedOn w:val="afffffffffff4"/>
    <w:link w:val="10f2"/>
    <w:uiPriority w:val="3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102">
    <w:name w:val="ТЗ.Таблица.Список 1 маркированный 10"/>
    <w:basedOn w:val="1f3"/>
    <w:link w:val="1103"/>
    <w:uiPriority w:val="1"/>
    <w:qFormat/>
    <w:rsid w:val="005E2961"/>
    <w:pPr>
      <w:numPr>
        <w:numId w:val="0"/>
      </w:numPr>
      <w:spacing w:before="0" w:after="0" w:line="276" w:lineRule="auto"/>
    </w:pPr>
    <w:rPr>
      <w:noProof/>
    </w:rPr>
  </w:style>
  <w:style w:type="character" w:customStyle="1" w:styleId="1103">
    <w:name w:val="ТЗ.Таблица.Список 1 маркированный 10 Знак"/>
    <w:basedOn w:val="1fff6"/>
    <w:link w:val="1102"/>
    <w:uiPriority w:val="1"/>
    <w:rsid w:val="005E2961"/>
    <w:rPr>
      <w:rFonts w:ascii="Times New Roman" w:eastAsia="Calibri" w:hAnsi="Times New Roman" w:cs="Times New Roman"/>
      <w:bCs/>
      <w:iCs/>
      <w:noProof/>
      <w:sz w:val="24"/>
      <w:szCs w:val="24"/>
      <w:lang w:eastAsia="ru-RU"/>
    </w:rPr>
  </w:style>
  <w:style w:type="paragraph" w:customStyle="1" w:styleId="1f4">
    <w:name w:val="Нумерованный заголовок 1"/>
    <w:basedOn w:val="1d"/>
    <w:next w:val="afffffffffffe"/>
    <w:qFormat/>
    <w:rsid w:val="005E2961"/>
    <w:pPr>
      <w:keepNext w:val="0"/>
      <w:keepLines w:val="0"/>
      <w:pageBreakBefore w:val="0"/>
      <w:widowControl w:val="0"/>
      <w:numPr>
        <w:numId w:val="71"/>
      </w:numPr>
      <w:tabs>
        <w:tab w:val="left" w:pos="2127"/>
        <w:tab w:val="center" w:pos="4677"/>
        <w:tab w:val="right" w:pos="9355"/>
      </w:tabs>
      <w:autoSpaceDN w:val="0"/>
      <w:adjustRightInd w:val="0"/>
      <w:spacing w:before="480" w:after="200" w:line="276" w:lineRule="auto"/>
      <w:jc w:val="both"/>
      <w:textAlignment w:val="baseline"/>
    </w:pPr>
    <w:rPr>
      <w:rFonts w:eastAsia="Calibri" w:cs="Times New Roman"/>
      <w:bCs w:val="0"/>
      <w:sz w:val="28"/>
      <w:szCs w:val="36"/>
      <w:lang w:eastAsia="en-US"/>
      <w14:ligatures w14:val="standardContextual"/>
    </w:rPr>
  </w:style>
  <w:style w:type="paragraph" w:customStyle="1" w:styleId="2f0">
    <w:name w:val="Нумерованный заголовок 2"/>
    <w:basedOn w:val="2a"/>
    <w:next w:val="afffffffffffe"/>
    <w:qFormat/>
    <w:rsid w:val="005E2961"/>
    <w:pPr>
      <w:widowControl w:val="0"/>
      <w:numPr>
        <w:numId w:val="71"/>
      </w:numPr>
      <w:tabs>
        <w:tab w:val="left" w:pos="2127"/>
        <w:tab w:val="center" w:pos="4677"/>
        <w:tab w:val="right" w:pos="9355"/>
      </w:tabs>
      <w:autoSpaceDN w:val="0"/>
      <w:adjustRightInd w:val="0"/>
      <w:spacing w:before="120" w:line="276" w:lineRule="auto"/>
      <w:textAlignment w:val="baseline"/>
    </w:pPr>
    <w:rPr>
      <w:rFonts w:eastAsia="Calibri" w:cs="Times New Roman"/>
      <w:bCs w:val="0"/>
      <w:iCs w:val="0"/>
      <w:lang w:eastAsia="en-US"/>
      <w14:ligatures w14:val="standardContextual"/>
    </w:rPr>
  </w:style>
  <w:style w:type="paragraph" w:customStyle="1" w:styleId="3e">
    <w:name w:val="Нумерованный заголовок 3"/>
    <w:basedOn w:val="39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left" w:pos="142"/>
        <w:tab w:val="left" w:pos="284"/>
        <w:tab w:val="left" w:pos="1418"/>
        <w:tab w:val="center" w:pos="4677"/>
        <w:tab w:val="right" w:pos="9355"/>
      </w:tabs>
      <w:autoSpaceDN w:val="0"/>
      <w:adjustRightInd w:val="0"/>
      <w:spacing w:before="120" w:line="276" w:lineRule="auto"/>
      <w:textAlignment w:val="baseline"/>
    </w:pPr>
    <w:rPr>
      <w:rFonts w:eastAsia="Calibri" w:cs="Times New Roman"/>
      <w:bCs w:val="0"/>
      <w:lang w:eastAsia="en-US"/>
      <w14:ligatures w14:val="standardContextual"/>
    </w:rPr>
  </w:style>
  <w:style w:type="paragraph" w:customStyle="1" w:styleId="47">
    <w:name w:val="Нумерованный заголовок 4"/>
    <w:basedOn w:val="43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clear" w:pos="993"/>
        <w:tab w:val="left" w:pos="2410"/>
        <w:tab w:val="center" w:pos="4677"/>
        <w:tab w:val="right" w:pos="9355"/>
      </w:tabs>
      <w:autoSpaceDN w:val="0"/>
      <w:adjustRightInd w:val="0"/>
      <w:spacing w:before="0" w:after="200" w:line="276" w:lineRule="auto"/>
      <w:textAlignment w:val="baseline"/>
    </w:pPr>
    <w:rPr>
      <w:rFonts w:eastAsia="Calibri" w:cs="Times New Roman"/>
      <w:bCs w:val="0"/>
      <w:szCs w:val="20"/>
      <w:lang w:eastAsia="en-US"/>
      <w14:ligatures w14:val="standardContextual"/>
    </w:rPr>
  </w:style>
  <w:style w:type="paragraph" w:customStyle="1" w:styleId="55">
    <w:name w:val="Нумерованный заголовок 5"/>
    <w:basedOn w:val="51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left" w:pos="2410"/>
        <w:tab w:val="center" w:pos="4677"/>
        <w:tab w:val="right" w:pos="9355"/>
      </w:tabs>
      <w:autoSpaceDN w:val="0"/>
      <w:adjustRightInd w:val="0"/>
      <w:spacing w:before="0" w:after="200" w:line="276" w:lineRule="auto"/>
      <w:jc w:val="both"/>
      <w:textAlignment w:val="baseline"/>
    </w:pPr>
    <w:rPr>
      <w:rFonts w:eastAsia="Calibri" w:cs="Times New Roman"/>
      <w:b w:val="0"/>
      <w:bCs w:val="0"/>
      <w:i/>
      <w:szCs w:val="18"/>
      <w:lang w:eastAsia="en-US"/>
      <w14:ligatures w14:val="standardContextual"/>
    </w:rPr>
  </w:style>
  <w:style w:type="paragraph" w:customStyle="1" w:styleId="affffffffffffffffff8">
    <w:name w:val="Основной текст абзаца"/>
    <w:basedOn w:val="af5"/>
    <w:link w:val="affffffffffffffffff9"/>
    <w:qFormat/>
    <w:rsid w:val="005E2961"/>
    <w:pPr>
      <w:tabs>
        <w:tab w:val="center" w:pos="4677"/>
        <w:tab w:val="right" w:pos="9355"/>
      </w:tabs>
      <w:autoSpaceDN w:val="0"/>
      <w:adjustRightInd w:val="0"/>
      <w:spacing w:before="120" w:after="120"/>
      <w:ind w:firstLine="709"/>
      <w:textAlignment w:val="baseline"/>
    </w:pPr>
    <w:rPr>
      <w:rFonts w:eastAsiaTheme="minorHAnsi"/>
      <w:lang w:eastAsia="en-US"/>
      <w14:ligatures w14:val="standardContextual"/>
    </w:rPr>
  </w:style>
  <w:style w:type="character" w:customStyle="1" w:styleId="affffffffffffffffff9">
    <w:name w:val="Основной текст абзаца Знак"/>
    <w:basedOn w:val="af7"/>
    <w:link w:val="affffffffffffffffff8"/>
    <w:rsid w:val="005E2961"/>
    <w:rPr>
      <w:rFonts w:ascii="Times New Roman" w:eastAsiaTheme="minorHAnsi" w:hAnsi="Times New Roman" w:cs="Times New Roman"/>
      <w:sz w:val="24"/>
      <w:szCs w:val="24"/>
      <w14:ligatures w14:val="standardContextual"/>
    </w:rPr>
  </w:style>
  <w:style w:type="paragraph" w:customStyle="1" w:styleId="03">
    <w:name w:val="Стиль Маркированный список + Перед:  0 пт"/>
    <w:basedOn w:val="affffffffe"/>
    <w:uiPriority w:val="99"/>
    <w:rsid w:val="005E2961"/>
    <w:pPr>
      <w:tabs>
        <w:tab w:val="left" w:pos="993"/>
      </w:tabs>
      <w:autoSpaceDN w:val="0"/>
      <w:adjustRightInd w:val="0"/>
      <w:spacing w:after="120"/>
      <w:ind w:left="1929" w:firstLine="709"/>
      <w:textAlignment w:val="baseline"/>
    </w:pPr>
    <w:rPr>
      <w:rFonts w:eastAsia="Calibri"/>
      <w:szCs w:val="20"/>
      <w:lang w:eastAsia="en-US"/>
      <w14:ligatures w14:val="standardContextual"/>
    </w:rPr>
  </w:style>
  <w:style w:type="paragraph" w:customStyle="1" w:styleId="Head2">
    <w:name w:val="_Head2"/>
    <w:next w:val="PlainText0"/>
    <w:qFormat/>
    <w:rsid w:val="005E2961"/>
    <w:pPr>
      <w:keepNext/>
      <w:keepLines/>
      <w:numPr>
        <w:ilvl w:val="1"/>
        <w:numId w:val="72"/>
      </w:numPr>
      <w:tabs>
        <w:tab w:val="left" w:pos="852"/>
        <w:tab w:val="left" w:pos="8931"/>
      </w:tabs>
      <w:spacing w:after="0" w:line="276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Head3">
    <w:name w:val="_Head3"/>
    <w:next w:val="PlainText0"/>
    <w:qFormat/>
    <w:rsid w:val="005E2961"/>
    <w:pPr>
      <w:keepNext/>
      <w:keepLines/>
      <w:numPr>
        <w:ilvl w:val="2"/>
        <w:numId w:val="72"/>
      </w:numPr>
      <w:tabs>
        <w:tab w:val="left" w:pos="852"/>
      </w:tabs>
      <w:spacing w:after="0" w:line="276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Head4">
    <w:name w:val="_Head4"/>
    <w:basedOn w:val="af5"/>
    <w:next w:val="PlainText0"/>
    <w:qFormat/>
    <w:rsid w:val="005E2961"/>
    <w:pPr>
      <w:keepNext/>
      <w:keepLines/>
      <w:numPr>
        <w:ilvl w:val="3"/>
        <w:numId w:val="72"/>
      </w:numPr>
      <w:tabs>
        <w:tab w:val="left" w:pos="852"/>
      </w:tabs>
      <w:autoSpaceDN w:val="0"/>
      <w:adjustRightInd w:val="0"/>
      <w:spacing w:line="276" w:lineRule="auto"/>
      <w:textAlignment w:val="baseline"/>
      <w:outlineLvl w:val="3"/>
    </w:pPr>
    <w:rPr>
      <w:rFonts w:eastAsiaTheme="minorEastAsia"/>
      <w:b/>
      <w:szCs w:val="20"/>
      <w:lang w:eastAsia="en-US"/>
      <w14:ligatures w14:val="standardContextual"/>
    </w:rPr>
  </w:style>
  <w:style w:type="paragraph" w:customStyle="1" w:styleId="Head5">
    <w:name w:val="_Head5"/>
    <w:next w:val="PlainText0"/>
    <w:qFormat/>
    <w:rsid w:val="005E2961"/>
    <w:pPr>
      <w:keepNext/>
      <w:keepLines/>
      <w:numPr>
        <w:ilvl w:val="4"/>
        <w:numId w:val="72"/>
      </w:numPr>
      <w:tabs>
        <w:tab w:val="left" w:pos="852"/>
      </w:tabs>
      <w:spacing w:after="0" w:line="276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Head6">
    <w:name w:val="_Head6"/>
    <w:next w:val="PlainText0"/>
    <w:qFormat/>
    <w:rsid w:val="005E2961"/>
    <w:pPr>
      <w:keepNext/>
      <w:keepLines/>
      <w:numPr>
        <w:ilvl w:val="5"/>
        <w:numId w:val="72"/>
      </w:numPr>
      <w:spacing w:after="0" w:line="276" w:lineRule="auto"/>
      <w:jc w:val="both"/>
      <w:outlineLvl w:val="5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TitleAffirmation">
    <w:name w:val="_TitleAffirmation"/>
    <w:qFormat/>
    <w:rsid w:val="005E2961"/>
    <w:pPr>
      <w:spacing w:after="0" w:line="240" w:lineRule="auto"/>
    </w:pPr>
    <w:rPr>
      <w:rFonts w:ascii="Times New Roman" w:eastAsia="Times New Roman" w:hAnsi="Times New Roman" w:cs="Arial"/>
      <w:bCs/>
      <w:kern w:val="32"/>
      <w:sz w:val="24"/>
      <w:szCs w:val="32"/>
      <w:lang w:eastAsia="ru-RU"/>
    </w:rPr>
  </w:style>
  <w:style w:type="character" w:customStyle="1" w:styleId="company-infotext">
    <w:name w:val="company-info__text"/>
    <w:basedOn w:val="af7"/>
    <w:rsid w:val="005E2961"/>
  </w:style>
  <w:style w:type="paragraph" w:customStyle="1" w:styleId="46">
    <w:name w:val="_Маркированный список уровня 4"/>
    <w:basedOn w:val="3d"/>
    <w:link w:val="4ff0"/>
    <w:qFormat/>
    <w:rsid w:val="005E2961"/>
    <w:pPr>
      <w:numPr>
        <w:ilvl w:val="0"/>
        <w:numId w:val="74"/>
      </w:numPr>
      <w:tabs>
        <w:tab w:val="clear" w:pos="1559"/>
        <w:tab w:val="left" w:pos="2410"/>
      </w:tabs>
      <w:autoSpaceDN/>
      <w:adjustRightInd/>
      <w:ind w:left="2410" w:hanging="425"/>
      <w:textAlignment w:val="auto"/>
    </w:pPr>
    <w:rPr>
      <w:rFonts w:eastAsiaTheme="majorEastAsia"/>
      <w:szCs w:val="26"/>
      <w:lang w:val="en-US"/>
      <w14:ligatures w14:val="standardContextual"/>
    </w:rPr>
  </w:style>
  <w:style w:type="character" w:customStyle="1" w:styleId="4ff0">
    <w:name w:val="_Маркированный список уровня 4 Знак"/>
    <w:basedOn w:val="3f2"/>
    <w:link w:val="46"/>
    <w:rsid w:val="005E2961"/>
    <w:rPr>
      <w:rFonts w:ascii="Times New Roman" w:eastAsiaTheme="majorEastAsia" w:hAnsi="Times New Roman" w:cs="Times New Roman"/>
      <w:color w:val="000000" w:themeColor="text1"/>
      <w:sz w:val="24"/>
      <w:szCs w:val="26"/>
      <w:lang w:val="en-US" w:eastAsia="ru-RU"/>
      <w14:ligatures w14:val="standardContextual"/>
    </w:rPr>
  </w:style>
  <w:style w:type="paragraph" w:styleId="20">
    <w:name w:val="List Bullet 2"/>
    <w:basedOn w:val="af5"/>
    <w:rsid w:val="005E2961"/>
    <w:pPr>
      <w:numPr>
        <w:numId w:val="75"/>
      </w:numPr>
      <w:autoSpaceDN w:val="0"/>
      <w:adjustRightInd w:val="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xl17">
    <w:name w:val="xl17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8">
    <w:name w:val="xl1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9">
    <w:name w:val="xl1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0">
    <w:name w:val="xl20"/>
    <w:basedOn w:val="af5"/>
    <w:rsid w:val="005E2961"/>
    <w:pPr>
      <w:widowControl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1">
    <w:name w:val="xl21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4">
    <w:name w:val="xl24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8">
    <w:name w:val="xl2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9">
    <w:name w:val="xl2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2"/>
      <w:sz w:val="20"/>
      <w:szCs w:val="20"/>
      <w14:ligatures w14:val="standardContextual"/>
    </w:rPr>
  </w:style>
  <w:style w:type="paragraph" w:customStyle="1" w:styleId="xl32">
    <w:name w:val="xl32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top"/>
    </w:pPr>
    <w:rPr>
      <w:b/>
      <w:bCs/>
      <w:kern w:val="2"/>
      <w:sz w:val="20"/>
      <w:szCs w:val="20"/>
      <w14:ligatures w14:val="standardContextual"/>
    </w:rPr>
  </w:style>
  <w:style w:type="paragraph" w:customStyle="1" w:styleId="xl39">
    <w:name w:val="xl39"/>
    <w:basedOn w:val="af5"/>
    <w:rsid w:val="005E2961"/>
    <w:pPr>
      <w:widowControl/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40">
    <w:name w:val="xl40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000000"/>
      <w:kern w:val="2"/>
      <w:sz w:val="20"/>
      <w:szCs w:val="20"/>
      <w14:ligatures w14:val="standardContextual"/>
    </w:rPr>
  </w:style>
  <w:style w:type="paragraph" w:customStyle="1" w:styleId="xl41">
    <w:name w:val="xl41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0563C1"/>
      <w:kern w:val="2"/>
      <w:sz w:val="20"/>
      <w:szCs w:val="20"/>
      <w:u w:val="single"/>
      <w14:ligatures w14:val="standardContextual"/>
    </w:rPr>
  </w:style>
  <w:style w:type="paragraph" w:customStyle="1" w:styleId="xl47">
    <w:name w:val="xl47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48">
    <w:name w:val="xl4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54">
    <w:name w:val="xl54"/>
    <w:basedOn w:val="af5"/>
    <w:rsid w:val="005E2961"/>
    <w:pPr>
      <w:widowControl/>
      <w:pBdr>
        <w:top w:val="single" w:sz="8" w:space="0" w:color="000000"/>
        <w:left w:val="single" w:sz="4" w:space="0" w:color="auto"/>
        <w:bottom w:val="single" w:sz="4" w:space="0" w:color="auto"/>
        <w:right w:val="single" w:sz="8" w:space="0" w:color="000000"/>
      </w:pBdr>
      <w:shd w:val="clear" w:color="000000" w:fill="92D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99">
    <w:name w:val="xl9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FF0000"/>
      <w:kern w:val="2"/>
      <w:sz w:val="20"/>
      <w:szCs w:val="20"/>
      <w14:ligatures w14:val="standardContextual"/>
    </w:rPr>
  </w:style>
  <w:style w:type="paragraph" w:customStyle="1" w:styleId="xl100">
    <w:name w:val="xl100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top"/>
    </w:pPr>
    <w:rPr>
      <w:color w:val="FF0000"/>
      <w:kern w:val="2"/>
      <w:sz w:val="20"/>
      <w:szCs w:val="20"/>
      <w14:ligatures w14:val="standardContextual"/>
    </w:rPr>
  </w:style>
  <w:style w:type="paragraph" w:customStyle="1" w:styleId="xl119">
    <w:name w:val="xl119"/>
    <w:basedOn w:val="af5"/>
    <w:rsid w:val="005E296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21">
    <w:name w:val="xl121"/>
    <w:basedOn w:val="af5"/>
    <w:rsid w:val="005E296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character" w:customStyle="1" w:styleId="font51">
    <w:name w:val="font51"/>
    <w:basedOn w:val="af7"/>
    <w:rsid w:val="005E2961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61">
    <w:name w:val="font61"/>
    <w:basedOn w:val="af7"/>
    <w:rsid w:val="005E2961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paragraph" w:customStyle="1" w:styleId="affffffffffffffffffa">
    <w:name w:val="титул_название документа"/>
    <w:basedOn w:val="af5"/>
    <w:link w:val="affffffffffffffffffb"/>
    <w:qFormat/>
    <w:rsid w:val="005E2961"/>
    <w:pPr>
      <w:widowControl/>
      <w:spacing w:before="240" w:after="120"/>
      <w:jc w:val="center"/>
    </w:pPr>
    <w:rPr>
      <w:caps/>
      <w:kern w:val="2"/>
      <w:sz w:val="32"/>
      <w:szCs w:val="32"/>
      <w:lang w:eastAsia="en-US"/>
    </w:rPr>
  </w:style>
  <w:style w:type="character" w:customStyle="1" w:styleId="affffffffffffffffffb">
    <w:name w:val="титул_название документа Знак"/>
    <w:basedOn w:val="af7"/>
    <w:link w:val="affffffffffffffffffa"/>
    <w:rsid w:val="005E2961"/>
    <w:rPr>
      <w:rFonts w:ascii="Times New Roman" w:eastAsia="Times New Roman" w:hAnsi="Times New Roman" w:cs="Times New Roman"/>
      <w:caps/>
      <w:kern w:val="2"/>
      <w:sz w:val="32"/>
      <w:szCs w:val="32"/>
    </w:rPr>
  </w:style>
  <w:style w:type="paragraph" w:customStyle="1" w:styleId="affffffffffffffffffc">
    <w:name w:val="рисунок_подпись"/>
    <w:link w:val="Char"/>
    <w:autoRedefine/>
    <w:qFormat/>
    <w:rsid w:val="005E2961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f7"/>
    <w:link w:val="affffffffffffffffffc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bric-editor-annotation">
    <w:name w:val="fabric-editor-annotation"/>
    <w:basedOn w:val="af7"/>
    <w:rsid w:val="005E2961"/>
  </w:style>
  <w:style w:type="paragraph" w:customStyle="1" w:styleId="p1">
    <w:name w:val="p1"/>
    <w:basedOn w:val="af5"/>
    <w:rsid w:val="005E2961"/>
    <w:pPr>
      <w:widowControl/>
      <w:spacing w:before="100" w:beforeAutospacing="1" w:after="100" w:afterAutospacing="1"/>
      <w:jc w:val="left"/>
    </w:pPr>
  </w:style>
  <w:style w:type="paragraph" w:customStyle="1" w:styleId="affffffffffffffffffd">
    <w:name w:val="_Табл_Текст"/>
    <w:basedOn w:val="af5"/>
    <w:rsid w:val="005E2961"/>
    <w:pPr>
      <w:widowControl/>
      <w:jc w:val="left"/>
    </w:pPr>
    <w:rPr>
      <w:rFonts w:eastAsiaTheme="minorEastAsia"/>
      <w:szCs w:val="20"/>
      <w:lang w:eastAsia="en-US"/>
      <w14:ligatures w14:val="standardContextual"/>
    </w:rPr>
  </w:style>
  <w:style w:type="character" w:customStyle="1" w:styleId="1ffff4">
    <w:name w:val="НЗП1 Знак"/>
    <w:link w:val="1ffff5"/>
    <w:uiPriority w:val="3"/>
    <w:qFormat/>
    <w:rsid w:val="005E2961"/>
    <w:rPr>
      <w:color w:val="000000"/>
      <w:sz w:val="28"/>
      <w:szCs w:val="28"/>
    </w:rPr>
  </w:style>
  <w:style w:type="paragraph" w:customStyle="1" w:styleId="1ffff5">
    <w:name w:val="НЗП1"/>
    <w:link w:val="1ffff4"/>
    <w:uiPriority w:val="3"/>
    <w:qFormat/>
    <w:rsid w:val="005E2961"/>
    <w:pPr>
      <w:spacing w:beforeAutospacing="1" w:after="0" w:afterAutospacing="1" w:line="360" w:lineRule="auto"/>
      <w:jc w:val="both"/>
      <w:outlineLvl w:val="7"/>
    </w:pPr>
    <w:rPr>
      <w:color w:val="000000"/>
      <w:sz w:val="28"/>
      <w:szCs w:val="28"/>
    </w:rPr>
  </w:style>
  <w:style w:type="character" w:customStyle="1" w:styleId="1fffc">
    <w:name w:val="Стиль1 Знак"/>
    <w:link w:val="16"/>
    <w:uiPriority w:val="99"/>
    <w:rsid w:val="005E2961"/>
    <w:rPr>
      <w:rFonts w:ascii="Times New Roman" w:hAnsi="Times New Roman" w:cs="Times New Roman"/>
      <w:b/>
      <w:sz w:val="28"/>
      <w:szCs w:val="24"/>
      <w14:ligatures w14:val="standardContextual"/>
    </w:rPr>
  </w:style>
  <w:style w:type="paragraph" w:customStyle="1" w:styleId="phbase">
    <w:name w:val="ph_base"/>
    <w:link w:val="phbase0"/>
    <w:rsid w:val="005E2961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bibliography">
    <w:name w:val="ph_bibliography"/>
    <w:basedOn w:val="phbase"/>
    <w:rsid w:val="005E2961"/>
    <w:pPr>
      <w:numPr>
        <w:numId w:val="76"/>
      </w:numPr>
      <w:tabs>
        <w:tab w:val="clear" w:pos="720"/>
        <w:tab w:val="num" w:pos="360"/>
      </w:tabs>
      <w:spacing w:before="60" w:after="60" w:line="240" w:lineRule="auto"/>
      <w:ind w:left="1134" w:hanging="425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5E2961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5E2961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5E2961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E2961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5E2961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title">
    <w:name w:val="ph_confirmstamp_title"/>
    <w:basedOn w:val="phconfirmstamp"/>
    <w:next w:val="phconfirmstampstamp0"/>
    <w:rsid w:val="005E2961"/>
    <w:rPr>
      <w:b/>
      <w:caps/>
      <w:szCs w:val="24"/>
    </w:rPr>
  </w:style>
  <w:style w:type="paragraph" w:customStyle="1" w:styleId="phexample">
    <w:name w:val="ph_example"/>
    <w:basedOn w:val="phbase"/>
    <w:rsid w:val="005E2961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link w:val="phfigureChar"/>
    <w:rsid w:val="005E2961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E2961"/>
    <w:pPr>
      <w:spacing w:before="120"/>
    </w:pPr>
  </w:style>
  <w:style w:type="paragraph" w:customStyle="1" w:styleId="phfiguretitle">
    <w:name w:val="ph_figure_title"/>
    <w:basedOn w:val="phfigure"/>
    <w:next w:val="phnormal"/>
    <w:link w:val="phfiguretitleChar"/>
    <w:rsid w:val="005E2961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E2961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7"/>
    <w:rsid w:val="005E2961"/>
  </w:style>
  <w:style w:type="character" w:customStyle="1" w:styleId="phinline8">
    <w:name w:val="ph_inline_8"/>
    <w:rsid w:val="005E2961"/>
    <w:rPr>
      <w:sz w:val="16"/>
    </w:rPr>
  </w:style>
  <w:style w:type="character" w:customStyle="1" w:styleId="phinlinebolditalic">
    <w:name w:val="ph_inline_bolditalic"/>
    <w:rsid w:val="005E2961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E2961"/>
    <w:rPr>
      <w:rFonts w:ascii="Courier New" w:hAnsi="Courier New"/>
      <w:sz w:val="24"/>
    </w:rPr>
  </w:style>
  <w:style w:type="character" w:customStyle="1" w:styleId="phinlinefirstterm">
    <w:name w:val="ph_inline_firstterm"/>
    <w:rsid w:val="005E2961"/>
    <w:rPr>
      <w:i/>
      <w:sz w:val="24"/>
    </w:rPr>
  </w:style>
  <w:style w:type="character" w:customStyle="1" w:styleId="phinlineguiitem">
    <w:name w:val="ph_inline_guiitem"/>
    <w:rsid w:val="005E2961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5E2961"/>
    <w:rPr>
      <w:b/>
      <w:smallCaps/>
      <w:sz w:val="24"/>
    </w:rPr>
  </w:style>
  <w:style w:type="paragraph" w:customStyle="1" w:styleId="ul">
    <w:name w:val="ul"/>
    <w:link w:val="ul0"/>
    <w:qFormat/>
    <w:rsid w:val="005E2961"/>
    <w:pPr>
      <w:tabs>
        <w:tab w:val="left" w:pos="1276"/>
        <w:tab w:val="num" w:pos="1457"/>
      </w:tabs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phinlinesuperline">
    <w:name w:val="ph_inline_superline"/>
    <w:rsid w:val="005E2961"/>
    <w:rPr>
      <w:vertAlign w:val="superscript"/>
    </w:rPr>
  </w:style>
  <w:style w:type="character" w:customStyle="1" w:styleId="phinlineunderline">
    <w:name w:val="ph_inline_underline"/>
    <w:rsid w:val="005E2961"/>
    <w:rPr>
      <w:u w:val="single"/>
      <w:lang w:val="ru-RU"/>
    </w:rPr>
  </w:style>
  <w:style w:type="character" w:customStyle="1" w:styleId="phinlineunderlineitalic">
    <w:name w:val="ph_inline_underlineitalic"/>
    <w:rsid w:val="005E2961"/>
    <w:rPr>
      <w:i/>
      <w:u w:val="single"/>
      <w:lang w:val="ru-RU"/>
    </w:rPr>
  </w:style>
  <w:style w:type="character" w:customStyle="1" w:styleId="phinlineuppercase">
    <w:name w:val="ph_inline_uppercase"/>
    <w:rsid w:val="005E2961"/>
    <w:rPr>
      <w:caps/>
      <w:lang w:val="ru-RU"/>
    </w:rPr>
  </w:style>
  <w:style w:type="paragraph" w:customStyle="1" w:styleId="phinset">
    <w:name w:val="ph_inset"/>
    <w:basedOn w:val="phnormal"/>
    <w:next w:val="phnormal"/>
    <w:rsid w:val="005E2961"/>
  </w:style>
  <w:style w:type="paragraph" w:customStyle="1" w:styleId="phinsetcaution">
    <w:name w:val="ph_inset_caution"/>
    <w:basedOn w:val="phinset"/>
    <w:rsid w:val="005E2961"/>
    <w:pPr>
      <w:keepLines/>
    </w:pPr>
  </w:style>
  <w:style w:type="paragraph" w:customStyle="1" w:styleId="phinsetnote">
    <w:name w:val="ph_inset_note"/>
    <w:basedOn w:val="phinset"/>
    <w:rsid w:val="005E2961"/>
    <w:pPr>
      <w:keepLines/>
    </w:pPr>
  </w:style>
  <w:style w:type="paragraph" w:customStyle="1" w:styleId="phinsettitle">
    <w:name w:val="ph_inset_title"/>
    <w:basedOn w:val="phinset"/>
    <w:next w:val="phinsetnote"/>
    <w:rsid w:val="005E2961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E2961"/>
    <w:pPr>
      <w:keepLines/>
    </w:pPr>
  </w:style>
  <w:style w:type="paragraph" w:customStyle="1" w:styleId="phlistordered1">
    <w:name w:val="ph_list_ordered_1"/>
    <w:basedOn w:val="phnormal"/>
    <w:rsid w:val="005E2961"/>
    <w:pPr>
      <w:numPr>
        <w:numId w:val="77"/>
      </w:numPr>
      <w:tabs>
        <w:tab w:val="clear" w:pos="1780"/>
        <w:tab w:val="num" w:pos="1134"/>
      </w:tabs>
      <w:ind w:left="1134" w:right="-2" w:hanging="425"/>
    </w:pPr>
  </w:style>
  <w:style w:type="paragraph" w:customStyle="1" w:styleId="phlistordereda">
    <w:name w:val="ph_list_ordered_aбв"/>
    <w:basedOn w:val="phnormal"/>
    <w:rsid w:val="005E2961"/>
    <w:pPr>
      <w:numPr>
        <w:numId w:val="78"/>
      </w:numPr>
      <w:tabs>
        <w:tab w:val="num" w:pos="720"/>
        <w:tab w:val="num" w:pos="1134"/>
      </w:tabs>
      <w:ind w:left="720" w:right="-2" w:hanging="363"/>
    </w:pPr>
  </w:style>
  <w:style w:type="paragraph" w:customStyle="1" w:styleId="phlistorderedtitle">
    <w:name w:val="ph_list_ordered_title"/>
    <w:basedOn w:val="phnormal"/>
    <w:next w:val="phlistordered1"/>
    <w:rsid w:val="005E2961"/>
    <w:pPr>
      <w:keepNext/>
    </w:pPr>
  </w:style>
  <w:style w:type="paragraph" w:customStyle="1" w:styleId="phstamp">
    <w:name w:val="ph_stamp"/>
    <w:basedOn w:val="phbase"/>
    <w:rsid w:val="005E2961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E2961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E2961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E2961"/>
    <w:pPr>
      <w:ind w:left="57"/>
    </w:pPr>
    <w:rPr>
      <w:i/>
    </w:rPr>
  </w:style>
  <w:style w:type="paragraph" w:customStyle="1" w:styleId="phtablecell">
    <w:name w:val="ph_table_cell"/>
    <w:basedOn w:val="phbase"/>
    <w:rsid w:val="005E2961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qFormat/>
    <w:rsid w:val="005E2961"/>
    <w:pPr>
      <w:jc w:val="center"/>
    </w:pPr>
  </w:style>
  <w:style w:type="paragraph" w:customStyle="1" w:styleId="phtitlevoid">
    <w:name w:val="ph_title_void"/>
    <w:basedOn w:val="phbase"/>
    <w:next w:val="phnormal"/>
    <w:link w:val="phtitlevoid0"/>
    <w:rsid w:val="005E2961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E2961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E2961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E2961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E2961"/>
    <w:pPr>
      <w:spacing w:before="240"/>
    </w:pPr>
    <w:rPr>
      <w:b/>
      <w:sz w:val="26"/>
    </w:rPr>
  </w:style>
  <w:style w:type="paragraph" w:customStyle="1" w:styleId="phtitlepagedocument">
    <w:name w:val="ph_titlepage_document"/>
    <w:basedOn w:val="phtitlepage"/>
    <w:autoRedefine/>
    <w:rsid w:val="005E2961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5E2961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5E2961"/>
    <w:rPr>
      <w:b/>
      <w:sz w:val="32"/>
    </w:rPr>
  </w:style>
  <w:style w:type="paragraph" w:customStyle="1" w:styleId="phheader1withoutnum">
    <w:name w:val="ph_header_1_without_num"/>
    <w:basedOn w:val="1d"/>
    <w:next w:val="phnormal"/>
    <w:rsid w:val="005E2961"/>
    <w:pPr>
      <w:numPr>
        <w:numId w:val="0"/>
      </w:numPr>
      <w:suppressAutoHyphens/>
      <w:autoSpaceDN w:val="0"/>
      <w:adjustRightInd w:val="0"/>
      <w:ind w:left="720"/>
      <w:textAlignment w:val="baseline"/>
    </w:pPr>
    <w:rPr>
      <w:rFonts w:eastAsiaTheme="minorEastAsia"/>
      <w:kern w:val="32"/>
      <w:lang w:eastAsia="en-US"/>
      <w14:ligatures w14:val="standardContextual"/>
    </w:rPr>
  </w:style>
  <w:style w:type="paragraph" w:customStyle="1" w:styleId="phadditontype">
    <w:name w:val="ph_additon_type"/>
    <w:basedOn w:val="phbase"/>
    <w:next w:val="phnormal"/>
    <w:rsid w:val="005E2961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E2961"/>
    <w:rPr>
      <w:u w:val="single"/>
    </w:rPr>
  </w:style>
  <w:style w:type="paragraph" w:customStyle="1" w:styleId="phstampleft">
    <w:name w:val="ph_stamp_left"/>
    <w:basedOn w:val="phstamp"/>
    <w:rsid w:val="005E2961"/>
    <w:pPr>
      <w:jc w:val="left"/>
    </w:pPr>
    <w:rPr>
      <w:sz w:val="18"/>
    </w:rPr>
  </w:style>
  <w:style w:type="paragraph" w:customStyle="1" w:styleId="phlistitemized4">
    <w:name w:val="ph_list_itemized_4"/>
    <w:basedOn w:val="phlistitemized3"/>
    <w:autoRedefine/>
    <w:qFormat/>
    <w:rsid w:val="005E2961"/>
    <w:pPr>
      <w:numPr>
        <w:ilvl w:val="2"/>
        <w:numId w:val="79"/>
      </w:numPr>
      <w:tabs>
        <w:tab w:val="clear" w:pos="2127"/>
        <w:tab w:val="clear" w:pos="2710"/>
        <w:tab w:val="num" w:pos="1134"/>
        <w:tab w:val="num" w:pos="2880"/>
      </w:tabs>
      <w:ind w:left="1134" w:right="0" w:hanging="425"/>
    </w:pPr>
    <w:rPr>
      <w:lang w:val="en-US"/>
    </w:rPr>
  </w:style>
  <w:style w:type="character" w:customStyle="1" w:styleId="phbase0">
    <w:name w:val="ph_base Знак"/>
    <w:link w:val="phbase"/>
    <w:rsid w:val="005E2961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link w:val="phlistitemized2"/>
    <w:rsid w:val="005E29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link w:val="phlistitemized3"/>
    <w:rsid w:val="005E29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ff9"/>
    <w:link w:val="phpagenumber0"/>
    <w:autoRedefine/>
    <w:qFormat/>
    <w:rsid w:val="005E2961"/>
    <w:pPr>
      <w:autoSpaceDN w:val="0"/>
      <w:adjustRightInd w:val="0"/>
      <w:jc w:val="left"/>
      <w:textAlignment w:val="baseline"/>
    </w:pPr>
    <w:rPr>
      <w:rFonts w:eastAsiaTheme="minorEastAsia"/>
      <w:sz w:val="20"/>
      <w:lang w:eastAsia="en-US"/>
      <w14:ligatures w14:val="standardContextual"/>
    </w:rPr>
  </w:style>
  <w:style w:type="character" w:customStyle="1" w:styleId="phpagenumber0">
    <w:name w:val="ph_pagenumber Знак"/>
    <w:link w:val="phpagenumber"/>
    <w:rsid w:val="005E2961"/>
    <w:rPr>
      <w:rFonts w:ascii="Times New Roman" w:hAnsi="Times New Roman" w:cs="Times New Roman"/>
      <w:sz w:val="20"/>
      <w:szCs w:val="24"/>
      <w14:ligatures w14:val="standardContextual"/>
    </w:rPr>
  </w:style>
  <w:style w:type="paragraph" w:customStyle="1" w:styleId="14">
    <w:name w:val="Список_1)"/>
    <w:basedOn w:val="af5"/>
    <w:rsid w:val="005E2961"/>
    <w:pPr>
      <w:numPr>
        <w:numId w:val="80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phtableorderedlist1">
    <w:name w:val="ph_table_orderedlist_1)"/>
    <w:basedOn w:val="phtablecellleft"/>
    <w:autoRedefine/>
    <w:qFormat/>
    <w:rsid w:val="005E2961"/>
    <w:pPr>
      <w:numPr>
        <w:numId w:val="82"/>
      </w:numPr>
      <w:spacing w:after="120"/>
      <w:ind w:left="0" w:firstLine="0"/>
    </w:pPr>
  </w:style>
  <w:style w:type="paragraph" w:customStyle="1" w:styleId="affffffffffffffffffe">
    <w:name w:val="Текст_программы"/>
    <w:rsid w:val="005E2961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f5"/>
    <w:autoRedefine/>
    <w:qFormat/>
    <w:rsid w:val="005E2961"/>
    <w:pPr>
      <w:autoSpaceDN w:val="0"/>
      <w:adjustRightInd w:val="0"/>
      <w:textAlignment w:val="baseline"/>
    </w:pPr>
    <w:rPr>
      <w:rFonts w:ascii="Arial" w:eastAsiaTheme="minorEastAsia" w:hAnsi="Arial" w:cs="Arial"/>
      <w:i/>
      <w:sz w:val="16"/>
      <w:szCs w:val="16"/>
      <w:lang w:eastAsia="en-US"/>
      <w14:ligatures w14:val="standardContextual"/>
    </w:rPr>
  </w:style>
  <w:style w:type="paragraph" w:customStyle="1" w:styleId="ph0">
    <w:name w:val="ph_Рамка_гориз_слева_мал"/>
    <w:basedOn w:val="af5"/>
    <w:autoRedefine/>
    <w:qFormat/>
    <w:rsid w:val="005E2961"/>
    <w:pPr>
      <w:autoSpaceDN w:val="0"/>
      <w:adjustRightInd w:val="0"/>
      <w:spacing w:after="20"/>
      <w:ind w:left="57"/>
      <w:textAlignment w:val="baseline"/>
    </w:pPr>
    <w:rPr>
      <w:rFonts w:ascii="Arial" w:eastAsiaTheme="minorEastAsia" w:hAnsi="Arial" w:cs="Arial"/>
      <w:i/>
      <w:sz w:val="16"/>
      <w:szCs w:val="16"/>
      <w:lang w:eastAsia="en-US"/>
      <w14:ligatures w14:val="standardContextual"/>
    </w:rPr>
  </w:style>
  <w:style w:type="paragraph" w:customStyle="1" w:styleId="phtableorderlist">
    <w:name w:val="ph_table_orderlist_абв"/>
    <w:basedOn w:val="phtablecellleft"/>
    <w:autoRedefine/>
    <w:qFormat/>
    <w:rsid w:val="005E2961"/>
    <w:pPr>
      <w:tabs>
        <w:tab w:val="num" w:pos="284"/>
      </w:tabs>
      <w:ind w:left="284" w:hanging="284"/>
    </w:pPr>
  </w:style>
  <w:style w:type="paragraph" w:customStyle="1" w:styleId="phtableorderlist1">
    <w:name w:val="ph_table_orderlist_1_бок"/>
    <w:basedOn w:val="phtablecellleft"/>
    <w:autoRedefine/>
    <w:qFormat/>
    <w:rsid w:val="005E2961"/>
    <w:pPr>
      <w:numPr>
        <w:numId w:val="81"/>
      </w:numPr>
      <w:tabs>
        <w:tab w:val="num" w:pos="284"/>
      </w:tabs>
      <w:ind w:left="284" w:hanging="284"/>
    </w:pPr>
  </w:style>
  <w:style w:type="paragraph" w:customStyle="1" w:styleId="ph1">
    <w:name w:val="ph_Рамка_гориз_цент_мал"/>
    <w:basedOn w:val="ph0"/>
    <w:autoRedefine/>
    <w:rsid w:val="005E2961"/>
    <w:pPr>
      <w:ind w:left="0"/>
      <w:jc w:val="center"/>
    </w:pPr>
  </w:style>
  <w:style w:type="paragraph" w:customStyle="1" w:styleId="ph2">
    <w:name w:val="ph_Рамка_гориз_круп"/>
    <w:basedOn w:val="af5"/>
    <w:autoRedefine/>
    <w:qFormat/>
    <w:rsid w:val="005E2961"/>
    <w:pPr>
      <w:autoSpaceDN w:val="0"/>
      <w:adjustRightInd w:val="0"/>
      <w:spacing w:after="20"/>
      <w:textAlignment w:val="baseline"/>
    </w:pPr>
    <w:rPr>
      <w:rFonts w:ascii="Arial" w:eastAsiaTheme="minorEastAsia" w:hAnsi="Arial"/>
      <w:i/>
      <w:lang w:eastAsia="en-US"/>
      <w14:ligatures w14:val="standardContextual"/>
    </w:rPr>
  </w:style>
  <w:style w:type="character" w:customStyle="1" w:styleId="phtitlevoid0">
    <w:name w:val="ph_title_void Знак"/>
    <w:link w:val="phtitlevoid"/>
    <w:rsid w:val="005E2961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fffffffffffffffff">
    <w:name w:val="Т_Утв_Согл"/>
    <w:link w:val="afffffffffffffffffff0"/>
    <w:qFormat/>
    <w:rsid w:val="005E2961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ffffffffffffffff1">
    <w:name w:val="Текст таблицы_титул"/>
    <w:link w:val="afffffffffffffffffff2"/>
    <w:qFormat/>
    <w:rsid w:val="005E2961"/>
    <w:pPr>
      <w:framePr w:hSpace="180" w:wrap="around" w:vAnchor="text" w:hAnchor="margin" w:xAlign="center" w:y="186"/>
      <w:spacing w:after="0" w:line="276" w:lineRule="auto"/>
      <w:ind w:right="284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fffffffffffffff0">
    <w:name w:val="Т_Утв_Согл Знак"/>
    <w:link w:val="afffffffffffffffffff"/>
    <w:rsid w:val="005E2961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ffffffffffffffff2">
    <w:name w:val="Текст таблицы_титул Знак"/>
    <w:link w:val="afffffffffffffffffff1"/>
    <w:rsid w:val="005E2961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phlistordered2">
    <w:name w:val="ph_list_ordered_2"/>
    <w:basedOn w:val="phnormal"/>
    <w:rsid w:val="005E2961"/>
    <w:pPr>
      <w:tabs>
        <w:tab w:val="num" w:pos="1208"/>
      </w:tabs>
      <w:ind w:left="1077" w:hanging="357"/>
    </w:pPr>
  </w:style>
  <w:style w:type="paragraph" w:customStyle="1" w:styleId="1ffff6">
    <w:name w:val="Стиль 1"/>
    <w:basedOn w:val="43"/>
    <w:autoRedefine/>
    <w:rsid w:val="005E2961"/>
    <w:pPr>
      <w:numPr>
        <w:ilvl w:val="0"/>
        <w:numId w:val="0"/>
      </w:numPr>
      <w:suppressAutoHyphens/>
      <w:autoSpaceDN w:val="0"/>
      <w:adjustRightInd w:val="0"/>
      <w:ind w:left="2694" w:hanging="36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ffffff3">
    <w:name w:val="титул_шапка"/>
    <w:link w:val="afffffffffffffffffff4"/>
    <w:qFormat/>
    <w:rsid w:val="005E2961"/>
    <w:pPr>
      <w:framePr w:hSpace="180" w:wrap="around" w:vAnchor="text" w:hAnchor="margin" w:x="-426" w:y="186"/>
      <w:spacing w:before="20" w:after="120" w:line="276" w:lineRule="auto"/>
    </w:pPr>
    <w:rPr>
      <w:rFonts w:ascii="Times New Roman" w:hAnsi="Times New Roman" w:cs="Times New Roman"/>
      <w:sz w:val="24"/>
      <w:szCs w:val="24"/>
      <w14:ligatures w14:val="standardContextual"/>
    </w:rPr>
  </w:style>
  <w:style w:type="character" w:customStyle="1" w:styleId="phconfirmstampstamp1">
    <w:name w:val="ph_confirmstamp_stamp Знак"/>
    <w:basedOn w:val="af7"/>
    <w:link w:val="phconfirmstampstamp0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character" w:customStyle="1" w:styleId="afffffffffffffffffff4">
    <w:name w:val="титул_шапка Знак"/>
    <w:basedOn w:val="phconfirmstampstamp1"/>
    <w:link w:val="afffffffffffffffffff3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fffffff5">
    <w:name w:val="Содержание"/>
    <w:link w:val="afffffffffffffffffff6"/>
    <w:autoRedefine/>
    <w:qFormat/>
    <w:rsid w:val="005E2961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character" w:customStyle="1" w:styleId="1f9">
    <w:name w:val="Оглавление 1 Знак"/>
    <w:aliases w:val="ТЗ.Оглавление 1 Знак"/>
    <w:basedOn w:val="af7"/>
    <w:link w:val="1f8"/>
    <w:uiPriority w:val="39"/>
    <w:rsid w:val="005E2961"/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character" w:customStyle="1" w:styleId="afffffffffffffffffff6">
    <w:name w:val="Содержание Знак"/>
    <w:basedOn w:val="1f9"/>
    <w:link w:val="afffffffffffffffffff5"/>
    <w:rsid w:val="005E2961"/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customStyle="1" w:styleId="afffffffffffffffffff7">
    <w:name w:val="табл_шапка"/>
    <w:link w:val="afffffffffffffffffff8"/>
    <w:qFormat/>
    <w:rsid w:val="005E2961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Cs w:val="24"/>
    </w:rPr>
  </w:style>
  <w:style w:type="character" w:customStyle="1" w:styleId="afffffffffffffffffff8">
    <w:name w:val="табл_шапка Знак"/>
    <w:basedOn w:val="af7"/>
    <w:link w:val="afffffffffffffffffff7"/>
    <w:rsid w:val="005E2961"/>
    <w:rPr>
      <w:rFonts w:ascii="Times New Roman" w:hAnsi="Times New Roman" w:cs="Times New Roman"/>
      <w:b/>
      <w:szCs w:val="24"/>
    </w:rPr>
  </w:style>
  <w:style w:type="paragraph" w:customStyle="1" w:styleId="ultab">
    <w:name w:val="ul_tab"/>
    <w:link w:val="ultab0"/>
    <w:qFormat/>
    <w:rsid w:val="005E2961"/>
    <w:pPr>
      <w:numPr>
        <w:numId w:val="83"/>
      </w:numPr>
      <w:tabs>
        <w:tab w:val="left" w:pos="1701"/>
      </w:tabs>
      <w:spacing w:after="0" w:line="360" w:lineRule="auto"/>
      <w:ind w:left="163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5E2961"/>
    <w:rPr>
      <w:rFonts w:ascii="Times New Roman" w:hAnsi="Times New Roman" w:cs="Times New Roman"/>
      <w:sz w:val="24"/>
      <w:szCs w:val="24"/>
    </w:rPr>
  </w:style>
  <w:style w:type="character" w:customStyle="1" w:styleId="ul0">
    <w:name w:val="ul Знак"/>
    <w:basedOn w:val="af7"/>
    <w:link w:val="ul"/>
    <w:rsid w:val="005E2961"/>
    <w:rPr>
      <w:rFonts w:ascii="Times New Roman" w:hAnsi="Times New Roman" w:cs="Times New Roman"/>
      <w:sz w:val="24"/>
      <w:szCs w:val="24"/>
    </w:rPr>
  </w:style>
  <w:style w:type="paragraph" w:customStyle="1" w:styleId="afffffffffffffffffff9">
    <w:name w:val="рисунок"/>
    <w:link w:val="afffffffffffffffffffa"/>
    <w:qFormat/>
    <w:rsid w:val="005E296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fffffffffffffffa">
    <w:name w:val="рисунок Знак"/>
    <w:basedOn w:val="af7"/>
    <w:link w:val="afffffffffffffffffff9"/>
    <w:rsid w:val="005E296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phfigureChar">
    <w:name w:val="ph_figure Char"/>
    <w:basedOn w:val="phbase0"/>
    <w:link w:val="phfigure"/>
    <w:rsid w:val="005E2961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figuretitleChar">
    <w:name w:val="ph_figure_title Char"/>
    <w:basedOn w:val="phfigureChar"/>
    <w:link w:val="phfiguretitle"/>
    <w:rsid w:val="005E2961"/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ffffffffffffffffffb">
    <w:name w:val="Утвержден"/>
    <w:link w:val="afffffffffffffffffffc"/>
    <w:qFormat/>
    <w:rsid w:val="005E2961"/>
    <w:pPr>
      <w:framePr w:hSpace="180" w:wrap="around" w:vAnchor="text" w:hAnchor="margin" w:x="-426" w:y="186"/>
      <w:spacing w:after="0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ffffffffffffffc">
    <w:name w:val="Утвержден Знак"/>
    <w:basedOn w:val="af7"/>
    <w:link w:val="afffffffffffffffffffb"/>
    <w:rsid w:val="005E2961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ultab2">
    <w:name w:val="ul_tab_2"/>
    <w:link w:val="ultab20"/>
    <w:qFormat/>
    <w:rsid w:val="005E2961"/>
    <w:pPr>
      <w:numPr>
        <w:ilvl w:val="1"/>
        <w:numId w:val="83"/>
      </w:numPr>
      <w:spacing w:after="0" w:line="360" w:lineRule="auto"/>
      <w:ind w:hanging="357"/>
    </w:pPr>
    <w:rPr>
      <w:rFonts w:ascii="Times New Roman" w:hAnsi="Times New Roman" w:cs="Times New Roman"/>
      <w:sz w:val="24"/>
      <w:szCs w:val="24"/>
    </w:rPr>
  </w:style>
  <w:style w:type="character" w:customStyle="1" w:styleId="ultab20">
    <w:name w:val="ul_tab_2 Знак"/>
    <w:basedOn w:val="ultab0"/>
    <w:link w:val="ultab2"/>
    <w:rsid w:val="005E2961"/>
    <w:rPr>
      <w:rFonts w:ascii="Times New Roman" w:hAnsi="Times New Roman" w:cs="Times New Roman"/>
      <w:sz w:val="24"/>
      <w:szCs w:val="24"/>
    </w:rPr>
  </w:style>
  <w:style w:type="paragraph" w:customStyle="1" w:styleId="a1">
    <w:name w:val="Табл_список"/>
    <w:basedOn w:val="afffffffffffffff4"/>
    <w:qFormat/>
    <w:rsid w:val="005E2961"/>
    <w:pPr>
      <w:numPr>
        <w:numId w:val="84"/>
      </w:numPr>
      <w:tabs>
        <w:tab w:val="num" w:pos="360"/>
      </w:tabs>
      <w:ind w:left="0" w:firstLine="0"/>
    </w:pPr>
  </w:style>
  <w:style w:type="character" w:customStyle="1" w:styleId="mat-option-text">
    <w:name w:val="mat-option-text"/>
    <w:basedOn w:val="af7"/>
    <w:rsid w:val="005E2961"/>
  </w:style>
  <w:style w:type="character" w:customStyle="1" w:styleId="css-1lcr4h8">
    <w:name w:val="css-1lcr4h8"/>
    <w:basedOn w:val="af7"/>
    <w:rsid w:val="005E2961"/>
  </w:style>
  <w:style w:type="character" w:customStyle="1" w:styleId="phinlinespace">
    <w:name w:val="ph_inline_space"/>
    <w:rsid w:val="005E2961"/>
    <w:rPr>
      <w:spacing w:val="60"/>
    </w:rPr>
  </w:style>
  <w:style w:type="paragraph" w:customStyle="1" w:styleId="afffffffffffffffffffd">
    <w:name w:val="_Основной перед списком с отступом"/>
    <w:basedOn w:val="af6"/>
    <w:next w:val="1a"/>
    <w:link w:val="afffffffffffffffffffe"/>
    <w:qFormat/>
    <w:rsid w:val="005E2961"/>
    <w:pPr>
      <w:keepNext/>
      <w:spacing w:before="120"/>
    </w:pPr>
    <w:rPr>
      <w14:ligatures w14:val="standardContextual"/>
    </w:rPr>
  </w:style>
  <w:style w:type="character" w:customStyle="1" w:styleId="afffffffffffffffffffe">
    <w:name w:val="_Основной перед списком с отступом Знак"/>
    <w:basedOn w:val="affff3"/>
    <w:link w:val="afffffffffffffffffffd"/>
    <w:rsid w:val="005E2961"/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affffffffffffffffffff">
    <w:name w:val="Наименование формы"/>
    <w:basedOn w:val="106"/>
    <w:qFormat/>
    <w:rsid w:val="005E2961"/>
    <w:pPr>
      <w:ind w:left="349"/>
      <w:jc w:val="center"/>
    </w:pPr>
    <w:rPr>
      <w:b/>
      <w:bCs/>
      <w:i/>
      <w:iCs/>
    </w:rPr>
  </w:style>
  <w:style w:type="paragraph" w:customStyle="1" w:styleId="affffffffffffffffffff0">
    <w:name w:val="_!Наименование"/>
    <w:basedOn w:val="106"/>
    <w:qFormat/>
    <w:rsid w:val="005E2961"/>
    <w:pPr>
      <w:ind w:left="349"/>
      <w:jc w:val="center"/>
    </w:pPr>
    <w:rPr>
      <w:b/>
      <w:bCs/>
      <w:i/>
      <w:iCs/>
    </w:rPr>
  </w:style>
  <w:style w:type="character" w:customStyle="1" w:styleId="js-doc-mark">
    <w:name w:val="js-doc-mark"/>
    <w:basedOn w:val="af7"/>
    <w:rsid w:val="005E2961"/>
  </w:style>
  <w:style w:type="paragraph" w:customStyle="1" w:styleId="ol">
    <w:name w:val="ol"/>
    <w:link w:val="ol0"/>
    <w:qFormat/>
    <w:rsid w:val="005E2961"/>
    <w:pPr>
      <w:numPr>
        <w:numId w:val="85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base2">
    <w:name w:val="base2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14:ligatures w14:val="standardContextual"/>
    </w:rPr>
  </w:style>
  <w:style w:type="paragraph" w:customStyle="1" w:styleId="1ffff7">
    <w:name w:val="Заголовок 1_без номера"/>
    <w:basedOn w:val="1d"/>
    <w:link w:val="1ffff8"/>
    <w:qFormat/>
    <w:rsid w:val="005E2961"/>
    <w:pPr>
      <w:numPr>
        <w:numId w:val="0"/>
      </w:numPr>
      <w:suppressAutoHyphens/>
      <w:autoSpaceDN w:val="0"/>
      <w:adjustRightInd w:val="0"/>
      <w:ind w:left="709"/>
      <w:jc w:val="both"/>
      <w:textAlignment w:val="baseline"/>
    </w:pPr>
    <w:rPr>
      <w:rFonts w:eastAsiaTheme="majorEastAsia"/>
      <w:kern w:val="32"/>
      <w14:ligatures w14:val="standardContextual"/>
    </w:rPr>
  </w:style>
  <w:style w:type="character" w:customStyle="1" w:styleId="1ffff8">
    <w:name w:val="Заголовок 1_без номера Знак"/>
    <w:basedOn w:val="1f6"/>
    <w:link w:val="1ffff7"/>
    <w:rsid w:val="005E2961"/>
    <w:rPr>
      <w:rFonts w:ascii="Times New Roman" w:eastAsiaTheme="majorEastAsia" w:hAnsi="Times New Roman" w:cs="Arial"/>
      <w:b/>
      <w:bCs/>
      <w:caps/>
      <w:kern w:val="32"/>
      <w:sz w:val="24"/>
      <w:szCs w:val="32"/>
      <w:lang w:eastAsia="ru-RU"/>
      <w14:ligatures w14:val="standardContextual"/>
    </w:rPr>
  </w:style>
  <w:style w:type="character" w:customStyle="1" w:styleId="ol0">
    <w:name w:val="ol Знак"/>
    <w:basedOn w:val="af7"/>
    <w:link w:val="ol"/>
    <w:rsid w:val="005E2961"/>
    <w:rPr>
      <w:rFonts w:ascii="Times New Roman" w:hAnsi="Times New Roman" w:cs="Times New Roman"/>
      <w:sz w:val="24"/>
      <w:szCs w:val="24"/>
    </w:rPr>
  </w:style>
  <w:style w:type="paragraph" w:customStyle="1" w:styleId="Main">
    <w:name w:val="Main"/>
    <w:basedOn w:val="af5"/>
    <w:link w:val="Main0"/>
    <w:rsid w:val="005E2961"/>
    <w:pPr>
      <w:autoSpaceDN w:val="0"/>
      <w:adjustRightInd w:val="0"/>
      <w:textAlignment w:val="baseline"/>
    </w:pPr>
    <w:rPr>
      <w:bCs/>
      <w:sz w:val="28"/>
      <w:szCs w:val="28"/>
      <w14:ligatures w14:val="standardContextual"/>
    </w:rPr>
  </w:style>
  <w:style w:type="character" w:customStyle="1" w:styleId="Main0">
    <w:name w:val="Main Знак"/>
    <w:link w:val="Main"/>
    <w:rsid w:val="005E2961"/>
    <w:rPr>
      <w:rFonts w:ascii="Times New Roman" w:eastAsia="Times New Roman" w:hAnsi="Times New Roman" w:cs="Times New Roman"/>
      <w:bCs/>
      <w:sz w:val="28"/>
      <w:szCs w:val="28"/>
      <w:lang w:eastAsia="ru-RU"/>
      <w14:ligatures w14:val="standardContextual"/>
    </w:rPr>
  </w:style>
  <w:style w:type="paragraph" w:styleId="affffffffffffffffffff1">
    <w:name w:val="Body Text First Indent"/>
    <w:basedOn w:val="afffffffffffe"/>
    <w:link w:val="affffffffffffffffffff2"/>
    <w:rsid w:val="005E2961"/>
    <w:pPr>
      <w:spacing w:after="0"/>
      <w:ind w:firstLine="360"/>
    </w:pPr>
  </w:style>
  <w:style w:type="character" w:customStyle="1" w:styleId="affffffffffffffffffff2">
    <w:name w:val="Красная строка Знак"/>
    <w:basedOn w:val="affffffffffff"/>
    <w:link w:val="affffffffffffffffffff1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2fff9">
    <w:name w:val="Body Text First Indent 2"/>
    <w:basedOn w:val="afffffffffff0"/>
    <w:link w:val="2fffa"/>
    <w:rsid w:val="005E2961"/>
    <w:pPr>
      <w:widowControl w:val="0"/>
      <w:autoSpaceDN w:val="0"/>
      <w:adjustRightInd w:val="0"/>
      <w:spacing w:after="0" w:line="240" w:lineRule="auto"/>
      <w:ind w:left="360" w:firstLine="360"/>
      <w:jc w:val="both"/>
      <w:textAlignment w:val="baseline"/>
    </w:pPr>
    <w:rPr>
      <w:rFonts w:cs="Times New Roman"/>
      <w:szCs w:val="24"/>
      <w14:ligatures w14:val="standardContextual"/>
    </w:rPr>
  </w:style>
  <w:style w:type="character" w:customStyle="1" w:styleId="2fffa">
    <w:name w:val="Красная строка 2 Знак"/>
    <w:basedOn w:val="afffffffffff1"/>
    <w:link w:val="2fff9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PictureIns">
    <w:name w:val="_PictureIns"/>
    <w:basedOn w:val="af5"/>
    <w:rsid w:val="005E2961"/>
    <w:pPr>
      <w:widowControl/>
      <w:spacing w:before="360" w:after="240" w:line="360" w:lineRule="auto"/>
      <w:jc w:val="center"/>
    </w:pPr>
    <w:rPr>
      <w:noProof/>
      <w:szCs w:val="20"/>
    </w:rPr>
  </w:style>
  <w:style w:type="paragraph" w:customStyle="1" w:styleId="affffffffffffffffffff3">
    <w:name w:val="a"/>
    <w:basedOn w:val="af5"/>
    <w:rsid w:val="005E2961"/>
    <w:pPr>
      <w:widowControl/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</w:rPr>
  </w:style>
  <w:style w:type="paragraph" w:customStyle="1" w:styleId="1ffff9">
    <w:name w:val="1"/>
    <w:basedOn w:val="af5"/>
    <w:rsid w:val="005E2961"/>
    <w:pPr>
      <w:widowControl/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</w:rPr>
  </w:style>
  <w:style w:type="character" w:customStyle="1" w:styleId="loader-wrapper">
    <w:name w:val="loader-wrapper"/>
    <w:basedOn w:val="af7"/>
    <w:rsid w:val="005E2961"/>
  </w:style>
  <w:style w:type="character" w:customStyle="1" w:styleId="red">
    <w:name w:val="red"/>
    <w:basedOn w:val="af7"/>
    <w:rsid w:val="005E2961"/>
  </w:style>
  <w:style w:type="paragraph" w:styleId="affffffffffffffffffff4">
    <w:name w:val="table of authorities"/>
    <w:basedOn w:val="af5"/>
    <w:next w:val="af5"/>
    <w:rsid w:val="005E2961"/>
    <w:pPr>
      <w:autoSpaceDN w:val="0"/>
      <w:adjustRightInd w:val="0"/>
      <w:ind w:left="240" w:hanging="24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nh-number">
    <w:name w:val="nh-number"/>
    <w:basedOn w:val="af7"/>
    <w:rsid w:val="005E2961"/>
  </w:style>
  <w:style w:type="character" w:customStyle="1" w:styleId="plantuml-svg-image">
    <w:name w:val="plantuml-svg-image"/>
    <w:basedOn w:val="af7"/>
    <w:rsid w:val="005E2961"/>
  </w:style>
  <w:style w:type="character" w:customStyle="1" w:styleId="confluence-embedded-file-wrapper">
    <w:name w:val="confluence-embedded-file-wrapper"/>
    <w:basedOn w:val="af7"/>
    <w:rsid w:val="005E2961"/>
  </w:style>
  <w:style w:type="character" w:customStyle="1" w:styleId="1ffffa">
    <w:name w:val="Заголовок1"/>
    <w:basedOn w:val="af7"/>
    <w:rsid w:val="005E2961"/>
  </w:style>
  <w:style w:type="character" w:customStyle="1" w:styleId="expand-icon">
    <w:name w:val="expand-icon"/>
    <w:basedOn w:val="af7"/>
    <w:rsid w:val="005E2961"/>
  </w:style>
  <w:style w:type="paragraph" w:styleId="2fffb">
    <w:name w:val="envelope return"/>
    <w:basedOn w:val="af5"/>
    <w:rsid w:val="005E2961"/>
    <w:pPr>
      <w:autoSpaceDN w:val="0"/>
      <w:adjustRightInd w:val="0"/>
      <w:textAlignment w:val="baseline"/>
    </w:pPr>
    <w:rPr>
      <w:rFonts w:asciiTheme="majorHAnsi" w:eastAsiaTheme="majorEastAsia" w:hAnsiTheme="majorHAnsi" w:cstheme="majorBidi"/>
      <w:sz w:val="20"/>
      <w:szCs w:val="20"/>
      <w:lang w:eastAsia="en-US"/>
      <w14:ligatures w14:val="standardContextual"/>
    </w:rPr>
  </w:style>
  <w:style w:type="paragraph" w:styleId="3fff3">
    <w:name w:val="List Bullet 3"/>
    <w:basedOn w:val="af5"/>
    <w:rsid w:val="005E2961"/>
    <w:pPr>
      <w:tabs>
        <w:tab w:val="num" w:pos="926"/>
      </w:tabs>
      <w:autoSpaceDN w:val="0"/>
      <w:adjustRightInd w:val="0"/>
      <w:ind w:left="926" w:hanging="36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numbering" w:customStyle="1" w:styleId="6">
    <w:name w:val="Текущий список6"/>
    <w:uiPriority w:val="99"/>
    <w:rsid w:val="005E2961"/>
    <w:pPr>
      <w:numPr>
        <w:numId w:val="8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pport.egisz.rosminzdrav.ru/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15.jpeg"/><Relationship Id="rId47" Type="http://schemas.openxmlformats.org/officeDocument/2006/relationships/hyperlink" Target="http://ivo.garant.ru/" TargetMode="External"/><Relationship Id="rId63" Type="http://schemas.openxmlformats.org/officeDocument/2006/relationships/header" Target="header5.xml"/><Relationship Id="rId68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suslugi.ru/" TargetMode="External"/><Relationship Id="rId29" Type="http://schemas.openxmlformats.org/officeDocument/2006/relationships/hyperlink" Target="mailto:egisz@stp-egisz.ru" TargetMode="Externa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header" Target="header4.xml"/><Relationship Id="rId37" Type="http://schemas.openxmlformats.org/officeDocument/2006/relationships/image" Target="media/image10.jpeg"/><Relationship Id="rId40" Type="http://schemas.openxmlformats.org/officeDocument/2006/relationships/image" Target="media/image13.jpg"/><Relationship Id="rId45" Type="http://schemas.openxmlformats.org/officeDocument/2006/relationships/hyperlink" Target="http://ivo.garant.ru/" TargetMode="External"/><Relationship Id="rId53" Type="http://schemas.openxmlformats.org/officeDocument/2006/relationships/hyperlink" Target="https://www.gosuslugi.ru/609903/1/form" TargetMode="External"/><Relationship Id="rId58" Type="http://schemas.openxmlformats.org/officeDocument/2006/relationships/image" Target="media/image27.png"/><Relationship Id="rId66" Type="http://schemas.openxmlformats.org/officeDocument/2006/relationships/header" Target="header6.xml"/><Relationship Id="rId5" Type="http://schemas.openxmlformats.org/officeDocument/2006/relationships/numbering" Target="numbering.xml"/><Relationship Id="rId61" Type="http://schemas.openxmlformats.org/officeDocument/2006/relationships/image" Target="media/image30.png"/><Relationship Id="rId19" Type="http://schemas.openxmlformats.org/officeDocument/2006/relationships/hyperlink" Target="https://portalmr.egisz.rosminzdrav.ru/" TargetMode="External"/><Relationship Id="rId14" Type="http://schemas.openxmlformats.org/officeDocument/2006/relationships/hyperlink" Target="https://nsi.rosminzdrav.ru/" TargetMode="External"/><Relationship Id="rId22" Type="http://schemas.openxmlformats.org/officeDocument/2006/relationships/hyperlink" Target="https://www.gosuslugi.ru/" TargetMode="External"/><Relationship Id="rId27" Type="http://schemas.openxmlformats.org/officeDocument/2006/relationships/hyperlink" Target="https://support.egisz.rosminzdrav.ru/" TargetMode="External"/><Relationship Id="rId30" Type="http://schemas.openxmlformats.org/officeDocument/2006/relationships/hyperlink" Target="https://support.egisz.rosminzdrav.ru/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image" Target="media/image25.jpeg"/><Relationship Id="rId64" Type="http://schemas.openxmlformats.org/officeDocument/2006/relationships/hyperlink" Target="https://support.egisz.rosminzdrav.ru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gosuslugi.ru/help/faq/c-1/1" TargetMode="External"/><Relationship Id="rId25" Type="http://schemas.openxmlformats.org/officeDocument/2006/relationships/image" Target="media/image5.svg"/><Relationship Id="rId33" Type="http://schemas.openxmlformats.org/officeDocument/2006/relationships/hyperlink" Target="https://www.gosuslugi.ru/609903/1/form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ivo.garant.ru/" TargetMode="External"/><Relationship Id="rId59" Type="http://schemas.openxmlformats.org/officeDocument/2006/relationships/image" Target="media/image28.jpeg"/><Relationship Id="rId67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image" Target="media/image14.jpeg"/><Relationship Id="rId54" Type="http://schemas.openxmlformats.org/officeDocument/2006/relationships/image" Target="media/image23.png"/><Relationship Id="rId62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suslugi.ru/609903/1/form" TargetMode="External"/><Relationship Id="rId23" Type="http://schemas.openxmlformats.org/officeDocument/2006/relationships/hyperlink" Target="https://support.egisz.rosminzdrav.ru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9.jpeg"/><Relationship Id="rId49" Type="http://schemas.openxmlformats.org/officeDocument/2006/relationships/image" Target="media/image19.png"/><Relationship Id="rId57" Type="http://schemas.openxmlformats.org/officeDocument/2006/relationships/image" Target="media/image26.jpeg"/><Relationship Id="rId10" Type="http://schemas.openxmlformats.org/officeDocument/2006/relationships/endnotes" Target="endnotes.xml"/><Relationship Id="rId31" Type="http://schemas.openxmlformats.org/officeDocument/2006/relationships/header" Target="header3.xm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29.png"/><Relationship Id="rId65" Type="http://schemas.openxmlformats.org/officeDocument/2006/relationships/hyperlink" Target="https://portal.egisz.rosminzdrav.ru/materials/354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portal.egisz.rosminzdrav.ru/materials/4087" TargetMode="External"/><Relationship Id="rId18" Type="http://schemas.openxmlformats.org/officeDocument/2006/relationships/image" Target="media/image1.jpeg"/><Relationship Id="rId39" Type="http://schemas.openxmlformats.org/officeDocument/2006/relationships/image" Target="media/image12.png"/><Relationship Id="rId34" Type="http://schemas.openxmlformats.org/officeDocument/2006/relationships/image" Target="media/image7.png"/><Relationship Id="rId50" Type="http://schemas.openxmlformats.org/officeDocument/2006/relationships/image" Target="media/image20.png"/><Relationship Id="rId55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suslugi.ru/" TargetMode="External"/><Relationship Id="rId2" Type="http://schemas.openxmlformats.org/officeDocument/2006/relationships/hyperlink" Target="https://www.gosuslugi.ru/" TargetMode="External"/><Relationship Id="rId1" Type="http://schemas.openxmlformats.org/officeDocument/2006/relationships/hyperlink" Target="https://www.gosuslugi.ru/" TargetMode="External"/><Relationship Id="rId4" Type="http://schemas.openxmlformats.org/officeDocument/2006/relationships/hyperlink" Target="https://www.gosuslugi.ru/600355/1/for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chi\AppData\Roaming\Microsoft\Templates\&#1058;&#1047;6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209D86FC7F584B8CD339CEEEC181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81949-D7F4-3747-A986-0A6FF517DBB4}"/>
      </w:docPartPr>
      <w:docPartBody>
        <w:p w:rsidR="00A77684" w:rsidRDefault="00CF5661" w:rsidP="00CF5661">
          <w:pPr>
            <w:pStyle w:val="AB209D86FC7F584B8CD339CEEEC18143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26BCED8712B0034BACD906D5C41B56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A43CE-EAA7-DD4C-AEFF-A086CE85F144}"/>
      </w:docPartPr>
      <w:docPartBody>
        <w:p w:rsidR="00A77684" w:rsidRDefault="00CF5661" w:rsidP="00CF5661">
          <w:pPr>
            <w:pStyle w:val="26BCED8712B0034BACD906D5C41B569B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386961D08AA7084C9BB7D8282D05CC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EA92EC-4FB0-0143-A993-CF2209350E23}"/>
      </w:docPartPr>
      <w:docPartBody>
        <w:p w:rsidR="00A77684" w:rsidRDefault="00CF5661" w:rsidP="00CF5661">
          <w:pPr>
            <w:pStyle w:val="386961D08AA7084C9BB7D8282D05CC1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C79B4CB4721256468F6FA7842B329A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E4BD3F-7B4B-9B48-B40E-955963A81542}"/>
      </w:docPartPr>
      <w:docPartBody>
        <w:p w:rsidR="00A77684" w:rsidRDefault="00CF5661" w:rsidP="00CF5661">
          <w:pPr>
            <w:pStyle w:val="C79B4CB4721256468F6FA7842B329AF0"/>
          </w:pPr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roman"/>
    <w:notTrueType/>
    <w:pitch w:val="default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eterburg">
    <w:altName w:val="Calibri"/>
    <w:panose1 w:val="020B0604020202020204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ISOCPEUR">
    <w:altName w:val="Arial"/>
    <w:panose1 w:val="020B0604020202020204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ГОСТ тип А">
    <w:altName w:val="Calibri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61"/>
    <w:rsid w:val="00187135"/>
    <w:rsid w:val="00250DDE"/>
    <w:rsid w:val="00945E8E"/>
    <w:rsid w:val="00A77684"/>
    <w:rsid w:val="00AE0218"/>
    <w:rsid w:val="00B7028D"/>
    <w:rsid w:val="00CF5661"/>
    <w:rsid w:val="00DF5131"/>
    <w:rsid w:val="00F7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BY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5661"/>
    <w:rPr>
      <w:color w:val="808080"/>
    </w:rPr>
  </w:style>
  <w:style w:type="paragraph" w:customStyle="1" w:styleId="AB209D86FC7F584B8CD339CEEEC18143">
    <w:name w:val="AB209D86FC7F584B8CD339CEEEC18143"/>
    <w:rsid w:val="00CF5661"/>
  </w:style>
  <w:style w:type="paragraph" w:customStyle="1" w:styleId="26BCED8712B0034BACD906D5C41B569B">
    <w:name w:val="26BCED8712B0034BACD906D5C41B569B"/>
    <w:rsid w:val="00CF5661"/>
  </w:style>
  <w:style w:type="paragraph" w:customStyle="1" w:styleId="386961D08AA7084C9BB7D8282D05CC14">
    <w:name w:val="386961D08AA7084C9BB7D8282D05CC14"/>
    <w:rsid w:val="00CF5661"/>
  </w:style>
  <w:style w:type="paragraph" w:customStyle="1" w:styleId="C79B4CB4721256468F6FA7842B329AF0">
    <w:name w:val="C79B4CB4721256468F6FA7842B329AF0"/>
    <w:rsid w:val="00CF56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">
      <a:majorFont>
        <a:latin typeface="Times New Roman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Times New Roman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4fc3dd-90e7-4ac6-92a2-1af62a3c9e97" xsi:nil="true"/>
    <lcf76f155ced4ddcb4097134ff3c332f xmlns="de64f757-952f-4f9f-9907-a8a08290807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240B0BDCCD0C408D086272E48D6CA2" ma:contentTypeVersion="19" ma:contentTypeDescription="Создание документа." ma:contentTypeScope="" ma:versionID="14cb662fa9cea13624fb069372b3c4a3">
  <xsd:schema xmlns:xsd="http://www.w3.org/2001/XMLSchema" xmlns:xs="http://www.w3.org/2001/XMLSchema" xmlns:p="http://schemas.microsoft.com/office/2006/metadata/properties" xmlns:ns2="de64f757-952f-4f9f-9907-a8a08290807c" xmlns:ns3="1e4fc3dd-90e7-4ac6-92a2-1af62a3c9e97" targetNamespace="http://schemas.microsoft.com/office/2006/metadata/properties" ma:root="true" ma:fieldsID="63b3cf843c6e80f027586bcbd3c748f2" ns2:_="" ns3:_="">
    <xsd:import namespace="de64f757-952f-4f9f-9907-a8a08290807c"/>
    <xsd:import namespace="1e4fc3dd-90e7-4ac6-92a2-1af62a3c9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4f757-952f-4f9f-9907-a8a082908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760da6b1-fecc-404d-9b9a-bb1367fb0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c3dd-90e7-4ac6-92a2-1af62a3c9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281d1da-5d22-4814-9803-3cffeddcab19}" ma:internalName="TaxCatchAll" ma:showField="CatchAllData" ma:web="1e4fc3dd-90e7-4ac6-92a2-1af62a3c9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A12C94-690B-4497-A2F9-A4613D2F75F6}">
  <ds:schemaRefs>
    <ds:schemaRef ds:uri="http://schemas.microsoft.com/office/2006/metadata/properties"/>
    <ds:schemaRef ds:uri="http://schemas.microsoft.com/office/infopath/2007/PartnerControls"/>
    <ds:schemaRef ds:uri="1e4fc3dd-90e7-4ac6-92a2-1af62a3c9e97"/>
    <ds:schemaRef ds:uri="de64f757-952f-4f9f-9907-a8a08290807c"/>
  </ds:schemaRefs>
</ds:datastoreItem>
</file>

<file path=customXml/itemProps2.xml><?xml version="1.0" encoding="utf-8"?>
<ds:datastoreItem xmlns:ds="http://schemas.openxmlformats.org/officeDocument/2006/customXml" ds:itemID="{2FF5F1FF-6458-42AA-9214-879D0C0564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AE78C-5ECD-485F-BF7C-9DC294E69A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6B9D03-8BE5-4C5A-8540-A31FBF436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64f757-952f-4f9f-9907-a8a08290807c"/>
    <ds:schemaRef ds:uri="1e4fc3dd-90e7-4ac6-92a2-1af62a3c9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C:\Users\aichi\AppData\Roaming\Microsoft\Templates\ТЗ6.dotm</Template>
  <TotalTime>0</TotalTime>
  <Pages>65</Pages>
  <Words>9062</Words>
  <Characters>63893</Characters>
  <Application>Microsoft Office Word</Application>
  <DocSecurity>0</DocSecurity>
  <Lines>3042</Lines>
  <Paragraphs>1696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Cyberdyne Systems</Company>
  <LinksUpToDate>false</LinksUpToDate>
  <CharactersWithSpaces>71259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a.chibizov@digitalms.ru</dc:creator>
  <cp:lastModifiedBy>Шухта Елизавета</cp:lastModifiedBy>
  <cp:revision>2</cp:revision>
  <cp:lastPrinted>2024-04-10T06:33:00Z</cp:lastPrinted>
  <dcterms:created xsi:type="dcterms:W3CDTF">2024-06-26T12:50:00Z</dcterms:created>
  <dcterms:modified xsi:type="dcterms:W3CDTF">2024-06-26T12:50:00Z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вание_ГИС">
    <vt:lpwstr>&lt;Название ГИС&gt;</vt:lpwstr>
  </property>
  <property fmtid="{D5CDD505-2E9C-101B-9397-08002B2CF9AE}" pid="3" name="Развитие_ГИС_в_части">
    <vt:lpwstr>&lt;Развитие ГИС в части. Дорабатываемый функционал&gt; </vt:lpwstr>
  </property>
  <property fmtid="{D5CDD505-2E9C-101B-9397-08002B2CF9AE}" pid="4" name="Полное_название">
    <vt:lpwstr>&lt;Полное название разрабатываемой подсистемы&gt;</vt:lpwstr>
  </property>
  <property fmtid="{D5CDD505-2E9C-101B-9397-08002B2CF9AE}" pid="5" name="Краткое_название">
    <vt:lpwstr>&lt;Краткое название разрабатываемой подсистемы&gt;</vt:lpwstr>
  </property>
  <property fmtid="{D5CDD505-2E9C-101B-9397-08002B2CF9AE}" pid="6" name="ContentTypeId">
    <vt:lpwstr>0x0101000F240B0BDCCD0C408D086272E48D6CA2</vt:lpwstr>
  </property>
  <property fmtid="{D5CDD505-2E9C-101B-9397-08002B2CF9AE}" pid="7" name="MediaServiceImageTags">
    <vt:lpwstr/>
  </property>
</Properties>
</file>